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338CE" w:rsidRPr="00697BCD" w:rsidRDefault="001338CE" w:rsidP="0068704E">
      <w:pPr>
        <w:numPr>
          <w:ilvl w:val="0"/>
          <w:numId w:val="1"/>
        </w:numPr>
        <w:tabs>
          <w:tab w:val="num" w:pos="284"/>
        </w:tabs>
        <w:ind w:left="0" w:right="28" w:firstLine="0"/>
        <w:jc w:val="both"/>
        <w:rPr>
          <w:rFonts w:cs="Arial"/>
          <w:b/>
          <w:sz w:val="22"/>
          <w:szCs w:val="22"/>
          <w:lang w:val="pt-BR"/>
        </w:rPr>
      </w:pPr>
      <w:r w:rsidRPr="00697BCD">
        <w:rPr>
          <w:rFonts w:cs="Arial"/>
          <w:b/>
          <w:sz w:val="22"/>
          <w:szCs w:val="22"/>
          <w:lang w:val="pt-BR"/>
        </w:rPr>
        <w:t>Objetivo</w:t>
      </w:r>
    </w:p>
    <w:p w:rsidR="006F66E1" w:rsidRPr="00697BCD" w:rsidRDefault="00CA3B79" w:rsidP="00CA3B79">
      <w:pPr>
        <w:pStyle w:val="PargrafodaLista"/>
        <w:ind w:left="432" w:right="28"/>
        <w:jc w:val="both"/>
        <w:rPr>
          <w:rFonts w:cs="Arial"/>
          <w:sz w:val="22"/>
          <w:szCs w:val="22"/>
          <w:lang w:val="pt-BR"/>
        </w:rPr>
      </w:pPr>
      <w:r w:rsidRPr="003F77D0">
        <w:rPr>
          <w:rFonts w:cs="Arial"/>
          <w:bCs/>
          <w:sz w:val="22"/>
          <w:szCs w:val="22"/>
          <w:lang w:val="pt-BR"/>
        </w:rPr>
        <w:t>Estabelecer diretrizes para montagem</w:t>
      </w:r>
      <w:r w:rsidR="0054279C">
        <w:rPr>
          <w:rFonts w:cs="Arial"/>
          <w:bCs/>
          <w:sz w:val="22"/>
          <w:szCs w:val="22"/>
          <w:lang w:val="pt-BR"/>
        </w:rPr>
        <w:t xml:space="preserve"> e documentação</w:t>
      </w:r>
      <w:r w:rsidRPr="003F77D0">
        <w:rPr>
          <w:rFonts w:cs="Arial"/>
          <w:bCs/>
          <w:sz w:val="22"/>
          <w:szCs w:val="22"/>
          <w:lang w:val="pt-BR"/>
        </w:rPr>
        <w:t xml:space="preserve"> </w:t>
      </w:r>
      <w:r>
        <w:rPr>
          <w:rFonts w:cs="Arial"/>
          <w:bCs/>
          <w:sz w:val="22"/>
          <w:szCs w:val="22"/>
          <w:lang w:val="pt-BR"/>
        </w:rPr>
        <w:t>da Plataforma</w:t>
      </w:r>
      <w:r w:rsidRPr="003F77D0">
        <w:rPr>
          <w:rFonts w:cs="Arial"/>
          <w:bCs/>
          <w:sz w:val="22"/>
          <w:szCs w:val="22"/>
          <w:lang w:val="pt-BR"/>
        </w:rPr>
        <w:t xml:space="preserve"> Linx IO.</w:t>
      </w:r>
    </w:p>
    <w:p w:rsidR="00AD0D5A" w:rsidRPr="00697BCD" w:rsidRDefault="00AD0D5A" w:rsidP="00AD0D5A">
      <w:pPr>
        <w:rPr>
          <w:rFonts w:cs="Arial"/>
          <w:sz w:val="22"/>
          <w:szCs w:val="22"/>
          <w:lang w:val="pt-BR"/>
        </w:rPr>
      </w:pPr>
    </w:p>
    <w:p w:rsidR="00A62B84" w:rsidRPr="00697BCD" w:rsidRDefault="00CA7FF4" w:rsidP="0068704E">
      <w:pPr>
        <w:numPr>
          <w:ilvl w:val="0"/>
          <w:numId w:val="1"/>
        </w:numPr>
        <w:tabs>
          <w:tab w:val="num" w:pos="284"/>
        </w:tabs>
        <w:ind w:left="0" w:right="28" w:firstLine="0"/>
        <w:jc w:val="both"/>
        <w:rPr>
          <w:rFonts w:cs="Arial"/>
          <w:b/>
          <w:sz w:val="22"/>
          <w:szCs w:val="22"/>
          <w:lang w:val="pt-BR"/>
        </w:rPr>
      </w:pPr>
      <w:r w:rsidRPr="00697BCD">
        <w:rPr>
          <w:rFonts w:cs="Arial"/>
          <w:b/>
          <w:sz w:val="22"/>
          <w:szCs w:val="22"/>
          <w:lang w:val="pt-BR"/>
        </w:rPr>
        <w:t>Definições</w:t>
      </w:r>
    </w:p>
    <w:p w:rsidR="00CA3B79" w:rsidRPr="0054279C" w:rsidRDefault="00CA3B79" w:rsidP="00CA3B79">
      <w:pPr>
        <w:pStyle w:val="PargrafodaLista"/>
        <w:numPr>
          <w:ilvl w:val="0"/>
          <w:numId w:val="29"/>
        </w:numPr>
        <w:ind w:right="28"/>
        <w:jc w:val="both"/>
        <w:rPr>
          <w:rFonts w:cs="Arial"/>
          <w:bCs/>
          <w:sz w:val="22"/>
          <w:szCs w:val="22"/>
          <w:lang w:val="pt-BR"/>
        </w:rPr>
      </w:pPr>
      <w:r>
        <w:rPr>
          <w:rFonts w:cs="Arial"/>
          <w:b/>
          <w:sz w:val="22"/>
          <w:szCs w:val="22"/>
          <w:lang w:val="pt-BR"/>
        </w:rPr>
        <w:t xml:space="preserve">Sistema Linx IO: </w:t>
      </w:r>
      <w:r w:rsidR="0054279C" w:rsidRPr="0054279C">
        <w:rPr>
          <w:rFonts w:cs="Arial"/>
          <w:bCs/>
          <w:sz w:val="22"/>
          <w:szCs w:val="22"/>
          <w:lang w:val="pt-BR"/>
        </w:rPr>
        <w:t xml:space="preserve">Documentação da </w:t>
      </w:r>
      <w:r w:rsidRPr="0054279C">
        <w:rPr>
          <w:rFonts w:cs="Arial"/>
          <w:bCs/>
          <w:sz w:val="22"/>
          <w:szCs w:val="22"/>
          <w:lang w:val="pt-BR"/>
        </w:rPr>
        <w:t>Plataforma</w:t>
      </w:r>
      <w:r w:rsidRPr="0054279C">
        <w:rPr>
          <w:rFonts w:cs="Arial"/>
          <w:bCs/>
          <w:sz w:val="22"/>
          <w:szCs w:val="22"/>
          <w:lang w:val="pt-BR"/>
        </w:rPr>
        <w:t xml:space="preserve"> Comercial desenvolvido pela Lin</w:t>
      </w:r>
      <w:bookmarkStart w:id="0" w:name="_GoBack"/>
      <w:bookmarkEnd w:id="0"/>
      <w:r w:rsidRPr="0054279C">
        <w:rPr>
          <w:rFonts w:cs="Arial"/>
          <w:bCs/>
          <w:sz w:val="22"/>
          <w:szCs w:val="22"/>
          <w:lang w:val="pt-BR"/>
        </w:rPr>
        <w:t>x</w:t>
      </w:r>
    </w:p>
    <w:p w:rsidR="00A52587" w:rsidRPr="00697BCD" w:rsidRDefault="00A52587" w:rsidP="00E906F2">
      <w:pPr>
        <w:tabs>
          <w:tab w:val="left" w:pos="0"/>
        </w:tabs>
        <w:autoSpaceDE w:val="0"/>
        <w:autoSpaceDN w:val="0"/>
        <w:adjustRightInd w:val="0"/>
        <w:jc w:val="both"/>
        <w:rPr>
          <w:rFonts w:cs="Arial"/>
          <w:sz w:val="22"/>
          <w:szCs w:val="22"/>
          <w:lang w:val="pt-BR"/>
        </w:rPr>
      </w:pPr>
    </w:p>
    <w:p w:rsidR="00A52587" w:rsidRPr="00697BCD" w:rsidRDefault="00A52587" w:rsidP="00A52587">
      <w:pPr>
        <w:numPr>
          <w:ilvl w:val="0"/>
          <w:numId w:val="1"/>
        </w:numPr>
        <w:tabs>
          <w:tab w:val="num" w:pos="284"/>
        </w:tabs>
        <w:autoSpaceDE w:val="0"/>
        <w:autoSpaceDN w:val="0"/>
        <w:adjustRightInd w:val="0"/>
        <w:ind w:left="0" w:right="28" w:firstLine="0"/>
        <w:jc w:val="both"/>
        <w:rPr>
          <w:rFonts w:cs="Arial"/>
          <w:b/>
          <w:sz w:val="22"/>
          <w:szCs w:val="22"/>
          <w:lang w:val="pt-BR"/>
        </w:rPr>
      </w:pPr>
      <w:r w:rsidRPr="00697BCD">
        <w:rPr>
          <w:rFonts w:cs="Arial"/>
          <w:b/>
          <w:sz w:val="22"/>
          <w:szCs w:val="22"/>
          <w:lang w:val="pt-BR"/>
        </w:rPr>
        <w:t>Referências</w:t>
      </w:r>
    </w:p>
    <w:p w:rsidR="0054279C" w:rsidRPr="003E7EE9" w:rsidRDefault="0054279C" w:rsidP="0054279C">
      <w:pPr>
        <w:pStyle w:val="PargrafodaLista"/>
        <w:numPr>
          <w:ilvl w:val="0"/>
          <w:numId w:val="29"/>
        </w:numPr>
        <w:tabs>
          <w:tab w:val="left" w:pos="0"/>
        </w:tabs>
        <w:autoSpaceDE w:val="0"/>
        <w:autoSpaceDN w:val="0"/>
        <w:adjustRightInd w:val="0"/>
        <w:jc w:val="both"/>
        <w:rPr>
          <w:rFonts w:cs="Arial"/>
          <w:color w:val="FF0000"/>
          <w:sz w:val="22"/>
          <w:szCs w:val="22"/>
          <w:lang w:val="pt-BR"/>
        </w:rPr>
      </w:pPr>
      <w:r w:rsidRPr="003E7EE9">
        <w:rPr>
          <w:rFonts w:cs="Arial"/>
          <w:color w:val="FF0000"/>
          <w:sz w:val="22"/>
          <w:szCs w:val="22"/>
          <w:lang w:val="pt-BR"/>
        </w:rPr>
        <w:t xml:space="preserve">(VERIFICAR OU NÃO </w:t>
      </w:r>
      <w:r>
        <w:rPr>
          <w:rFonts w:cs="Arial"/>
          <w:color w:val="FF0000"/>
          <w:sz w:val="22"/>
          <w:szCs w:val="22"/>
          <w:lang w:val="pt-BR"/>
        </w:rPr>
        <w:t>SE É APLI</w:t>
      </w:r>
      <w:r w:rsidRPr="003E7EE9">
        <w:rPr>
          <w:rFonts w:cs="Arial"/>
          <w:color w:val="FF0000"/>
          <w:sz w:val="22"/>
          <w:szCs w:val="22"/>
          <w:lang w:val="pt-BR"/>
        </w:rPr>
        <w:t xml:space="preserve">CAVÉL </w:t>
      </w:r>
      <w:r w:rsidRPr="00BE6E44">
        <w:rPr>
          <w:rFonts w:cs="Arial"/>
          <w:color w:val="FF0000"/>
          <w:sz w:val="22"/>
          <w:szCs w:val="22"/>
          <w:lang w:val="pt-BR"/>
        </w:rPr>
        <w:t>INSERIR O</w:t>
      </w:r>
      <w:r>
        <w:rPr>
          <w:rFonts w:cs="Arial"/>
          <w:color w:val="FF0000"/>
          <w:sz w:val="22"/>
          <w:szCs w:val="22"/>
          <w:lang w:val="pt-BR"/>
        </w:rPr>
        <w:t xml:space="preserve"> </w:t>
      </w:r>
      <w:r w:rsidRPr="003E7EE9">
        <w:rPr>
          <w:rFonts w:cs="Arial"/>
          <w:color w:val="FF0000"/>
          <w:sz w:val="22"/>
          <w:szCs w:val="22"/>
          <w:lang w:val="pt-BR"/>
        </w:rPr>
        <w:t>MANUAL DO SISTEMA LINX IO)</w:t>
      </w:r>
    </w:p>
    <w:p w:rsidR="000C13AD" w:rsidRPr="00697BCD" w:rsidRDefault="000C13AD" w:rsidP="00B94E45">
      <w:pPr>
        <w:autoSpaceDE w:val="0"/>
        <w:autoSpaceDN w:val="0"/>
        <w:adjustRightInd w:val="0"/>
        <w:ind w:right="28"/>
        <w:jc w:val="both"/>
        <w:rPr>
          <w:rFonts w:cs="Arial"/>
          <w:b/>
          <w:sz w:val="22"/>
          <w:szCs w:val="22"/>
          <w:lang w:val="pt-BR"/>
        </w:rPr>
      </w:pPr>
    </w:p>
    <w:p w:rsidR="000C13AD" w:rsidRPr="00697BCD" w:rsidRDefault="000C13AD" w:rsidP="00B94E45">
      <w:pPr>
        <w:autoSpaceDE w:val="0"/>
        <w:autoSpaceDN w:val="0"/>
        <w:adjustRightInd w:val="0"/>
        <w:ind w:right="28"/>
        <w:jc w:val="both"/>
        <w:rPr>
          <w:rFonts w:cs="Arial"/>
          <w:b/>
          <w:sz w:val="22"/>
          <w:szCs w:val="22"/>
          <w:lang w:val="pt-BR"/>
        </w:rPr>
      </w:pPr>
    </w:p>
    <w:p w:rsidR="00B432FC" w:rsidRPr="00697BCD" w:rsidRDefault="00B432FC" w:rsidP="00B94E45">
      <w:pPr>
        <w:autoSpaceDE w:val="0"/>
        <w:autoSpaceDN w:val="0"/>
        <w:adjustRightInd w:val="0"/>
        <w:ind w:right="28"/>
        <w:jc w:val="both"/>
        <w:rPr>
          <w:rFonts w:cs="Arial"/>
          <w:b/>
          <w:sz w:val="22"/>
          <w:szCs w:val="22"/>
          <w:lang w:val="pt-BR"/>
        </w:rPr>
      </w:pPr>
    </w:p>
    <w:p w:rsidR="00C52D0D" w:rsidRPr="00697BCD" w:rsidRDefault="00C40182" w:rsidP="002F4599">
      <w:pPr>
        <w:numPr>
          <w:ilvl w:val="0"/>
          <w:numId w:val="1"/>
        </w:numPr>
        <w:tabs>
          <w:tab w:val="num" w:pos="284"/>
        </w:tabs>
        <w:autoSpaceDE w:val="0"/>
        <w:autoSpaceDN w:val="0"/>
        <w:adjustRightInd w:val="0"/>
        <w:ind w:left="0" w:right="28" w:firstLine="0"/>
        <w:jc w:val="both"/>
        <w:rPr>
          <w:rFonts w:cs="Arial"/>
          <w:b/>
          <w:sz w:val="22"/>
          <w:szCs w:val="22"/>
          <w:lang w:val="pt-BR"/>
        </w:rPr>
      </w:pPr>
      <w:r w:rsidRPr="00697BCD">
        <w:rPr>
          <w:rFonts w:cs="Arial"/>
          <w:b/>
          <w:sz w:val="22"/>
          <w:szCs w:val="22"/>
          <w:lang w:val="pt-BR"/>
        </w:rPr>
        <w:t>I</w:t>
      </w:r>
      <w:r w:rsidR="00C52D0D" w:rsidRPr="00697BCD">
        <w:rPr>
          <w:rFonts w:cs="Arial"/>
          <w:b/>
          <w:sz w:val="22"/>
          <w:szCs w:val="22"/>
          <w:lang w:val="pt-BR"/>
        </w:rPr>
        <w:t>nformação documentada</w:t>
      </w:r>
    </w:p>
    <w:p w:rsidR="00526B01" w:rsidRPr="00697BCD" w:rsidRDefault="00526B01" w:rsidP="00526B01">
      <w:pPr>
        <w:autoSpaceDE w:val="0"/>
        <w:autoSpaceDN w:val="0"/>
        <w:adjustRightInd w:val="0"/>
        <w:ind w:right="28"/>
        <w:jc w:val="both"/>
        <w:rPr>
          <w:rFonts w:cs="Arial"/>
          <w:b/>
          <w:sz w:val="22"/>
          <w:szCs w:val="22"/>
          <w:lang w:val="pt-BR"/>
        </w:rPr>
      </w:pPr>
    </w:p>
    <w:tbl>
      <w:tblPr>
        <w:tblStyle w:val="Tabelacomgrade"/>
        <w:tblpPr w:leftFromText="180" w:rightFromText="180" w:vertAnchor="text" w:tblpY="1"/>
        <w:tblOverlap w:val="never"/>
        <w:tblW w:w="9645" w:type="dxa"/>
        <w:tblLayout w:type="fixed"/>
        <w:tblLook w:val="04A0" w:firstRow="1" w:lastRow="0" w:firstColumn="1" w:lastColumn="0" w:noHBand="0" w:noVBand="1"/>
      </w:tblPr>
      <w:tblGrid>
        <w:gridCol w:w="1428"/>
        <w:gridCol w:w="896"/>
        <w:gridCol w:w="1092"/>
        <w:gridCol w:w="952"/>
        <w:gridCol w:w="994"/>
        <w:gridCol w:w="839"/>
        <w:gridCol w:w="1078"/>
        <w:gridCol w:w="1176"/>
        <w:gridCol w:w="1190"/>
      </w:tblGrid>
      <w:tr w:rsidR="00526B01" w:rsidRPr="00697BCD" w:rsidTr="00FF390C">
        <w:trPr>
          <w:cantSplit/>
          <w:trHeight w:val="1793"/>
        </w:trPr>
        <w:tc>
          <w:tcPr>
            <w:tcW w:w="1428" w:type="dxa"/>
            <w:shd w:val="clear" w:color="auto" w:fill="D9D9D9" w:themeFill="background1" w:themeFillShade="D9"/>
            <w:textDirection w:val="btLr"/>
            <w:vAlign w:val="center"/>
          </w:tcPr>
          <w:p w:rsidR="00526B01" w:rsidRPr="00697BCD" w:rsidRDefault="00526B01" w:rsidP="00FF390C">
            <w:pPr>
              <w:ind w:left="113" w:right="29"/>
              <w:jc w:val="center"/>
              <w:rPr>
                <w:rFonts w:cs="Arial"/>
                <w:b/>
                <w:sz w:val="22"/>
                <w:szCs w:val="22"/>
                <w:lang w:val="pt-BR"/>
              </w:rPr>
            </w:pPr>
            <w:r w:rsidRPr="00697BCD">
              <w:rPr>
                <w:rFonts w:cs="Arial"/>
                <w:b/>
                <w:sz w:val="22"/>
                <w:szCs w:val="22"/>
                <w:lang w:val="pt-BR"/>
              </w:rPr>
              <w:t xml:space="preserve">Identificação </w:t>
            </w:r>
          </w:p>
        </w:tc>
        <w:tc>
          <w:tcPr>
            <w:tcW w:w="896" w:type="dxa"/>
            <w:shd w:val="clear" w:color="auto" w:fill="D9D9D9" w:themeFill="background1" w:themeFillShade="D9"/>
            <w:textDirection w:val="btLr"/>
            <w:vAlign w:val="center"/>
          </w:tcPr>
          <w:p w:rsidR="00526B01" w:rsidRPr="00697BCD" w:rsidRDefault="00526B01" w:rsidP="00FF390C">
            <w:pPr>
              <w:ind w:left="113" w:right="29"/>
              <w:jc w:val="center"/>
              <w:rPr>
                <w:rFonts w:cs="Arial"/>
                <w:b/>
                <w:sz w:val="22"/>
                <w:szCs w:val="22"/>
              </w:rPr>
            </w:pPr>
            <w:proofErr w:type="spellStart"/>
            <w:r w:rsidRPr="00697BCD">
              <w:rPr>
                <w:rFonts w:cs="Arial"/>
                <w:b/>
                <w:sz w:val="22"/>
                <w:szCs w:val="22"/>
              </w:rPr>
              <w:t>Formato</w:t>
            </w:r>
            <w:proofErr w:type="spellEnd"/>
            <w:r w:rsidRPr="00697BCD">
              <w:rPr>
                <w:rFonts w:cs="Arial"/>
                <w:b/>
                <w:sz w:val="22"/>
                <w:szCs w:val="22"/>
              </w:rPr>
              <w:t xml:space="preserve"> / </w:t>
            </w:r>
            <w:proofErr w:type="spellStart"/>
            <w:r w:rsidRPr="00697BCD">
              <w:rPr>
                <w:rFonts w:cs="Arial"/>
                <w:b/>
                <w:sz w:val="22"/>
                <w:szCs w:val="22"/>
              </w:rPr>
              <w:t>Meio</w:t>
            </w:r>
            <w:proofErr w:type="spellEnd"/>
          </w:p>
        </w:tc>
        <w:tc>
          <w:tcPr>
            <w:tcW w:w="1092" w:type="dxa"/>
            <w:shd w:val="clear" w:color="auto" w:fill="D9D9D9" w:themeFill="background1" w:themeFillShade="D9"/>
            <w:textDirection w:val="btLr"/>
            <w:vAlign w:val="center"/>
          </w:tcPr>
          <w:p w:rsidR="00526B01" w:rsidRPr="00697BCD" w:rsidRDefault="00526B01" w:rsidP="00FF390C">
            <w:pPr>
              <w:ind w:left="113" w:right="29"/>
              <w:jc w:val="center"/>
              <w:rPr>
                <w:rFonts w:cs="Arial"/>
                <w:b/>
                <w:sz w:val="22"/>
                <w:szCs w:val="22"/>
              </w:rPr>
            </w:pPr>
            <w:proofErr w:type="spellStart"/>
            <w:r w:rsidRPr="00697BCD">
              <w:rPr>
                <w:rFonts w:cs="Arial"/>
                <w:b/>
                <w:sz w:val="22"/>
                <w:szCs w:val="22"/>
              </w:rPr>
              <w:t>Análise</w:t>
            </w:r>
            <w:proofErr w:type="spellEnd"/>
            <w:r w:rsidRPr="00697BCD">
              <w:rPr>
                <w:rFonts w:cs="Arial"/>
                <w:b/>
                <w:sz w:val="22"/>
                <w:szCs w:val="22"/>
              </w:rPr>
              <w:t xml:space="preserve"> </w:t>
            </w:r>
            <w:proofErr w:type="spellStart"/>
            <w:r w:rsidRPr="00697BCD">
              <w:rPr>
                <w:rFonts w:cs="Arial"/>
                <w:b/>
                <w:sz w:val="22"/>
                <w:szCs w:val="22"/>
              </w:rPr>
              <w:t>crítica</w:t>
            </w:r>
            <w:proofErr w:type="spellEnd"/>
            <w:r w:rsidRPr="00697BCD">
              <w:rPr>
                <w:rFonts w:cs="Arial"/>
                <w:b/>
                <w:sz w:val="22"/>
                <w:szCs w:val="22"/>
              </w:rPr>
              <w:t xml:space="preserve"> e               </w:t>
            </w:r>
            <w:proofErr w:type="spellStart"/>
            <w:r w:rsidRPr="00697BCD">
              <w:rPr>
                <w:rFonts w:cs="Arial"/>
                <w:b/>
                <w:sz w:val="22"/>
                <w:szCs w:val="22"/>
              </w:rPr>
              <w:t>aprovação</w:t>
            </w:r>
            <w:proofErr w:type="spellEnd"/>
          </w:p>
        </w:tc>
        <w:tc>
          <w:tcPr>
            <w:tcW w:w="952" w:type="dxa"/>
            <w:shd w:val="clear" w:color="auto" w:fill="D9D9D9" w:themeFill="background1" w:themeFillShade="D9"/>
            <w:textDirection w:val="btLr"/>
            <w:vAlign w:val="center"/>
          </w:tcPr>
          <w:p w:rsidR="00526B01" w:rsidRPr="00697BCD" w:rsidRDefault="00526B01" w:rsidP="00FF390C">
            <w:pPr>
              <w:ind w:left="113" w:right="29"/>
              <w:jc w:val="center"/>
              <w:rPr>
                <w:rFonts w:cs="Arial"/>
                <w:b/>
                <w:sz w:val="22"/>
                <w:szCs w:val="22"/>
              </w:rPr>
            </w:pPr>
            <w:proofErr w:type="spellStart"/>
            <w:proofErr w:type="gramStart"/>
            <w:r w:rsidRPr="00697BCD">
              <w:rPr>
                <w:rFonts w:cs="Arial"/>
                <w:b/>
                <w:sz w:val="22"/>
                <w:szCs w:val="22"/>
              </w:rPr>
              <w:t>Distribuição</w:t>
            </w:r>
            <w:proofErr w:type="spellEnd"/>
            <w:r w:rsidRPr="00697BCD">
              <w:rPr>
                <w:rFonts w:cs="Arial"/>
                <w:b/>
                <w:sz w:val="22"/>
                <w:szCs w:val="22"/>
              </w:rPr>
              <w:t xml:space="preserve">,   </w:t>
            </w:r>
            <w:proofErr w:type="gramEnd"/>
            <w:r w:rsidRPr="00697BCD">
              <w:rPr>
                <w:rFonts w:cs="Arial"/>
                <w:b/>
                <w:sz w:val="22"/>
                <w:szCs w:val="22"/>
              </w:rPr>
              <w:t xml:space="preserve">   </w:t>
            </w:r>
            <w:proofErr w:type="spellStart"/>
            <w:r w:rsidRPr="00697BCD">
              <w:rPr>
                <w:rFonts w:cs="Arial"/>
                <w:b/>
                <w:sz w:val="22"/>
                <w:szCs w:val="22"/>
              </w:rPr>
              <w:t>Acesso</w:t>
            </w:r>
            <w:proofErr w:type="spellEnd"/>
            <w:r w:rsidRPr="00697BCD">
              <w:rPr>
                <w:rFonts w:cs="Arial"/>
                <w:b/>
                <w:sz w:val="22"/>
                <w:szCs w:val="22"/>
              </w:rPr>
              <w:t xml:space="preserve"> e </w:t>
            </w:r>
            <w:proofErr w:type="spellStart"/>
            <w:r w:rsidRPr="00697BCD">
              <w:rPr>
                <w:rFonts w:cs="Arial"/>
                <w:b/>
                <w:sz w:val="22"/>
                <w:szCs w:val="22"/>
              </w:rPr>
              <w:t>Uso</w:t>
            </w:r>
            <w:proofErr w:type="spellEnd"/>
          </w:p>
        </w:tc>
        <w:tc>
          <w:tcPr>
            <w:tcW w:w="994" w:type="dxa"/>
            <w:shd w:val="clear" w:color="auto" w:fill="D9D9D9" w:themeFill="background1" w:themeFillShade="D9"/>
            <w:textDirection w:val="btLr"/>
            <w:vAlign w:val="center"/>
          </w:tcPr>
          <w:p w:rsidR="00526B01" w:rsidRPr="00697BCD" w:rsidRDefault="00526B01" w:rsidP="00FF390C">
            <w:pPr>
              <w:ind w:left="113" w:right="29"/>
              <w:jc w:val="center"/>
              <w:rPr>
                <w:rFonts w:cs="Arial"/>
                <w:b/>
                <w:sz w:val="22"/>
                <w:szCs w:val="22"/>
              </w:rPr>
            </w:pPr>
            <w:proofErr w:type="spellStart"/>
            <w:r w:rsidRPr="00697BCD">
              <w:rPr>
                <w:rFonts w:cs="Arial"/>
                <w:b/>
                <w:sz w:val="22"/>
                <w:szCs w:val="22"/>
              </w:rPr>
              <w:t>Recuperação</w:t>
            </w:r>
            <w:proofErr w:type="spellEnd"/>
            <w:r w:rsidRPr="00697BCD">
              <w:rPr>
                <w:rFonts w:cs="Arial"/>
                <w:b/>
                <w:sz w:val="22"/>
                <w:szCs w:val="22"/>
              </w:rPr>
              <w:t xml:space="preserve">                     </w:t>
            </w:r>
          </w:p>
        </w:tc>
        <w:tc>
          <w:tcPr>
            <w:tcW w:w="839" w:type="dxa"/>
            <w:shd w:val="clear" w:color="auto" w:fill="D9D9D9" w:themeFill="background1" w:themeFillShade="D9"/>
            <w:textDirection w:val="btLr"/>
            <w:vAlign w:val="center"/>
          </w:tcPr>
          <w:p w:rsidR="00526B01" w:rsidRPr="00697BCD" w:rsidRDefault="00526B01" w:rsidP="00FF390C">
            <w:pPr>
              <w:ind w:left="113" w:right="29"/>
              <w:jc w:val="center"/>
              <w:rPr>
                <w:rFonts w:cs="Arial"/>
                <w:b/>
                <w:sz w:val="22"/>
                <w:szCs w:val="22"/>
              </w:rPr>
            </w:pPr>
            <w:proofErr w:type="spellStart"/>
            <w:r w:rsidRPr="00697BCD">
              <w:rPr>
                <w:rFonts w:cs="Arial"/>
                <w:b/>
                <w:sz w:val="22"/>
                <w:szCs w:val="22"/>
              </w:rPr>
              <w:t>Armazenamento</w:t>
            </w:r>
            <w:proofErr w:type="spellEnd"/>
          </w:p>
        </w:tc>
        <w:tc>
          <w:tcPr>
            <w:tcW w:w="1078" w:type="dxa"/>
            <w:shd w:val="clear" w:color="auto" w:fill="D9D9D9" w:themeFill="background1" w:themeFillShade="D9"/>
            <w:textDirection w:val="btLr"/>
            <w:vAlign w:val="center"/>
          </w:tcPr>
          <w:p w:rsidR="00526B01" w:rsidRPr="00697BCD" w:rsidRDefault="00526B01" w:rsidP="00FF390C">
            <w:pPr>
              <w:ind w:left="113" w:right="29"/>
              <w:jc w:val="center"/>
              <w:rPr>
                <w:rFonts w:cs="Arial"/>
                <w:b/>
                <w:sz w:val="22"/>
                <w:szCs w:val="22"/>
              </w:rPr>
            </w:pPr>
            <w:proofErr w:type="spellStart"/>
            <w:r w:rsidRPr="00697BCD">
              <w:rPr>
                <w:rFonts w:cs="Arial"/>
                <w:b/>
                <w:sz w:val="22"/>
                <w:szCs w:val="22"/>
              </w:rPr>
              <w:t>Preservação</w:t>
            </w:r>
            <w:proofErr w:type="spellEnd"/>
          </w:p>
        </w:tc>
        <w:tc>
          <w:tcPr>
            <w:tcW w:w="1176" w:type="dxa"/>
            <w:shd w:val="clear" w:color="auto" w:fill="D9D9D9" w:themeFill="background1" w:themeFillShade="D9"/>
            <w:textDirection w:val="btLr"/>
            <w:vAlign w:val="center"/>
          </w:tcPr>
          <w:p w:rsidR="00526B01" w:rsidRPr="00697BCD" w:rsidRDefault="00526B01" w:rsidP="00FF390C">
            <w:pPr>
              <w:ind w:left="113" w:right="29"/>
              <w:jc w:val="center"/>
              <w:rPr>
                <w:rFonts w:cs="Arial"/>
                <w:b/>
                <w:sz w:val="22"/>
                <w:szCs w:val="22"/>
              </w:rPr>
            </w:pPr>
            <w:r w:rsidRPr="00697BCD">
              <w:rPr>
                <w:rFonts w:cs="Arial"/>
                <w:b/>
                <w:sz w:val="22"/>
                <w:szCs w:val="22"/>
              </w:rPr>
              <w:t xml:space="preserve">Tempo de </w:t>
            </w:r>
            <w:proofErr w:type="spellStart"/>
            <w:r w:rsidRPr="00697BCD">
              <w:rPr>
                <w:rFonts w:cs="Arial"/>
                <w:b/>
                <w:sz w:val="22"/>
                <w:szCs w:val="22"/>
              </w:rPr>
              <w:t>Retenção</w:t>
            </w:r>
            <w:proofErr w:type="spellEnd"/>
          </w:p>
        </w:tc>
        <w:tc>
          <w:tcPr>
            <w:tcW w:w="1190" w:type="dxa"/>
            <w:shd w:val="clear" w:color="auto" w:fill="D9D9D9" w:themeFill="background1" w:themeFillShade="D9"/>
            <w:textDirection w:val="btLr"/>
            <w:vAlign w:val="center"/>
          </w:tcPr>
          <w:p w:rsidR="00526B01" w:rsidRPr="00697BCD" w:rsidRDefault="00526B01" w:rsidP="00FF390C">
            <w:pPr>
              <w:ind w:left="113" w:right="29"/>
              <w:jc w:val="center"/>
              <w:rPr>
                <w:rFonts w:cs="Arial"/>
                <w:b/>
                <w:sz w:val="22"/>
                <w:szCs w:val="22"/>
              </w:rPr>
            </w:pPr>
            <w:proofErr w:type="spellStart"/>
            <w:r w:rsidRPr="00697BCD">
              <w:rPr>
                <w:rFonts w:cs="Arial"/>
                <w:b/>
                <w:sz w:val="22"/>
                <w:szCs w:val="22"/>
              </w:rPr>
              <w:t>Disposição</w:t>
            </w:r>
            <w:proofErr w:type="spellEnd"/>
          </w:p>
        </w:tc>
      </w:tr>
      <w:tr w:rsidR="0054279C" w:rsidRPr="00697BCD" w:rsidTr="00FF390C">
        <w:tc>
          <w:tcPr>
            <w:tcW w:w="1428" w:type="dxa"/>
            <w:vAlign w:val="center"/>
          </w:tcPr>
          <w:p w:rsidR="0054279C" w:rsidRPr="00697BCD" w:rsidRDefault="0054279C" w:rsidP="0054279C">
            <w:pPr>
              <w:ind w:left="129" w:right="117"/>
              <w:jc w:val="center"/>
              <w:rPr>
                <w:rFonts w:eastAsia="Arial" w:cs="Arial"/>
                <w:sz w:val="22"/>
                <w:szCs w:val="22"/>
                <w:highlight w:val="yellow"/>
                <w:lang w:val="pt-BR"/>
              </w:rPr>
            </w:pPr>
            <w:proofErr w:type="spellStart"/>
            <w:r>
              <w:rPr>
                <w:rFonts w:eastAsia="Arial" w:cs="Arial"/>
                <w:sz w:val="22"/>
                <w:szCs w:val="22"/>
                <w:highlight w:val="yellow"/>
                <w:lang w:val="pt-BR"/>
              </w:rPr>
              <w:t>LogExportFeedback</w:t>
            </w:r>
            <w:proofErr w:type="spellEnd"/>
            <w:r>
              <w:rPr>
                <w:rFonts w:eastAsia="Arial" w:cs="Arial"/>
                <w:sz w:val="22"/>
                <w:szCs w:val="22"/>
                <w:highlight w:val="yellow"/>
                <w:lang w:val="pt-BR"/>
              </w:rPr>
              <w:t xml:space="preserve"> </w:t>
            </w:r>
          </w:p>
        </w:tc>
        <w:tc>
          <w:tcPr>
            <w:tcW w:w="896" w:type="dxa"/>
            <w:vAlign w:val="center"/>
          </w:tcPr>
          <w:p w:rsidR="0054279C" w:rsidRPr="00697BCD" w:rsidRDefault="0054279C" w:rsidP="0054279C">
            <w:pPr>
              <w:jc w:val="center"/>
              <w:rPr>
                <w:rFonts w:cs="Arial"/>
                <w:sz w:val="22"/>
                <w:szCs w:val="22"/>
                <w:highlight w:val="yellow"/>
                <w:lang w:val="pt-BR"/>
              </w:rPr>
            </w:pPr>
            <w:r>
              <w:rPr>
                <w:rFonts w:cs="Arial"/>
                <w:sz w:val="22"/>
                <w:szCs w:val="22"/>
                <w:highlight w:val="yellow"/>
                <w:lang w:val="pt-BR"/>
              </w:rPr>
              <w:t>Eletrônico</w:t>
            </w:r>
          </w:p>
        </w:tc>
        <w:tc>
          <w:tcPr>
            <w:tcW w:w="1092" w:type="dxa"/>
            <w:vAlign w:val="center"/>
          </w:tcPr>
          <w:p w:rsidR="0054279C" w:rsidRPr="00697BCD" w:rsidRDefault="0054279C" w:rsidP="0054279C">
            <w:pPr>
              <w:jc w:val="center"/>
              <w:rPr>
                <w:rFonts w:cs="Arial"/>
                <w:sz w:val="22"/>
                <w:szCs w:val="22"/>
                <w:highlight w:val="yellow"/>
                <w:lang w:val="pt-BR"/>
              </w:rPr>
            </w:pPr>
            <w:r>
              <w:rPr>
                <w:rFonts w:cs="Arial"/>
                <w:sz w:val="22"/>
                <w:szCs w:val="22"/>
                <w:highlight w:val="yellow"/>
                <w:lang w:val="pt-BR"/>
              </w:rPr>
              <w:t>Programador</w:t>
            </w:r>
          </w:p>
        </w:tc>
        <w:tc>
          <w:tcPr>
            <w:tcW w:w="952" w:type="dxa"/>
            <w:vAlign w:val="center"/>
          </w:tcPr>
          <w:p w:rsidR="0054279C" w:rsidRPr="00697BCD" w:rsidRDefault="0054279C" w:rsidP="0054279C">
            <w:pPr>
              <w:jc w:val="center"/>
              <w:rPr>
                <w:rFonts w:cs="Arial"/>
                <w:sz w:val="22"/>
                <w:szCs w:val="22"/>
                <w:highlight w:val="yellow"/>
                <w:lang w:val="pt-BR"/>
              </w:rPr>
            </w:pPr>
            <w:r>
              <w:rPr>
                <w:rFonts w:cs="Arial"/>
                <w:sz w:val="22"/>
                <w:szCs w:val="22"/>
                <w:highlight w:val="yellow"/>
                <w:lang w:val="pt-BR"/>
              </w:rPr>
              <w:t>Clientes</w:t>
            </w:r>
          </w:p>
        </w:tc>
        <w:tc>
          <w:tcPr>
            <w:tcW w:w="994" w:type="dxa"/>
            <w:vAlign w:val="center"/>
          </w:tcPr>
          <w:p w:rsidR="0054279C" w:rsidRPr="00697BCD" w:rsidRDefault="0054279C" w:rsidP="0054279C">
            <w:pPr>
              <w:jc w:val="center"/>
              <w:rPr>
                <w:rFonts w:cs="Arial"/>
                <w:sz w:val="22"/>
                <w:szCs w:val="22"/>
                <w:highlight w:val="yellow"/>
                <w:lang w:val="pt-BR"/>
              </w:rPr>
            </w:pPr>
            <w:proofErr w:type="spellStart"/>
            <w:r>
              <w:rPr>
                <w:rFonts w:cs="Arial"/>
                <w:sz w:val="22"/>
                <w:szCs w:val="22"/>
                <w:highlight w:val="yellow"/>
                <w:lang w:val="pt-BR"/>
              </w:rPr>
              <w:t>BackUp</w:t>
            </w:r>
            <w:proofErr w:type="spellEnd"/>
            <w:r>
              <w:rPr>
                <w:rFonts w:cs="Arial"/>
                <w:sz w:val="22"/>
                <w:szCs w:val="22"/>
                <w:highlight w:val="yellow"/>
                <w:lang w:val="pt-BR"/>
              </w:rPr>
              <w:t xml:space="preserve"> de Rede</w:t>
            </w:r>
          </w:p>
        </w:tc>
        <w:tc>
          <w:tcPr>
            <w:tcW w:w="839" w:type="dxa"/>
            <w:vAlign w:val="center"/>
          </w:tcPr>
          <w:p w:rsidR="0054279C" w:rsidRPr="00697BCD" w:rsidRDefault="0054279C" w:rsidP="0054279C">
            <w:pPr>
              <w:jc w:val="center"/>
              <w:rPr>
                <w:rFonts w:cs="Arial"/>
                <w:sz w:val="22"/>
                <w:szCs w:val="22"/>
                <w:highlight w:val="yellow"/>
                <w:lang w:val="pt-BR"/>
              </w:rPr>
            </w:pPr>
            <w:r>
              <w:rPr>
                <w:rFonts w:cs="Arial"/>
                <w:sz w:val="22"/>
                <w:szCs w:val="22"/>
                <w:highlight w:val="yellow"/>
                <w:lang w:val="pt-BR"/>
              </w:rPr>
              <w:t>Sistema IO</w:t>
            </w:r>
          </w:p>
        </w:tc>
        <w:tc>
          <w:tcPr>
            <w:tcW w:w="1078" w:type="dxa"/>
            <w:vAlign w:val="center"/>
          </w:tcPr>
          <w:p w:rsidR="0054279C" w:rsidRPr="00697BCD" w:rsidRDefault="0054279C" w:rsidP="0054279C">
            <w:pPr>
              <w:ind w:right="-20"/>
              <w:jc w:val="center"/>
              <w:rPr>
                <w:rFonts w:eastAsia="Arial" w:cs="Arial"/>
                <w:sz w:val="22"/>
                <w:szCs w:val="22"/>
                <w:highlight w:val="yellow"/>
                <w:lang w:val="pt-BR"/>
              </w:rPr>
            </w:pPr>
            <w:r>
              <w:rPr>
                <w:rFonts w:eastAsia="Arial" w:cs="Arial"/>
                <w:sz w:val="22"/>
                <w:szCs w:val="22"/>
                <w:highlight w:val="yellow"/>
                <w:lang w:val="pt-BR"/>
              </w:rPr>
              <w:t>Acesso Controlado ao Sistema Linx IO</w:t>
            </w:r>
          </w:p>
        </w:tc>
        <w:tc>
          <w:tcPr>
            <w:tcW w:w="1176" w:type="dxa"/>
            <w:vAlign w:val="center"/>
          </w:tcPr>
          <w:p w:rsidR="0054279C" w:rsidRPr="00697BCD" w:rsidRDefault="0054279C" w:rsidP="0054279C">
            <w:pPr>
              <w:ind w:right="-20"/>
              <w:jc w:val="center"/>
              <w:rPr>
                <w:rFonts w:eastAsia="Arial" w:cs="Arial"/>
                <w:sz w:val="22"/>
                <w:szCs w:val="22"/>
                <w:highlight w:val="yellow"/>
                <w:lang w:val="pt-BR"/>
              </w:rPr>
            </w:pPr>
            <w:r>
              <w:rPr>
                <w:rFonts w:eastAsia="Arial" w:cs="Arial"/>
                <w:sz w:val="22"/>
                <w:szCs w:val="22"/>
                <w:highlight w:val="yellow"/>
                <w:lang w:val="pt-BR"/>
              </w:rPr>
              <w:t xml:space="preserve">Durante o tempo que o sistema estiver ativo </w:t>
            </w:r>
          </w:p>
        </w:tc>
        <w:tc>
          <w:tcPr>
            <w:tcW w:w="1190" w:type="dxa"/>
            <w:vAlign w:val="center"/>
          </w:tcPr>
          <w:p w:rsidR="0054279C" w:rsidRPr="001D5D6A" w:rsidRDefault="0054279C" w:rsidP="0054279C">
            <w:pPr>
              <w:ind w:right="-20"/>
              <w:jc w:val="center"/>
              <w:rPr>
                <w:rFonts w:eastAsia="Arial" w:cs="Arial"/>
                <w:color w:val="FF0000"/>
                <w:sz w:val="22"/>
                <w:szCs w:val="22"/>
                <w:highlight w:val="yellow"/>
                <w:lang w:val="pt-BR"/>
              </w:rPr>
            </w:pPr>
            <w:r w:rsidRPr="001D5D6A">
              <w:rPr>
                <w:rFonts w:eastAsia="Arial" w:cs="Arial"/>
                <w:color w:val="FF0000"/>
                <w:sz w:val="22"/>
                <w:szCs w:val="22"/>
                <w:highlight w:val="yellow"/>
                <w:lang w:val="pt-BR"/>
              </w:rPr>
              <w:t xml:space="preserve">Caso o sistema seja descontinuado </w:t>
            </w:r>
            <w:proofErr w:type="spellStart"/>
            <w:r w:rsidRPr="001D5D6A">
              <w:rPr>
                <w:rFonts w:eastAsia="Arial" w:cs="Arial"/>
                <w:color w:val="FF0000"/>
                <w:sz w:val="22"/>
                <w:szCs w:val="22"/>
                <w:highlight w:val="yellow"/>
                <w:lang w:val="pt-BR"/>
              </w:rPr>
              <w:t>oque</w:t>
            </w:r>
            <w:proofErr w:type="spellEnd"/>
            <w:r w:rsidRPr="001D5D6A">
              <w:rPr>
                <w:rFonts w:eastAsia="Arial" w:cs="Arial"/>
                <w:color w:val="FF0000"/>
                <w:sz w:val="22"/>
                <w:szCs w:val="22"/>
                <w:highlight w:val="yellow"/>
                <w:lang w:val="pt-BR"/>
              </w:rPr>
              <w:t xml:space="preserve"> será feito com os dados?  </w:t>
            </w:r>
          </w:p>
        </w:tc>
      </w:tr>
      <w:tr w:rsidR="00526B01" w:rsidRPr="00697BCD" w:rsidTr="00FF390C">
        <w:tc>
          <w:tcPr>
            <w:tcW w:w="1428" w:type="dxa"/>
            <w:vAlign w:val="center"/>
          </w:tcPr>
          <w:p w:rsidR="00526B01" w:rsidRPr="00697BCD" w:rsidRDefault="00526B01" w:rsidP="00FF390C">
            <w:pPr>
              <w:ind w:left="129" w:right="117"/>
              <w:jc w:val="center"/>
              <w:rPr>
                <w:rFonts w:eastAsia="Arial" w:cs="Arial"/>
                <w:sz w:val="22"/>
                <w:szCs w:val="22"/>
                <w:highlight w:val="yellow"/>
                <w:lang w:val="pt-BR"/>
              </w:rPr>
            </w:pPr>
          </w:p>
        </w:tc>
        <w:tc>
          <w:tcPr>
            <w:tcW w:w="896" w:type="dxa"/>
            <w:vAlign w:val="center"/>
          </w:tcPr>
          <w:p w:rsidR="00526B01" w:rsidRPr="00697BCD" w:rsidRDefault="00526B01" w:rsidP="00FF390C">
            <w:pPr>
              <w:jc w:val="center"/>
              <w:rPr>
                <w:rFonts w:cs="Arial"/>
                <w:sz w:val="22"/>
                <w:szCs w:val="22"/>
                <w:highlight w:val="yellow"/>
                <w:lang w:val="pt-BR"/>
              </w:rPr>
            </w:pPr>
          </w:p>
        </w:tc>
        <w:tc>
          <w:tcPr>
            <w:tcW w:w="1092" w:type="dxa"/>
            <w:vAlign w:val="center"/>
          </w:tcPr>
          <w:p w:rsidR="00526B01" w:rsidRPr="00697BCD" w:rsidRDefault="00526B01" w:rsidP="00FF390C">
            <w:pPr>
              <w:jc w:val="center"/>
              <w:rPr>
                <w:rFonts w:cs="Arial"/>
                <w:sz w:val="22"/>
                <w:szCs w:val="22"/>
                <w:highlight w:val="yellow"/>
                <w:lang w:val="pt-BR"/>
              </w:rPr>
            </w:pPr>
          </w:p>
        </w:tc>
        <w:tc>
          <w:tcPr>
            <w:tcW w:w="952" w:type="dxa"/>
            <w:vAlign w:val="center"/>
          </w:tcPr>
          <w:p w:rsidR="00526B01" w:rsidRPr="00697BCD" w:rsidRDefault="00526B01" w:rsidP="00FF390C">
            <w:pPr>
              <w:jc w:val="center"/>
              <w:rPr>
                <w:rFonts w:cs="Arial"/>
                <w:sz w:val="22"/>
                <w:szCs w:val="22"/>
                <w:highlight w:val="yellow"/>
                <w:lang w:val="pt-BR"/>
              </w:rPr>
            </w:pPr>
          </w:p>
        </w:tc>
        <w:tc>
          <w:tcPr>
            <w:tcW w:w="994" w:type="dxa"/>
            <w:vAlign w:val="center"/>
          </w:tcPr>
          <w:p w:rsidR="00526B01" w:rsidRPr="00697BCD" w:rsidRDefault="00526B01" w:rsidP="00FF390C">
            <w:pPr>
              <w:jc w:val="center"/>
              <w:rPr>
                <w:rFonts w:cs="Arial"/>
                <w:sz w:val="22"/>
                <w:szCs w:val="22"/>
                <w:highlight w:val="yellow"/>
                <w:lang w:val="pt-BR"/>
              </w:rPr>
            </w:pPr>
          </w:p>
        </w:tc>
        <w:tc>
          <w:tcPr>
            <w:tcW w:w="839" w:type="dxa"/>
            <w:vAlign w:val="center"/>
          </w:tcPr>
          <w:p w:rsidR="00526B01" w:rsidRPr="00697BCD" w:rsidRDefault="00526B01" w:rsidP="00FF390C">
            <w:pPr>
              <w:jc w:val="center"/>
              <w:rPr>
                <w:rFonts w:cs="Arial"/>
                <w:sz w:val="22"/>
                <w:szCs w:val="22"/>
                <w:highlight w:val="yellow"/>
                <w:lang w:val="pt-BR"/>
              </w:rPr>
            </w:pPr>
          </w:p>
        </w:tc>
        <w:tc>
          <w:tcPr>
            <w:tcW w:w="1078" w:type="dxa"/>
            <w:vAlign w:val="center"/>
          </w:tcPr>
          <w:p w:rsidR="00526B01" w:rsidRPr="00697BCD" w:rsidRDefault="00526B01" w:rsidP="00FF390C">
            <w:pPr>
              <w:ind w:right="-20"/>
              <w:jc w:val="center"/>
              <w:rPr>
                <w:rFonts w:eastAsia="Arial" w:cs="Arial"/>
                <w:sz w:val="22"/>
                <w:szCs w:val="22"/>
                <w:highlight w:val="yellow"/>
                <w:lang w:val="pt-BR"/>
              </w:rPr>
            </w:pPr>
          </w:p>
        </w:tc>
        <w:tc>
          <w:tcPr>
            <w:tcW w:w="1176" w:type="dxa"/>
            <w:vAlign w:val="center"/>
          </w:tcPr>
          <w:p w:rsidR="00526B01" w:rsidRPr="00697BCD" w:rsidRDefault="00526B01" w:rsidP="00FF390C">
            <w:pPr>
              <w:ind w:right="-20"/>
              <w:jc w:val="center"/>
              <w:rPr>
                <w:rFonts w:eastAsia="Arial" w:cs="Arial"/>
                <w:sz w:val="22"/>
                <w:szCs w:val="22"/>
                <w:highlight w:val="yellow"/>
                <w:lang w:val="pt-BR"/>
              </w:rPr>
            </w:pPr>
          </w:p>
        </w:tc>
        <w:tc>
          <w:tcPr>
            <w:tcW w:w="1190" w:type="dxa"/>
            <w:vAlign w:val="center"/>
          </w:tcPr>
          <w:p w:rsidR="00526B01" w:rsidRPr="00697BCD" w:rsidRDefault="00526B01" w:rsidP="00FF390C">
            <w:pPr>
              <w:ind w:right="-20"/>
              <w:jc w:val="center"/>
              <w:rPr>
                <w:rFonts w:eastAsia="Arial" w:cs="Arial"/>
                <w:sz w:val="22"/>
                <w:szCs w:val="22"/>
                <w:highlight w:val="yellow"/>
                <w:lang w:val="pt-BR"/>
              </w:rPr>
            </w:pPr>
          </w:p>
        </w:tc>
      </w:tr>
      <w:tr w:rsidR="00526B01" w:rsidRPr="00697BCD" w:rsidTr="00FF390C">
        <w:tc>
          <w:tcPr>
            <w:tcW w:w="1428" w:type="dxa"/>
            <w:vAlign w:val="center"/>
          </w:tcPr>
          <w:p w:rsidR="00526B01" w:rsidRPr="00697BCD" w:rsidRDefault="00526B01" w:rsidP="00FF390C">
            <w:pPr>
              <w:ind w:left="129" w:right="117"/>
              <w:jc w:val="center"/>
              <w:rPr>
                <w:rFonts w:eastAsia="Arial" w:cs="Arial"/>
                <w:sz w:val="22"/>
                <w:szCs w:val="22"/>
                <w:highlight w:val="yellow"/>
                <w:lang w:val="pt-BR"/>
              </w:rPr>
            </w:pPr>
          </w:p>
        </w:tc>
        <w:tc>
          <w:tcPr>
            <w:tcW w:w="896" w:type="dxa"/>
            <w:vAlign w:val="center"/>
          </w:tcPr>
          <w:p w:rsidR="00526B01" w:rsidRPr="00697BCD" w:rsidRDefault="00526B01" w:rsidP="00FF390C">
            <w:pPr>
              <w:jc w:val="center"/>
              <w:rPr>
                <w:rFonts w:cs="Arial"/>
                <w:sz w:val="22"/>
                <w:szCs w:val="22"/>
                <w:highlight w:val="yellow"/>
                <w:lang w:val="pt-BR"/>
              </w:rPr>
            </w:pPr>
          </w:p>
        </w:tc>
        <w:tc>
          <w:tcPr>
            <w:tcW w:w="1092" w:type="dxa"/>
            <w:vAlign w:val="center"/>
          </w:tcPr>
          <w:p w:rsidR="00526B01" w:rsidRPr="00697BCD" w:rsidRDefault="00526B01" w:rsidP="00FF390C">
            <w:pPr>
              <w:jc w:val="center"/>
              <w:rPr>
                <w:rFonts w:cs="Arial"/>
                <w:sz w:val="22"/>
                <w:szCs w:val="22"/>
                <w:highlight w:val="yellow"/>
                <w:lang w:val="pt-BR"/>
              </w:rPr>
            </w:pPr>
          </w:p>
        </w:tc>
        <w:tc>
          <w:tcPr>
            <w:tcW w:w="952" w:type="dxa"/>
            <w:vAlign w:val="center"/>
          </w:tcPr>
          <w:p w:rsidR="00526B01" w:rsidRPr="00697BCD" w:rsidRDefault="00526B01" w:rsidP="00FF390C">
            <w:pPr>
              <w:jc w:val="center"/>
              <w:rPr>
                <w:rFonts w:cs="Arial"/>
                <w:sz w:val="22"/>
                <w:szCs w:val="22"/>
                <w:highlight w:val="yellow"/>
                <w:lang w:val="pt-BR"/>
              </w:rPr>
            </w:pPr>
          </w:p>
        </w:tc>
        <w:tc>
          <w:tcPr>
            <w:tcW w:w="994" w:type="dxa"/>
            <w:vAlign w:val="center"/>
          </w:tcPr>
          <w:p w:rsidR="00526B01" w:rsidRPr="00697BCD" w:rsidRDefault="00526B01" w:rsidP="00FF390C">
            <w:pPr>
              <w:jc w:val="center"/>
              <w:rPr>
                <w:rFonts w:cs="Arial"/>
                <w:sz w:val="22"/>
                <w:szCs w:val="22"/>
                <w:highlight w:val="yellow"/>
                <w:lang w:val="pt-BR"/>
              </w:rPr>
            </w:pPr>
          </w:p>
        </w:tc>
        <w:tc>
          <w:tcPr>
            <w:tcW w:w="839" w:type="dxa"/>
            <w:vAlign w:val="center"/>
          </w:tcPr>
          <w:p w:rsidR="00526B01" w:rsidRPr="00697BCD" w:rsidRDefault="00526B01" w:rsidP="00FF390C">
            <w:pPr>
              <w:jc w:val="center"/>
              <w:rPr>
                <w:rFonts w:cs="Arial"/>
                <w:sz w:val="22"/>
                <w:szCs w:val="22"/>
                <w:highlight w:val="yellow"/>
                <w:lang w:val="pt-BR"/>
              </w:rPr>
            </w:pPr>
          </w:p>
        </w:tc>
        <w:tc>
          <w:tcPr>
            <w:tcW w:w="1078" w:type="dxa"/>
            <w:vAlign w:val="center"/>
          </w:tcPr>
          <w:p w:rsidR="00526B01" w:rsidRPr="00697BCD" w:rsidRDefault="00526B01" w:rsidP="00FF390C">
            <w:pPr>
              <w:ind w:right="-20"/>
              <w:jc w:val="center"/>
              <w:rPr>
                <w:rFonts w:eastAsia="Arial" w:cs="Arial"/>
                <w:sz w:val="22"/>
                <w:szCs w:val="22"/>
                <w:highlight w:val="yellow"/>
                <w:lang w:val="pt-BR"/>
              </w:rPr>
            </w:pPr>
          </w:p>
        </w:tc>
        <w:tc>
          <w:tcPr>
            <w:tcW w:w="1176" w:type="dxa"/>
            <w:vAlign w:val="center"/>
          </w:tcPr>
          <w:p w:rsidR="00526B01" w:rsidRPr="00697BCD" w:rsidRDefault="00526B01" w:rsidP="00FF390C">
            <w:pPr>
              <w:ind w:right="-20"/>
              <w:jc w:val="center"/>
              <w:rPr>
                <w:rFonts w:eastAsia="Arial" w:cs="Arial"/>
                <w:sz w:val="22"/>
                <w:szCs w:val="22"/>
                <w:highlight w:val="yellow"/>
                <w:lang w:val="pt-BR"/>
              </w:rPr>
            </w:pPr>
          </w:p>
        </w:tc>
        <w:tc>
          <w:tcPr>
            <w:tcW w:w="1190" w:type="dxa"/>
            <w:vAlign w:val="center"/>
          </w:tcPr>
          <w:p w:rsidR="00526B01" w:rsidRPr="00697BCD" w:rsidRDefault="00526B01" w:rsidP="00FF390C">
            <w:pPr>
              <w:ind w:right="-20"/>
              <w:jc w:val="center"/>
              <w:rPr>
                <w:rFonts w:eastAsia="Arial" w:cs="Arial"/>
                <w:sz w:val="22"/>
                <w:szCs w:val="22"/>
                <w:highlight w:val="yellow"/>
                <w:lang w:val="pt-BR"/>
              </w:rPr>
            </w:pPr>
          </w:p>
        </w:tc>
      </w:tr>
      <w:tr w:rsidR="00526B01" w:rsidRPr="00697BCD" w:rsidTr="00FF390C">
        <w:tc>
          <w:tcPr>
            <w:tcW w:w="1428" w:type="dxa"/>
            <w:vAlign w:val="center"/>
          </w:tcPr>
          <w:p w:rsidR="00526B01" w:rsidRPr="00697BCD" w:rsidRDefault="00526B01" w:rsidP="00FF390C">
            <w:pPr>
              <w:ind w:left="129" w:right="117"/>
              <w:jc w:val="center"/>
              <w:rPr>
                <w:rFonts w:eastAsia="Arial" w:cs="Arial"/>
                <w:sz w:val="22"/>
                <w:szCs w:val="22"/>
                <w:highlight w:val="yellow"/>
                <w:lang w:val="pt-BR"/>
              </w:rPr>
            </w:pPr>
          </w:p>
        </w:tc>
        <w:tc>
          <w:tcPr>
            <w:tcW w:w="896" w:type="dxa"/>
            <w:vAlign w:val="center"/>
          </w:tcPr>
          <w:p w:rsidR="00526B01" w:rsidRPr="00697BCD" w:rsidRDefault="00526B01" w:rsidP="00FF390C">
            <w:pPr>
              <w:jc w:val="center"/>
              <w:rPr>
                <w:rFonts w:cs="Arial"/>
                <w:sz w:val="22"/>
                <w:szCs w:val="22"/>
                <w:highlight w:val="yellow"/>
                <w:lang w:val="pt-BR"/>
              </w:rPr>
            </w:pPr>
          </w:p>
        </w:tc>
        <w:tc>
          <w:tcPr>
            <w:tcW w:w="1092" w:type="dxa"/>
            <w:vAlign w:val="center"/>
          </w:tcPr>
          <w:p w:rsidR="00526B01" w:rsidRPr="00697BCD" w:rsidRDefault="00526B01" w:rsidP="00FF390C">
            <w:pPr>
              <w:jc w:val="center"/>
              <w:rPr>
                <w:rFonts w:cs="Arial"/>
                <w:sz w:val="22"/>
                <w:szCs w:val="22"/>
                <w:highlight w:val="yellow"/>
                <w:lang w:val="pt-BR"/>
              </w:rPr>
            </w:pPr>
          </w:p>
        </w:tc>
        <w:tc>
          <w:tcPr>
            <w:tcW w:w="952" w:type="dxa"/>
            <w:vAlign w:val="center"/>
          </w:tcPr>
          <w:p w:rsidR="00526B01" w:rsidRPr="00697BCD" w:rsidRDefault="00526B01" w:rsidP="00FF390C">
            <w:pPr>
              <w:jc w:val="center"/>
              <w:rPr>
                <w:rFonts w:cs="Arial"/>
                <w:sz w:val="22"/>
                <w:szCs w:val="22"/>
                <w:highlight w:val="yellow"/>
                <w:lang w:val="pt-BR"/>
              </w:rPr>
            </w:pPr>
          </w:p>
        </w:tc>
        <w:tc>
          <w:tcPr>
            <w:tcW w:w="994" w:type="dxa"/>
            <w:vAlign w:val="center"/>
          </w:tcPr>
          <w:p w:rsidR="00526B01" w:rsidRPr="00697BCD" w:rsidRDefault="00526B01" w:rsidP="00FF390C">
            <w:pPr>
              <w:jc w:val="center"/>
              <w:rPr>
                <w:rFonts w:cs="Arial"/>
                <w:sz w:val="22"/>
                <w:szCs w:val="22"/>
                <w:highlight w:val="yellow"/>
                <w:lang w:val="pt-BR"/>
              </w:rPr>
            </w:pPr>
          </w:p>
        </w:tc>
        <w:tc>
          <w:tcPr>
            <w:tcW w:w="839" w:type="dxa"/>
            <w:vAlign w:val="center"/>
          </w:tcPr>
          <w:p w:rsidR="00526B01" w:rsidRPr="00697BCD" w:rsidRDefault="00526B01" w:rsidP="00FF390C">
            <w:pPr>
              <w:jc w:val="center"/>
              <w:rPr>
                <w:rFonts w:cs="Arial"/>
                <w:sz w:val="22"/>
                <w:szCs w:val="22"/>
                <w:highlight w:val="yellow"/>
                <w:lang w:val="pt-BR"/>
              </w:rPr>
            </w:pPr>
          </w:p>
        </w:tc>
        <w:tc>
          <w:tcPr>
            <w:tcW w:w="1078" w:type="dxa"/>
            <w:vAlign w:val="center"/>
          </w:tcPr>
          <w:p w:rsidR="00526B01" w:rsidRPr="00697BCD" w:rsidRDefault="00526B01" w:rsidP="00FF390C">
            <w:pPr>
              <w:ind w:right="-20"/>
              <w:jc w:val="center"/>
              <w:rPr>
                <w:rFonts w:eastAsia="Arial" w:cs="Arial"/>
                <w:sz w:val="22"/>
                <w:szCs w:val="22"/>
                <w:highlight w:val="yellow"/>
                <w:lang w:val="pt-BR"/>
              </w:rPr>
            </w:pPr>
          </w:p>
        </w:tc>
        <w:tc>
          <w:tcPr>
            <w:tcW w:w="1176" w:type="dxa"/>
            <w:vAlign w:val="center"/>
          </w:tcPr>
          <w:p w:rsidR="00526B01" w:rsidRPr="00697BCD" w:rsidRDefault="00526B01" w:rsidP="00FF390C">
            <w:pPr>
              <w:ind w:right="-20"/>
              <w:jc w:val="center"/>
              <w:rPr>
                <w:rFonts w:eastAsia="Arial" w:cs="Arial"/>
                <w:sz w:val="22"/>
                <w:szCs w:val="22"/>
                <w:highlight w:val="yellow"/>
                <w:lang w:val="pt-BR"/>
              </w:rPr>
            </w:pPr>
          </w:p>
        </w:tc>
        <w:tc>
          <w:tcPr>
            <w:tcW w:w="1190" w:type="dxa"/>
            <w:vAlign w:val="center"/>
          </w:tcPr>
          <w:p w:rsidR="00526B01" w:rsidRPr="00697BCD" w:rsidRDefault="00526B01" w:rsidP="00FF390C">
            <w:pPr>
              <w:ind w:right="-20"/>
              <w:jc w:val="center"/>
              <w:rPr>
                <w:rFonts w:eastAsia="Arial" w:cs="Arial"/>
                <w:sz w:val="22"/>
                <w:szCs w:val="22"/>
                <w:highlight w:val="yellow"/>
                <w:lang w:val="pt-BR"/>
              </w:rPr>
            </w:pPr>
          </w:p>
        </w:tc>
      </w:tr>
    </w:tbl>
    <w:p w:rsidR="00526B01" w:rsidRPr="00697BCD" w:rsidRDefault="00526B01" w:rsidP="003C787F">
      <w:pPr>
        <w:autoSpaceDE w:val="0"/>
        <w:autoSpaceDN w:val="0"/>
        <w:adjustRightInd w:val="0"/>
        <w:ind w:right="28"/>
        <w:jc w:val="both"/>
        <w:rPr>
          <w:rFonts w:cs="Arial"/>
          <w:b/>
          <w:sz w:val="22"/>
          <w:szCs w:val="22"/>
          <w:lang w:val="pt-BR"/>
        </w:rPr>
      </w:pPr>
    </w:p>
    <w:p w:rsidR="002F4599" w:rsidRPr="00697BCD" w:rsidRDefault="002F4599" w:rsidP="003C787F">
      <w:pPr>
        <w:autoSpaceDE w:val="0"/>
        <w:autoSpaceDN w:val="0"/>
        <w:adjustRightInd w:val="0"/>
        <w:ind w:right="28"/>
        <w:jc w:val="both"/>
        <w:rPr>
          <w:rFonts w:cs="Arial"/>
          <w:b/>
          <w:sz w:val="22"/>
          <w:szCs w:val="22"/>
          <w:lang w:val="pt-BR"/>
        </w:rPr>
      </w:pPr>
    </w:p>
    <w:p w:rsidR="005D3193" w:rsidRPr="00697BCD" w:rsidRDefault="00152957" w:rsidP="002F4599">
      <w:pPr>
        <w:numPr>
          <w:ilvl w:val="0"/>
          <w:numId w:val="1"/>
        </w:numPr>
        <w:tabs>
          <w:tab w:val="num" w:pos="284"/>
        </w:tabs>
        <w:autoSpaceDE w:val="0"/>
        <w:autoSpaceDN w:val="0"/>
        <w:adjustRightInd w:val="0"/>
        <w:ind w:left="0" w:right="28" w:firstLine="0"/>
        <w:jc w:val="both"/>
        <w:rPr>
          <w:rFonts w:cs="Arial"/>
          <w:b/>
          <w:sz w:val="22"/>
          <w:szCs w:val="22"/>
          <w:lang w:val="pt-BR"/>
        </w:rPr>
      </w:pPr>
      <w:r w:rsidRPr="00697BCD">
        <w:rPr>
          <w:rFonts w:cs="Arial"/>
          <w:b/>
          <w:sz w:val="22"/>
          <w:szCs w:val="22"/>
          <w:lang w:val="pt-BR"/>
        </w:rPr>
        <w:t>Histórico de revisões</w:t>
      </w:r>
    </w:p>
    <w:p w:rsidR="00927B8C" w:rsidRPr="00697BCD" w:rsidRDefault="00927B8C" w:rsidP="009333A7">
      <w:pPr>
        <w:tabs>
          <w:tab w:val="left" w:pos="426"/>
        </w:tabs>
        <w:ind w:right="28"/>
        <w:jc w:val="both"/>
        <w:rPr>
          <w:rFonts w:cs="Arial"/>
          <w:b/>
          <w:sz w:val="22"/>
          <w:szCs w:val="22"/>
          <w:lang w:val="pt-BR"/>
        </w:rPr>
      </w:pPr>
      <w:r w:rsidRPr="00697BCD">
        <w:rPr>
          <w:i/>
          <w:color w:val="FF0000"/>
          <w:sz w:val="22"/>
          <w:szCs w:val="22"/>
          <w:lang w:val="pt-BR"/>
        </w:rPr>
        <w:t>(</w:t>
      </w:r>
    </w:p>
    <w:tbl>
      <w:tblPr>
        <w:tblW w:w="9639" w:type="dxa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76"/>
        <w:gridCol w:w="992"/>
        <w:gridCol w:w="3531"/>
        <w:gridCol w:w="1172"/>
        <w:gridCol w:w="1218"/>
        <w:gridCol w:w="1450"/>
      </w:tblGrid>
      <w:tr w:rsidR="002F4599" w:rsidRPr="00697BCD" w:rsidTr="002F4599">
        <w:trPr>
          <w:trHeight w:val="666"/>
        </w:trPr>
        <w:tc>
          <w:tcPr>
            <w:tcW w:w="1276" w:type="dxa"/>
            <w:shd w:val="clear" w:color="auto" w:fill="D9D9D9" w:themeFill="background1" w:themeFillShade="D9"/>
            <w:vAlign w:val="center"/>
          </w:tcPr>
          <w:p w:rsidR="002F4599" w:rsidRPr="00697BCD" w:rsidRDefault="002F4599" w:rsidP="002F4599">
            <w:pPr>
              <w:pStyle w:val="Texto1"/>
              <w:spacing w:before="120" w:after="120"/>
              <w:ind w:left="0"/>
              <w:jc w:val="center"/>
              <w:rPr>
                <w:b/>
                <w:sz w:val="22"/>
              </w:rPr>
            </w:pPr>
            <w:r w:rsidRPr="00697BCD">
              <w:rPr>
                <w:rFonts w:cs="Arial"/>
                <w:b/>
                <w:sz w:val="22"/>
                <w:szCs w:val="22"/>
              </w:rPr>
              <w:t xml:space="preserve">Data </w:t>
            </w:r>
            <w:proofErr w:type="spellStart"/>
            <w:r w:rsidRPr="00697BCD">
              <w:rPr>
                <w:rFonts w:cs="Arial"/>
                <w:b/>
                <w:sz w:val="22"/>
                <w:szCs w:val="22"/>
              </w:rPr>
              <w:t>emissão</w:t>
            </w:r>
            <w:proofErr w:type="spellEnd"/>
          </w:p>
        </w:tc>
        <w:tc>
          <w:tcPr>
            <w:tcW w:w="992" w:type="dxa"/>
            <w:shd w:val="clear" w:color="auto" w:fill="D9D9D9" w:themeFill="background1" w:themeFillShade="D9"/>
            <w:vAlign w:val="center"/>
          </w:tcPr>
          <w:p w:rsidR="002F4599" w:rsidRPr="00697BCD" w:rsidRDefault="002F4599" w:rsidP="002F4599">
            <w:pPr>
              <w:pStyle w:val="Texto1"/>
              <w:spacing w:before="120" w:after="120"/>
              <w:ind w:left="0"/>
              <w:jc w:val="center"/>
              <w:rPr>
                <w:b/>
                <w:sz w:val="22"/>
              </w:rPr>
            </w:pPr>
            <w:proofErr w:type="spellStart"/>
            <w:r w:rsidRPr="00697BCD">
              <w:rPr>
                <w:b/>
                <w:sz w:val="22"/>
                <w:szCs w:val="22"/>
              </w:rPr>
              <w:t>Revisão</w:t>
            </w:r>
            <w:proofErr w:type="spellEnd"/>
          </w:p>
        </w:tc>
        <w:tc>
          <w:tcPr>
            <w:tcW w:w="3531" w:type="dxa"/>
            <w:shd w:val="clear" w:color="auto" w:fill="D9D9D9" w:themeFill="background1" w:themeFillShade="D9"/>
          </w:tcPr>
          <w:p w:rsidR="002F4599" w:rsidRPr="00697BCD" w:rsidRDefault="002F4599" w:rsidP="00034690">
            <w:pPr>
              <w:pStyle w:val="Texto1"/>
              <w:spacing w:before="120" w:after="120"/>
              <w:ind w:left="0"/>
              <w:jc w:val="center"/>
              <w:rPr>
                <w:b/>
                <w:sz w:val="22"/>
              </w:rPr>
            </w:pPr>
            <w:proofErr w:type="spellStart"/>
            <w:r w:rsidRPr="00697BCD">
              <w:rPr>
                <w:b/>
                <w:sz w:val="22"/>
                <w:szCs w:val="22"/>
              </w:rPr>
              <w:t>Alteração</w:t>
            </w:r>
            <w:proofErr w:type="spellEnd"/>
            <w:r w:rsidRPr="00697BCD">
              <w:rPr>
                <w:b/>
                <w:sz w:val="22"/>
                <w:szCs w:val="22"/>
              </w:rPr>
              <w:t xml:space="preserve"> / </w:t>
            </w:r>
            <w:proofErr w:type="spellStart"/>
            <w:r w:rsidRPr="00697BCD">
              <w:rPr>
                <w:b/>
                <w:sz w:val="22"/>
                <w:szCs w:val="22"/>
              </w:rPr>
              <w:t>Histórico</w:t>
            </w:r>
            <w:proofErr w:type="spellEnd"/>
          </w:p>
        </w:tc>
        <w:tc>
          <w:tcPr>
            <w:tcW w:w="1172" w:type="dxa"/>
            <w:shd w:val="clear" w:color="auto" w:fill="D9D9D9" w:themeFill="background1" w:themeFillShade="D9"/>
            <w:vAlign w:val="center"/>
          </w:tcPr>
          <w:p w:rsidR="002F4599" w:rsidRPr="00697BCD" w:rsidRDefault="002F4599" w:rsidP="00034690">
            <w:pPr>
              <w:pStyle w:val="Texto1"/>
              <w:spacing w:before="120" w:after="120"/>
              <w:ind w:left="0"/>
              <w:jc w:val="center"/>
              <w:rPr>
                <w:b/>
                <w:sz w:val="22"/>
              </w:rPr>
            </w:pPr>
            <w:proofErr w:type="spellStart"/>
            <w:r w:rsidRPr="00697BCD">
              <w:rPr>
                <w:b/>
                <w:sz w:val="22"/>
                <w:szCs w:val="22"/>
              </w:rPr>
              <w:t>Elaborado</w:t>
            </w:r>
            <w:r w:rsidR="0054279C">
              <w:rPr>
                <w:b/>
                <w:sz w:val="22"/>
                <w:szCs w:val="22"/>
              </w:rPr>
              <w:t>r</w:t>
            </w:r>
            <w:proofErr w:type="spellEnd"/>
          </w:p>
        </w:tc>
        <w:tc>
          <w:tcPr>
            <w:tcW w:w="1218" w:type="dxa"/>
            <w:shd w:val="clear" w:color="auto" w:fill="D9D9D9" w:themeFill="background1" w:themeFillShade="D9"/>
            <w:vAlign w:val="center"/>
          </w:tcPr>
          <w:p w:rsidR="002F4599" w:rsidRPr="00697BCD" w:rsidRDefault="0054279C" w:rsidP="00034690">
            <w:pPr>
              <w:pStyle w:val="Texto1"/>
              <w:spacing w:before="120" w:after="120"/>
              <w:ind w:left="0"/>
              <w:jc w:val="center"/>
              <w:rPr>
                <w:b/>
                <w:sz w:val="22"/>
              </w:rPr>
            </w:pPr>
            <w:proofErr w:type="spellStart"/>
            <w:r>
              <w:rPr>
                <w:b/>
                <w:sz w:val="22"/>
                <w:szCs w:val="22"/>
              </w:rPr>
              <w:t>Responsavel</w:t>
            </w:r>
            <w:proofErr w:type="spellEnd"/>
            <w:r>
              <w:rPr>
                <w:b/>
                <w:sz w:val="22"/>
                <w:szCs w:val="22"/>
              </w:rPr>
              <w:t xml:space="preserve"> da </w:t>
            </w:r>
            <w:proofErr w:type="spellStart"/>
            <w:r>
              <w:rPr>
                <w:b/>
                <w:sz w:val="22"/>
                <w:szCs w:val="22"/>
              </w:rPr>
              <w:t>Estrutura</w:t>
            </w:r>
            <w:proofErr w:type="spellEnd"/>
          </w:p>
        </w:tc>
        <w:tc>
          <w:tcPr>
            <w:tcW w:w="1450" w:type="dxa"/>
            <w:shd w:val="clear" w:color="auto" w:fill="D9D9D9" w:themeFill="background1" w:themeFillShade="D9"/>
            <w:vAlign w:val="center"/>
          </w:tcPr>
          <w:p w:rsidR="002F4599" w:rsidRPr="00697BCD" w:rsidRDefault="0054279C" w:rsidP="00034690">
            <w:pPr>
              <w:pStyle w:val="Texto1"/>
              <w:spacing w:before="120" w:after="120"/>
              <w:ind w:left="0"/>
              <w:jc w:val="center"/>
              <w:rPr>
                <w:b/>
                <w:sz w:val="22"/>
              </w:rPr>
            </w:pPr>
            <w:proofErr w:type="spellStart"/>
            <w:r>
              <w:rPr>
                <w:b/>
                <w:sz w:val="22"/>
                <w:szCs w:val="22"/>
              </w:rPr>
              <w:t>Responsave</w:t>
            </w:r>
            <w:r>
              <w:rPr>
                <w:b/>
                <w:sz w:val="22"/>
                <w:szCs w:val="22"/>
              </w:rPr>
              <w:t>l</w:t>
            </w:r>
            <w:proofErr w:type="spellEnd"/>
            <w:r>
              <w:rPr>
                <w:b/>
                <w:sz w:val="22"/>
                <w:szCs w:val="22"/>
              </w:rPr>
              <w:t xml:space="preserve"> da </w:t>
            </w:r>
            <w:proofErr w:type="spellStart"/>
            <w:r>
              <w:rPr>
                <w:b/>
                <w:sz w:val="22"/>
                <w:szCs w:val="22"/>
              </w:rPr>
              <w:t>Estrutura</w:t>
            </w:r>
            <w:proofErr w:type="spellEnd"/>
          </w:p>
        </w:tc>
      </w:tr>
      <w:tr w:rsidR="002F4599" w:rsidRPr="00697BCD" w:rsidTr="002F4599">
        <w:trPr>
          <w:trHeight w:val="222"/>
        </w:trPr>
        <w:tc>
          <w:tcPr>
            <w:tcW w:w="1276" w:type="dxa"/>
            <w:vAlign w:val="center"/>
          </w:tcPr>
          <w:p w:rsidR="002F4599" w:rsidRPr="00697BCD" w:rsidRDefault="0054279C" w:rsidP="002F4599">
            <w:pPr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08/01/2021</w:t>
            </w:r>
          </w:p>
        </w:tc>
        <w:tc>
          <w:tcPr>
            <w:tcW w:w="992" w:type="dxa"/>
          </w:tcPr>
          <w:p w:rsidR="002F4599" w:rsidRPr="00697BCD" w:rsidRDefault="002F4599" w:rsidP="002F4599">
            <w:pPr>
              <w:jc w:val="center"/>
              <w:rPr>
                <w:sz w:val="22"/>
                <w:lang w:val="pt-BR"/>
              </w:rPr>
            </w:pPr>
            <w:r w:rsidRPr="00697BCD">
              <w:rPr>
                <w:sz w:val="22"/>
                <w:szCs w:val="22"/>
                <w:lang w:val="pt-BR"/>
              </w:rPr>
              <w:t>00</w:t>
            </w:r>
          </w:p>
        </w:tc>
        <w:tc>
          <w:tcPr>
            <w:tcW w:w="3531" w:type="dxa"/>
          </w:tcPr>
          <w:p w:rsidR="002F4599" w:rsidRPr="00697BCD" w:rsidRDefault="002F4599" w:rsidP="003870B2">
            <w:pPr>
              <w:jc w:val="center"/>
              <w:rPr>
                <w:sz w:val="22"/>
                <w:lang w:val="pt-BR"/>
              </w:rPr>
            </w:pPr>
            <w:r w:rsidRPr="00697BCD">
              <w:rPr>
                <w:sz w:val="22"/>
                <w:szCs w:val="22"/>
                <w:lang w:val="pt-BR"/>
              </w:rPr>
              <w:t>Primeira edição</w:t>
            </w:r>
          </w:p>
        </w:tc>
        <w:tc>
          <w:tcPr>
            <w:tcW w:w="1172" w:type="dxa"/>
          </w:tcPr>
          <w:p w:rsidR="002F4599" w:rsidRPr="00697BCD" w:rsidRDefault="0054279C" w:rsidP="003870B2">
            <w:pPr>
              <w:jc w:val="center"/>
              <w:rPr>
                <w:sz w:val="22"/>
                <w:lang w:val="pt-BR"/>
              </w:rPr>
            </w:pPr>
            <w:r>
              <w:rPr>
                <w:sz w:val="22"/>
                <w:lang w:val="pt-BR"/>
              </w:rPr>
              <w:t>Gabriel Batista da Cruz / Lucas Vinicius Mendes</w:t>
            </w:r>
          </w:p>
        </w:tc>
        <w:tc>
          <w:tcPr>
            <w:tcW w:w="1218" w:type="dxa"/>
          </w:tcPr>
          <w:p w:rsidR="002F4599" w:rsidRPr="00697BCD" w:rsidRDefault="0054279C" w:rsidP="00FB6FBF">
            <w:pPr>
              <w:jc w:val="center"/>
              <w:rPr>
                <w:sz w:val="22"/>
                <w:lang w:val="pt-BR"/>
              </w:rPr>
            </w:pPr>
            <w:r>
              <w:rPr>
                <w:sz w:val="22"/>
                <w:lang w:val="pt-BR"/>
              </w:rPr>
              <w:t>Isabel Cristina</w:t>
            </w:r>
          </w:p>
        </w:tc>
        <w:tc>
          <w:tcPr>
            <w:tcW w:w="1450" w:type="dxa"/>
          </w:tcPr>
          <w:p w:rsidR="002F4599" w:rsidRPr="00697BCD" w:rsidRDefault="0054279C" w:rsidP="003870B2">
            <w:pPr>
              <w:jc w:val="center"/>
              <w:rPr>
                <w:sz w:val="22"/>
                <w:lang w:val="pt-BR"/>
              </w:rPr>
            </w:pPr>
            <w:r>
              <w:rPr>
                <w:sz w:val="22"/>
                <w:lang w:val="pt-BR"/>
              </w:rPr>
              <w:t>Flavio Rafael de Oliveira</w:t>
            </w:r>
          </w:p>
        </w:tc>
      </w:tr>
    </w:tbl>
    <w:p w:rsidR="00221B03" w:rsidRPr="00697BCD" w:rsidRDefault="00221B03" w:rsidP="005D3193">
      <w:pPr>
        <w:ind w:right="29"/>
        <w:jc w:val="both"/>
        <w:rPr>
          <w:sz w:val="22"/>
          <w:szCs w:val="22"/>
          <w:lang w:val="pt-BR"/>
        </w:rPr>
      </w:pPr>
    </w:p>
    <w:sectPr w:rsidR="00221B03" w:rsidRPr="00697BCD" w:rsidSect="00A52587">
      <w:headerReference w:type="default" r:id="rId11"/>
      <w:footerReference w:type="default" r:id="rId12"/>
      <w:pgSz w:w="11906" w:h="16838" w:code="9"/>
      <w:pgMar w:top="1134" w:right="1134" w:bottom="993" w:left="1134" w:header="851" w:footer="34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C628F" w:rsidRDefault="00BC628F" w:rsidP="00414FE5">
      <w:r>
        <w:separator/>
      </w:r>
    </w:p>
  </w:endnote>
  <w:endnote w:type="continuationSeparator" w:id="0">
    <w:p w:rsidR="00BC628F" w:rsidRDefault="00BC628F" w:rsidP="00414F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Helvetica">
    <w:panose1 w:val="020B05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Siemens Sans">
    <w:altName w:val="Times New Roman"/>
    <w:charset w:val="00"/>
    <w:family w:val="auto"/>
    <w:pitch w:val="variable"/>
    <w:sig w:usb0="800000AF" w:usb1="0000204B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2587" w:rsidRDefault="00A52587">
    <w:pPr>
      <w:pStyle w:val="Rodap"/>
      <w:pBdr>
        <w:top w:val="thinThickSmallGap" w:sz="24" w:space="1" w:color="622423" w:themeColor="accent2" w:themeShade="7F"/>
      </w:pBdr>
      <w:rPr>
        <w:rFonts w:asciiTheme="majorHAnsi" w:hAnsiTheme="majorHAnsi"/>
      </w:rPr>
    </w:pPr>
    <w:proofErr w:type="spellStart"/>
    <w:r w:rsidRPr="00A52587">
      <w:rPr>
        <w:rFonts w:asciiTheme="majorHAnsi" w:hAnsiTheme="majorHAnsi"/>
        <w:b/>
        <w:color w:val="FF0000"/>
      </w:rPr>
      <w:t>Restrito</w:t>
    </w:r>
    <w:proofErr w:type="spellEnd"/>
    <w:r>
      <w:rPr>
        <w:rFonts w:asciiTheme="majorHAnsi" w:hAnsiTheme="majorHAnsi"/>
      </w:rPr>
      <w:ptab w:relativeTo="margin" w:alignment="right" w:leader="none"/>
    </w:r>
    <w:r>
      <w:rPr>
        <w:rFonts w:asciiTheme="majorHAnsi" w:hAnsiTheme="majorHAnsi"/>
      </w:rPr>
      <w:t xml:space="preserve">Page </w:t>
    </w:r>
    <w:r w:rsidR="008F666E">
      <w:fldChar w:fldCharType="begin"/>
    </w:r>
    <w:r w:rsidR="008F666E">
      <w:instrText xml:space="preserve"> PAGE   \* MERGEFORMAT </w:instrText>
    </w:r>
    <w:r w:rsidR="008F666E">
      <w:fldChar w:fldCharType="separate"/>
    </w:r>
    <w:r w:rsidR="00FF59E8" w:rsidRPr="00FF59E8">
      <w:rPr>
        <w:rFonts w:asciiTheme="majorHAnsi" w:hAnsiTheme="majorHAnsi"/>
        <w:noProof/>
      </w:rPr>
      <w:t>1</w:t>
    </w:r>
    <w:r w:rsidR="008F666E">
      <w:rPr>
        <w:rFonts w:asciiTheme="majorHAnsi" w:hAnsiTheme="majorHAnsi"/>
        <w:noProof/>
      </w:rPr>
      <w:fldChar w:fldCharType="end"/>
    </w:r>
  </w:p>
  <w:p w:rsidR="001212D5" w:rsidRPr="006F66E1" w:rsidRDefault="001212D5" w:rsidP="00132A72">
    <w:pPr>
      <w:pStyle w:val="Rodap"/>
      <w:tabs>
        <w:tab w:val="clear" w:pos="4536"/>
        <w:tab w:val="clear" w:pos="9072"/>
        <w:tab w:val="left" w:pos="6705"/>
      </w:tabs>
      <w:rPr>
        <w:lang w:val="pt-BR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C628F" w:rsidRDefault="00BC628F" w:rsidP="00414FE5">
      <w:r>
        <w:separator/>
      </w:r>
    </w:p>
  </w:footnote>
  <w:footnote w:type="continuationSeparator" w:id="0">
    <w:p w:rsidR="00BC628F" w:rsidRDefault="00BC628F" w:rsidP="00414FE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elacomgrade"/>
      <w:tblW w:w="16322" w:type="dxa"/>
      <w:tblInd w:w="108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02"/>
      <w:gridCol w:w="6560"/>
      <w:gridCol w:w="6560"/>
    </w:tblGrid>
    <w:tr w:rsidR="001212D5" w:rsidRPr="00FF59E8" w:rsidTr="000A0F05">
      <w:trPr>
        <w:trHeight w:val="267"/>
      </w:trPr>
      <w:tc>
        <w:tcPr>
          <w:tcW w:w="3202" w:type="dxa"/>
          <w:vAlign w:val="bottom"/>
        </w:tcPr>
        <w:p w:rsidR="001212D5" w:rsidRPr="00072133" w:rsidRDefault="00A66C2A" w:rsidP="00072133">
          <w:pPr>
            <w:pStyle w:val="Cabealho"/>
            <w:spacing w:after="60"/>
            <w:jc w:val="center"/>
            <w:rPr>
              <w:sz w:val="28"/>
              <w:szCs w:val="28"/>
              <w:lang w:val="pt-BR"/>
            </w:rPr>
          </w:pPr>
          <w:r>
            <w:rPr>
              <w:noProof/>
              <w:sz w:val="28"/>
              <w:szCs w:val="28"/>
              <w:lang w:val="pt-BR"/>
            </w:rPr>
            <w:drawing>
              <wp:inline distT="0" distB="0" distL="0" distR="0">
                <wp:extent cx="1358900" cy="875409"/>
                <wp:effectExtent l="0" t="0" r="0" b="0"/>
                <wp:docPr id="1" name="Imagem 1" descr="Ícone&#10;&#10;Descrição gerada automaticament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Logo Linx 3.pn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391551" cy="896443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560" w:type="dxa"/>
          <w:vAlign w:val="bottom"/>
        </w:tcPr>
        <w:p w:rsidR="00A66C2A" w:rsidRPr="00EC5135" w:rsidRDefault="00A66C2A" w:rsidP="00A66C2A">
          <w:pPr>
            <w:pStyle w:val="Cabealho"/>
            <w:spacing w:after="60"/>
            <w:rPr>
              <w:b/>
              <w:lang w:val="pt-BR"/>
            </w:rPr>
          </w:pPr>
          <w:r>
            <w:rPr>
              <w:b/>
              <w:lang w:val="pt-BR"/>
            </w:rPr>
            <w:t>Linx Sistemas e Consultoria LTDA</w:t>
          </w:r>
        </w:p>
        <w:p w:rsidR="00FF59E8" w:rsidRPr="00FF59E8" w:rsidRDefault="00FF59E8" w:rsidP="00FF59E8">
          <w:pPr>
            <w:jc w:val="right"/>
            <w:rPr>
              <w:b/>
              <w:lang w:val="pt-BR"/>
            </w:rPr>
          </w:pPr>
        </w:p>
      </w:tc>
      <w:tc>
        <w:tcPr>
          <w:tcW w:w="6560" w:type="dxa"/>
          <w:vAlign w:val="bottom"/>
        </w:tcPr>
        <w:p w:rsidR="001212D5" w:rsidRPr="00982E06" w:rsidRDefault="001212D5" w:rsidP="00C7263D">
          <w:pPr>
            <w:pStyle w:val="Cabealho"/>
            <w:spacing w:after="60"/>
            <w:rPr>
              <w:sz w:val="4"/>
              <w:szCs w:val="4"/>
              <w:lang w:val="fr-FR"/>
            </w:rPr>
          </w:pPr>
          <w:r w:rsidRPr="00982E06">
            <w:rPr>
              <w:b/>
              <w:lang w:val="fr-FR"/>
            </w:rPr>
            <w:t>E D SE – Energy Distribution – T&amp;D Services</w:t>
          </w:r>
        </w:p>
      </w:tc>
    </w:tr>
  </w:tbl>
  <w:p w:rsidR="001212D5" w:rsidRPr="00224E65" w:rsidRDefault="001212D5" w:rsidP="0072040F">
    <w:pPr>
      <w:pStyle w:val="Cabealho"/>
      <w:spacing w:after="60"/>
      <w:rPr>
        <w:sz w:val="4"/>
        <w:szCs w:val="4"/>
        <w:lang w:val="fr-FR"/>
      </w:rPr>
    </w:pPr>
  </w:p>
  <w:tbl>
    <w:tblPr>
      <w:tblStyle w:val="Tabelacomgrade"/>
      <w:tblW w:w="0" w:type="auto"/>
      <w:tblLook w:val="04A0" w:firstRow="1" w:lastRow="0" w:firstColumn="1" w:lastColumn="0" w:noHBand="0" w:noVBand="1"/>
    </w:tblPr>
    <w:tblGrid>
      <w:gridCol w:w="6747"/>
      <w:gridCol w:w="2881"/>
    </w:tblGrid>
    <w:tr w:rsidR="00697BCD" w:rsidTr="00697BCD">
      <w:trPr>
        <w:trHeight w:val="1134"/>
      </w:trPr>
      <w:tc>
        <w:tcPr>
          <w:tcW w:w="6912" w:type="dxa"/>
          <w:vAlign w:val="center"/>
        </w:tcPr>
        <w:p w:rsidR="00697BCD" w:rsidRDefault="00CA3B79" w:rsidP="00697BCD">
          <w:pPr>
            <w:jc w:val="center"/>
          </w:pPr>
          <w:r>
            <w:rPr>
              <w:rFonts w:eastAsia="Arial" w:cs="Arial"/>
              <w:b/>
              <w:bCs/>
              <w:spacing w:val="-2"/>
              <w:w w:val="99"/>
              <w:sz w:val="24"/>
              <w:lang w:val="pt-BR"/>
            </w:rPr>
            <w:t>LINX_IO</w:t>
          </w:r>
        </w:p>
      </w:tc>
      <w:tc>
        <w:tcPr>
          <w:tcW w:w="2942" w:type="dxa"/>
          <w:vAlign w:val="center"/>
        </w:tcPr>
        <w:p w:rsidR="00697BCD" w:rsidRDefault="00CA3B79" w:rsidP="00697BCD">
          <w:pPr>
            <w:jc w:val="center"/>
          </w:pPr>
          <w:r>
            <w:rPr>
              <w:b/>
              <w:sz w:val="24"/>
              <w:lang w:val="pt-BR"/>
            </w:rPr>
            <w:t>REQ-E1-GER-003</w:t>
          </w:r>
        </w:p>
      </w:tc>
    </w:tr>
  </w:tbl>
  <w:p w:rsidR="00697BCD" w:rsidRDefault="00697BCD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89"/>
    <w:multiLevelType w:val="singleLevel"/>
    <w:tmpl w:val="BD8090B6"/>
    <w:lvl w:ilvl="0">
      <w:start w:val="1"/>
      <w:numFmt w:val="bullet"/>
      <w:pStyle w:val="Commarcadore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3C07AA9"/>
    <w:multiLevelType w:val="hybridMultilevel"/>
    <w:tmpl w:val="20CEDA0A"/>
    <w:lvl w:ilvl="0" w:tplc="9ECA2D2C">
      <w:start w:val="1"/>
      <w:numFmt w:val="bullet"/>
      <w:pStyle w:val="TabelleBulletText1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2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AB4497"/>
    <w:multiLevelType w:val="multilevel"/>
    <w:tmpl w:val="A7D41DB0"/>
    <w:lvl w:ilvl="0">
      <w:start w:val="1"/>
      <w:numFmt w:val="decimal"/>
      <w:pStyle w:val="Ttulo1"/>
      <w:lvlText w:val="%1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1">
      <w:start w:val="1"/>
      <w:numFmt w:val="decimal"/>
      <w:pStyle w:val="Ttulo2"/>
      <w:lvlText w:val="%1.%2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2">
      <w:start w:val="1"/>
      <w:numFmt w:val="decimal"/>
      <w:pStyle w:val="Ttulo3"/>
      <w:lvlText w:val="%1.%2.%3"/>
      <w:lvlJc w:val="left"/>
      <w:pPr>
        <w:tabs>
          <w:tab w:val="num" w:pos="3402"/>
        </w:tabs>
        <w:ind w:left="3402" w:hanging="1134"/>
      </w:pPr>
      <w:rPr>
        <w:rFonts w:hint="default"/>
      </w:rPr>
    </w:lvl>
    <w:lvl w:ilvl="3">
      <w:start w:val="1"/>
      <w:numFmt w:val="decimal"/>
      <w:pStyle w:val="Ttulo4"/>
      <w:lvlText w:val="%1.%2.%3.%4"/>
      <w:lvlJc w:val="left"/>
      <w:pPr>
        <w:tabs>
          <w:tab w:val="num" w:pos="3402"/>
        </w:tabs>
        <w:ind w:left="3402" w:hanging="1134"/>
      </w:pPr>
      <w:rPr>
        <w:rFonts w:hint="default"/>
      </w:rPr>
    </w:lvl>
    <w:lvl w:ilvl="4">
      <w:start w:val="1"/>
      <w:numFmt w:val="decimal"/>
      <w:pStyle w:val="Ttulo5"/>
      <w:lvlText w:val="%1.%2.%3.%4.%5"/>
      <w:lvlJc w:val="left"/>
      <w:pPr>
        <w:tabs>
          <w:tab w:val="num" w:pos="3402"/>
        </w:tabs>
        <w:ind w:left="3402" w:hanging="1134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tabs>
          <w:tab w:val="num" w:pos="3419"/>
        </w:tabs>
        <w:ind w:left="3419" w:hanging="1151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tabs>
          <w:tab w:val="num" w:pos="3566"/>
        </w:tabs>
        <w:ind w:left="3566" w:hanging="1298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tabs>
          <w:tab w:val="num" w:pos="3708"/>
        </w:tabs>
        <w:ind w:left="3708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tabs>
          <w:tab w:val="num" w:pos="3799"/>
        </w:tabs>
        <w:ind w:left="3799" w:hanging="1531"/>
      </w:pPr>
      <w:rPr>
        <w:rFonts w:hint="default"/>
      </w:rPr>
    </w:lvl>
  </w:abstractNum>
  <w:abstractNum w:abstractNumId="3" w15:restartNumberingAfterBreak="0">
    <w:nsid w:val="085D7EF9"/>
    <w:multiLevelType w:val="hybridMultilevel"/>
    <w:tmpl w:val="D630829C"/>
    <w:lvl w:ilvl="0" w:tplc="053E96B6">
      <w:start w:val="1"/>
      <w:numFmt w:val="bullet"/>
      <w:pStyle w:val="BulletText1"/>
      <w:lvlText w:val=""/>
      <w:lvlJc w:val="left"/>
      <w:pPr>
        <w:tabs>
          <w:tab w:val="num" w:pos="1494"/>
        </w:tabs>
        <w:ind w:left="1491" w:hanging="357"/>
      </w:pPr>
      <w:rPr>
        <w:rFonts w:ascii="Symbol" w:hAnsi="Symbol" w:hint="default"/>
        <w:sz w:val="22"/>
      </w:rPr>
    </w:lvl>
    <w:lvl w:ilvl="1" w:tplc="04070003" w:tentative="1">
      <w:start w:val="1"/>
      <w:numFmt w:val="bullet"/>
      <w:lvlText w:val="o"/>
      <w:lvlJc w:val="left"/>
      <w:pPr>
        <w:tabs>
          <w:tab w:val="num" w:pos="990"/>
        </w:tabs>
        <w:ind w:left="99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1710"/>
        </w:tabs>
        <w:ind w:left="171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430"/>
        </w:tabs>
        <w:ind w:left="243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150"/>
        </w:tabs>
        <w:ind w:left="315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3870"/>
        </w:tabs>
        <w:ind w:left="387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4590"/>
        </w:tabs>
        <w:ind w:left="459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310"/>
        </w:tabs>
        <w:ind w:left="531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030"/>
        </w:tabs>
        <w:ind w:left="6030" w:hanging="360"/>
      </w:pPr>
      <w:rPr>
        <w:rFonts w:ascii="Wingdings" w:hAnsi="Wingdings" w:hint="default"/>
      </w:rPr>
    </w:lvl>
  </w:abstractNum>
  <w:abstractNum w:abstractNumId="4" w15:restartNumberingAfterBreak="0">
    <w:nsid w:val="0C583C85"/>
    <w:multiLevelType w:val="hybridMultilevel"/>
    <w:tmpl w:val="E370C8F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E811811"/>
    <w:multiLevelType w:val="hybridMultilevel"/>
    <w:tmpl w:val="156C295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1A1C53EC"/>
    <w:multiLevelType w:val="multilevel"/>
    <w:tmpl w:val="8D7A2BA2"/>
    <w:lvl w:ilvl="0">
      <w:start w:val="1"/>
      <w:numFmt w:val="decimal"/>
      <w:pStyle w:val="TabelleNummerierteZeile"/>
      <w:lvlText w:val="%1"/>
      <w:lvlJc w:val="right"/>
      <w:pPr>
        <w:tabs>
          <w:tab w:val="num" w:pos="717"/>
        </w:tabs>
        <w:ind w:left="357" w:firstLine="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E820F12"/>
    <w:multiLevelType w:val="multilevel"/>
    <w:tmpl w:val="7F22B878"/>
    <w:lvl w:ilvl="0">
      <w:start w:val="5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4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24F6250D"/>
    <w:multiLevelType w:val="multilevel"/>
    <w:tmpl w:val="1E2CC772"/>
    <w:lvl w:ilvl="0">
      <w:start w:val="5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648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35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3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14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1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93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04" w:hanging="1800"/>
      </w:pPr>
      <w:rPr>
        <w:rFonts w:hint="default"/>
      </w:rPr>
    </w:lvl>
  </w:abstractNum>
  <w:abstractNum w:abstractNumId="9" w15:restartNumberingAfterBreak="0">
    <w:nsid w:val="253052CD"/>
    <w:multiLevelType w:val="multilevel"/>
    <w:tmpl w:val="7F22B878"/>
    <w:lvl w:ilvl="0">
      <w:start w:val="5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4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29306345"/>
    <w:multiLevelType w:val="multilevel"/>
    <w:tmpl w:val="1AD4A838"/>
    <w:lvl w:ilvl="0">
      <w:start w:val="5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648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35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3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14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1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93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04" w:hanging="1800"/>
      </w:pPr>
      <w:rPr>
        <w:rFonts w:hint="default"/>
      </w:rPr>
    </w:lvl>
  </w:abstractNum>
  <w:abstractNum w:abstractNumId="11" w15:restartNumberingAfterBreak="0">
    <w:nsid w:val="2A7B7B3E"/>
    <w:multiLevelType w:val="multilevel"/>
    <w:tmpl w:val="9BBACD7E"/>
    <w:lvl w:ilvl="0">
      <w:start w:val="1"/>
      <w:numFmt w:val="decimal"/>
      <w:pStyle w:val="TabelleNummerierteListe"/>
      <w:lvlText w:val="%1."/>
      <w:lvlJc w:val="left"/>
      <w:pPr>
        <w:tabs>
          <w:tab w:val="num" w:pos="360"/>
        </w:tabs>
        <w:ind w:left="357" w:hanging="35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09177CB"/>
    <w:multiLevelType w:val="multilevel"/>
    <w:tmpl w:val="D526A4AC"/>
    <w:lvl w:ilvl="0">
      <w:start w:val="5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506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6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93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36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6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93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368" w:hanging="1800"/>
      </w:pPr>
      <w:rPr>
        <w:rFonts w:hint="default"/>
      </w:rPr>
    </w:lvl>
  </w:abstractNum>
  <w:abstractNum w:abstractNumId="13" w15:restartNumberingAfterBreak="0">
    <w:nsid w:val="34567B05"/>
    <w:multiLevelType w:val="multilevel"/>
    <w:tmpl w:val="725E243C"/>
    <w:lvl w:ilvl="0">
      <w:start w:val="5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866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8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01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80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02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5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248" w:hanging="1800"/>
      </w:pPr>
      <w:rPr>
        <w:rFonts w:hint="default"/>
      </w:rPr>
    </w:lvl>
  </w:abstractNum>
  <w:abstractNum w:abstractNumId="14" w15:restartNumberingAfterBreak="0">
    <w:nsid w:val="36482046"/>
    <w:multiLevelType w:val="multilevel"/>
    <w:tmpl w:val="5186165E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  <w:b/>
        <w:sz w:val="20"/>
        <w:szCs w:val="22"/>
      </w:rPr>
    </w:lvl>
    <w:lvl w:ilvl="1">
      <w:start w:val="1"/>
      <w:numFmt w:val="decimal"/>
      <w:lvlText w:val="%1.%2"/>
      <w:lvlJc w:val="left"/>
      <w:pPr>
        <w:ind w:left="718" w:hanging="576"/>
      </w:pPr>
      <w:rPr>
        <w:rFonts w:hint="default"/>
      </w:rPr>
    </w:lvl>
    <w:lvl w:ilvl="2">
      <w:start w:val="1"/>
      <w:numFmt w:val="bullet"/>
      <w:lvlText w:val=""/>
      <w:lvlJc w:val="left"/>
      <w:pPr>
        <w:ind w:left="720" w:hanging="720"/>
      </w:pPr>
      <w:rPr>
        <w:rFonts w:ascii="Symbol" w:hAnsi="Symbol" w:hint="default"/>
      </w:rPr>
    </w:lvl>
    <w:lvl w:ilvl="3">
      <w:start w:val="1"/>
      <w:numFmt w:val="decimal"/>
      <w:lvlText w:val="%4.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5" w15:restartNumberingAfterBreak="0">
    <w:nsid w:val="429341B2"/>
    <w:multiLevelType w:val="multilevel"/>
    <w:tmpl w:val="4AF4F19A"/>
    <w:lvl w:ilvl="0">
      <w:start w:val="1"/>
      <w:numFmt w:val="lowerLetter"/>
      <w:pStyle w:val="NummerierteListe2"/>
      <w:lvlText w:val="%1."/>
      <w:lvlJc w:val="left"/>
      <w:pPr>
        <w:ind w:left="1854" w:hanging="360"/>
      </w:pPr>
    </w:lvl>
    <w:lvl w:ilvl="1">
      <w:start w:val="1"/>
      <w:numFmt w:val="lowerLetter"/>
      <w:lvlText w:val="%2."/>
      <w:lvlJc w:val="left"/>
      <w:pPr>
        <w:ind w:left="2574" w:hanging="360"/>
      </w:pPr>
    </w:lvl>
    <w:lvl w:ilvl="2" w:tentative="1">
      <w:start w:val="1"/>
      <w:numFmt w:val="lowerRoman"/>
      <w:lvlText w:val="%3."/>
      <w:lvlJc w:val="right"/>
      <w:pPr>
        <w:ind w:left="3294" w:hanging="180"/>
      </w:pPr>
    </w:lvl>
    <w:lvl w:ilvl="3" w:tentative="1">
      <w:start w:val="1"/>
      <w:numFmt w:val="decimal"/>
      <w:lvlText w:val="%4."/>
      <w:lvlJc w:val="left"/>
      <w:pPr>
        <w:ind w:left="4014" w:hanging="360"/>
      </w:pPr>
    </w:lvl>
    <w:lvl w:ilvl="4" w:tentative="1">
      <w:start w:val="1"/>
      <w:numFmt w:val="lowerLetter"/>
      <w:lvlText w:val="%5."/>
      <w:lvlJc w:val="left"/>
      <w:pPr>
        <w:ind w:left="4734" w:hanging="360"/>
      </w:pPr>
    </w:lvl>
    <w:lvl w:ilvl="5" w:tentative="1">
      <w:start w:val="1"/>
      <w:numFmt w:val="lowerRoman"/>
      <w:lvlText w:val="%6."/>
      <w:lvlJc w:val="right"/>
      <w:pPr>
        <w:ind w:left="5454" w:hanging="180"/>
      </w:pPr>
    </w:lvl>
    <w:lvl w:ilvl="6" w:tentative="1">
      <w:start w:val="1"/>
      <w:numFmt w:val="decimal"/>
      <w:lvlText w:val="%7."/>
      <w:lvlJc w:val="left"/>
      <w:pPr>
        <w:ind w:left="6174" w:hanging="360"/>
      </w:pPr>
    </w:lvl>
    <w:lvl w:ilvl="7" w:tentative="1">
      <w:start w:val="1"/>
      <w:numFmt w:val="lowerLetter"/>
      <w:lvlText w:val="%8."/>
      <w:lvlJc w:val="left"/>
      <w:pPr>
        <w:ind w:left="6894" w:hanging="360"/>
      </w:pPr>
    </w:lvl>
    <w:lvl w:ilvl="8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6" w15:restartNumberingAfterBreak="0">
    <w:nsid w:val="43CE0537"/>
    <w:multiLevelType w:val="hybridMultilevel"/>
    <w:tmpl w:val="50E272A2"/>
    <w:lvl w:ilvl="0" w:tplc="79868348">
      <w:start w:val="1"/>
      <w:numFmt w:val="bullet"/>
      <w:pStyle w:val="BulletText2"/>
      <w:lvlText w:val="o"/>
      <w:lvlJc w:val="left"/>
      <w:pPr>
        <w:tabs>
          <w:tab w:val="num" w:pos="1851"/>
        </w:tabs>
        <w:ind w:left="1848" w:hanging="357"/>
      </w:pPr>
      <w:rPr>
        <w:rFonts w:ascii="Courier New" w:hAnsi="Courier New" w:hint="default"/>
        <w:sz w:val="18"/>
      </w:rPr>
    </w:lvl>
    <w:lvl w:ilvl="1" w:tplc="D61EEDAE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B8367C2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D25C1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D64E98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582603A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06064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21016A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5342A61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EB66029"/>
    <w:multiLevelType w:val="multilevel"/>
    <w:tmpl w:val="95484F10"/>
    <w:lvl w:ilvl="0">
      <w:start w:val="1"/>
      <w:numFmt w:val="bullet"/>
      <w:lvlText w:val=""/>
      <w:lvlJc w:val="left"/>
      <w:pPr>
        <w:ind w:left="432" w:hanging="432"/>
      </w:pPr>
      <w:rPr>
        <w:rFonts w:ascii="Symbol" w:hAnsi="Symbol" w:hint="default"/>
        <w:b/>
        <w:sz w:val="20"/>
        <w:szCs w:val="22"/>
      </w:rPr>
    </w:lvl>
    <w:lvl w:ilvl="1">
      <w:start w:val="1"/>
      <w:numFmt w:val="decimal"/>
      <w:lvlText w:val="%1.%2"/>
      <w:lvlJc w:val="left"/>
      <w:pPr>
        <w:ind w:left="718" w:hanging="576"/>
      </w:pPr>
      <w:rPr>
        <w:rFonts w:hint="default"/>
      </w:rPr>
    </w:lvl>
    <w:lvl w:ilvl="2">
      <w:start w:val="1"/>
      <w:numFmt w:val="bullet"/>
      <w:lvlText w:val=""/>
      <w:lvlJc w:val="left"/>
      <w:pPr>
        <w:ind w:left="720" w:hanging="720"/>
      </w:pPr>
      <w:rPr>
        <w:rFonts w:ascii="Symbol" w:hAnsi="Symbol" w:hint="default"/>
      </w:rPr>
    </w:lvl>
    <w:lvl w:ilvl="3">
      <w:start w:val="1"/>
      <w:numFmt w:val="decimal"/>
      <w:lvlText w:val="%4.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8" w15:restartNumberingAfterBreak="0">
    <w:nsid w:val="506A3A2D"/>
    <w:multiLevelType w:val="multilevel"/>
    <w:tmpl w:val="3176EBDE"/>
    <w:lvl w:ilvl="0">
      <w:start w:val="5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506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6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93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36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6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93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368" w:hanging="1800"/>
      </w:pPr>
      <w:rPr>
        <w:rFonts w:hint="default"/>
      </w:rPr>
    </w:lvl>
  </w:abstractNum>
  <w:abstractNum w:abstractNumId="19" w15:restartNumberingAfterBreak="0">
    <w:nsid w:val="52723499"/>
    <w:multiLevelType w:val="hybridMultilevel"/>
    <w:tmpl w:val="1A767E0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4726937"/>
    <w:multiLevelType w:val="multilevel"/>
    <w:tmpl w:val="3E5CDE2C"/>
    <w:lvl w:ilvl="0">
      <w:start w:val="5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506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6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93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36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6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93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368" w:hanging="1800"/>
      </w:pPr>
      <w:rPr>
        <w:rFonts w:hint="default"/>
      </w:rPr>
    </w:lvl>
  </w:abstractNum>
  <w:abstractNum w:abstractNumId="21" w15:restartNumberingAfterBreak="0">
    <w:nsid w:val="60403F78"/>
    <w:multiLevelType w:val="multilevel"/>
    <w:tmpl w:val="BF88439A"/>
    <w:name w:val="lt_ol_1"/>
    <w:lvl w:ilvl="0">
      <w:start w:val="1"/>
      <w:numFmt w:val="decimal"/>
      <w:pStyle w:val="HeaderS1"/>
      <w:lvlText w:val="%1"/>
      <w:lvlJc w:val="left"/>
      <w:pPr>
        <w:tabs>
          <w:tab w:val="num" w:pos="851"/>
        </w:tabs>
        <w:ind w:left="432" w:hanging="432"/>
      </w:pPr>
      <w:rPr>
        <w:rFonts w:hint="default"/>
      </w:rPr>
    </w:lvl>
    <w:lvl w:ilvl="1">
      <w:start w:val="1"/>
      <w:numFmt w:val="decimal"/>
      <w:pStyle w:val="HeaderS2"/>
      <w:lvlText w:val="%1.%2"/>
      <w:lvlJc w:val="left"/>
      <w:pPr>
        <w:tabs>
          <w:tab w:val="num" w:pos="851"/>
        </w:tabs>
        <w:ind w:left="576" w:hanging="576"/>
      </w:pPr>
      <w:rPr>
        <w:rFonts w:hint="default"/>
      </w:rPr>
    </w:lvl>
    <w:lvl w:ilvl="2">
      <w:start w:val="1"/>
      <w:numFmt w:val="decimal"/>
      <w:pStyle w:val="HeaderS3"/>
      <w:lvlText w:val="%1.%2.%3"/>
      <w:lvlJc w:val="left"/>
      <w:pPr>
        <w:tabs>
          <w:tab w:val="num" w:pos="851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2" w15:restartNumberingAfterBreak="0">
    <w:nsid w:val="609D3EDD"/>
    <w:multiLevelType w:val="multilevel"/>
    <w:tmpl w:val="42D44F86"/>
    <w:lvl w:ilvl="0">
      <w:start w:val="1"/>
      <w:numFmt w:val="lowerLetter"/>
      <w:pStyle w:val="TabelleNummerierteListe2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5663C29"/>
    <w:multiLevelType w:val="multilevel"/>
    <w:tmpl w:val="2F4E3804"/>
    <w:lvl w:ilvl="0">
      <w:start w:val="1"/>
      <w:numFmt w:val="decimal"/>
      <w:pStyle w:val="NummerierteListe"/>
      <w:lvlText w:val="%1."/>
      <w:lvlJc w:val="left"/>
      <w:pPr>
        <w:tabs>
          <w:tab w:val="num" w:pos="1494"/>
        </w:tabs>
        <w:ind w:left="1491" w:hanging="35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69052FA8"/>
    <w:multiLevelType w:val="hybridMultilevel"/>
    <w:tmpl w:val="22685286"/>
    <w:lvl w:ilvl="0" w:tplc="04160001">
      <w:start w:val="1"/>
      <w:numFmt w:val="bullet"/>
      <w:lvlText w:val=""/>
      <w:lvlJc w:val="left"/>
      <w:pPr>
        <w:ind w:left="115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25" w15:restartNumberingAfterBreak="0">
    <w:nsid w:val="6B561B8D"/>
    <w:multiLevelType w:val="hybridMultilevel"/>
    <w:tmpl w:val="3EEE7C8A"/>
    <w:lvl w:ilvl="0" w:tplc="D56AE008">
      <w:start w:val="1"/>
      <w:numFmt w:val="decimal"/>
      <w:lvlText w:val="%1"/>
      <w:lvlJc w:val="left"/>
      <w:pPr>
        <w:ind w:left="502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6" w15:restartNumberingAfterBreak="0">
    <w:nsid w:val="73FA102E"/>
    <w:multiLevelType w:val="multilevel"/>
    <w:tmpl w:val="AB8467E6"/>
    <w:lvl w:ilvl="0">
      <w:start w:val="5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4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6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7" w15:restartNumberingAfterBreak="0">
    <w:nsid w:val="7C8C6C29"/>
    <w:multiLevelType w:val="multilevel"/>
    <w:tmpl w:val="5186165E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  <w:b/>
        <w:sz w:val="20"/>
        <w:szCs w:val="22"/>
      </w:rPr>
    </w:lvl>
    <w:lvl w:ilvl="1">
      <w:start w:val="1"/>
      <w:numFmt w:val="decimal"/>
      <w:lvlText w:val="%1.%2"/>
      <w:lvlJc w:val="left"/>
      <w:pPr>
        <w:ind w:left="718" w:hanging="576"/>
      </w:pPr>
      <w:rPr>
        <w:rFonts w:hint="default"/>
      </w:rPr>
    </w:lvl>
    <w:lvl w:ilvl="2">
      <w:start w:val="1"/>
      <w:numFmt w:val="bullet"/>
      <w:lvlText w:val=""/>
      <w:lvlJc w:val="left"/>
      <w:pPr>
        <w:ind w:left="720" w:hanging="720"/>
      </w:pPr>
      <w:rPr>
        <w:rFonts w:ascii="Symbol" w:hAnsi="Symbol" w:hint="default"/>
      </w:rPr>
    </w:lvl>
    <w:lvl w:ilvl="3">
      <w:start w:val="1"/>
      <w:numFmt w:val="decimal"/>
      <w:lvlText w:val="%4.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8" w15:restartNumberingAfterBreak="0">
    <w:nsid w:val="7F8A248A"/>
    <w:multiLevelType w:val="hybridMultilevel"/>
    <w:tmpl w:val="9D821EEA"/>
    <w:lvl w:ilvl="0" w:tplc="970C1B0A">
      <w:start w:val="1"/>
      <w:numFmt w:val="bullet"/>
      <w:pStyle w:val="TabelleBulletText2"/>
      <w:lvlText w:val="o"/>
      <w:lvlJc w:val="left"/>
      <w:pPr>
        <w:tabs>
          <w:tab w:val="num" w:pos="717"/>
        </w:tabs>
        <w:ind w:left="717" w:hanging="360"/>
      </w:pPr>
      <w:rPr>
        <w:rFonts w:ascii="Courier New" w:hAnsi="Courier New" w:hint="default"/>
        <w:sz w:val="18"/>
      </w:rPr>
    </w:lvl>
    <w:lvl w:ilvl="1" w:tplc="CA107B3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C7EC24D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A36935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F1AB692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765ACA1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2A62F3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30C386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D82CACB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16"/>
  </w:num>
  <w:num w:numId="4">
    <w:abstractNumId w:val="21"/>
  </w:num>
  <w:num w:numId="5">
    <w:abstractNumId w:val="3"/>
  </w:num>
  <w:num w:numId="6">
    <w:abstractNumId w:val="6"/>
  </w:num>
  <w:num w:numId="7">
    <w:abstractNumId w:val="1"/>
  </w:num>
  <w:num w:numId="8">
    <w:abstractNumId w:val="28"/>
  </w:num>
  <w:num w:numId="9">
    <w:abstractNumId w:val="2"/>
  </w:num>
  <w:num w:numId="10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5"/>
  </w:num>
  <w:num w:numId="13">
    <w:abstractNumId w:val="22"/>
  </w:num>
  <w:num w:numId="14">
    <w:abstractNumId w:val="9"/>
  </w:num>
  <w:num w:numId="15">
    <w:abstractNumId w:val="7"/>
  </w:num>
  <w:num w:numId="16">
    <w:abstractNumId w:val="12"/>
  </w:num>
  <w:num w:numId="17">
    <w:abstractNumId w:val="10"/>
  </w:num>
  <w:num w:numId="18">
    <w:abstractNumId w:val="20"/>
  </w:num>
  <w:num w:numId="19">
    <w:abstractNumId w:val="26"/>
  </w:num>
  <w:num w:numId="20">
    <w:abstractNumId w:val="13"/>
  </w:num>
  <w:num w:numId="21">
    <w:abstractNumId w:val="18"/>
  </w:num>
  <w:num w:numId="22">
    <w:abstractNumId w:val="8"/>
  </w:num>
  <w:num w:numId="23">
    <w:abstractNumId w:val="5"/>
  </w:num>
  <w:num w:numId="24">
    <w:abstractNumId w:val="25"/>
  </w:num>
  <w:num w:numId="25">
    <w:abstractNumId w:val="19"/>
  </w:num>
  <w:num w:numId="26">
    <w:abstractNumId w:val="27"/>
  </w:num>
  <w:num w:numId="27">
    <w:abstractNumId w:val="17"/>
  </w:num>
  <w:num w:numId="28">
    <w:abstractNumId w:val="4"/>
  </w:num>
  <w:num w:numId="29">
    <w:abstractNumId w:val="24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proofState w:spelling="clean" w:grammar="clean"/>
  <w:attachedTemplate r:id="rId1"/>
  <w:linkStyles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2C0F"/>
    <w:rsid w:val="00000B3C"/>
    <w:rsid w:val="000028A8"/>
    <w:rsid w:val="00003AC8"/>
    <w:rsid w:val="00003E03"/>
    <w:rsid w:val="00005D62"/>
    <w:rsid w:val="000067AE"/>
    <w:rsid w:val="0000750B"/>
    <w:rsid w:val="0001092E"/>
    <w:rsid w:val="00014E1B"/>
    <w:rsid w:val="00021A71"/>
    <w:rsid w:val="0002387B"/>
    <w:rsid w:val="0003229C"/>
    <w:rsid w:val="0003271B"/>
    <w:rsid w:val="00034690"/>
    <w:rsid w:val="00036668"/>
    <w:rsid w:val="000376D5"/>
    <w:rsid w:val="00040DF8"/>
    <w:rsid w:val="000418C3"/>
    <w:rsid w:val="00042059"/>
    <w:rsid w:val="00043ED5"/>
    <w:rsid w:val="0004591A"/>
    <w:rsid w:val="000508DC"/>
    <w:rsid w:val="000513F1"/>
    <w:rsid w:val="00051CF7"/>
    <w:rsid w:val="00053154"/>
    <w:rsid w:val="00057C59"/>
    <w:rsid w:val="00060BCA"/>
    <w:rsid w:val="00062247"/>
    <w:rsid w:val="00063B2F"/>
    <w:rsid w:val="00072133"/>
    <w:rsid w:val="00073C2E"/>
    <w:rsid w:val="000803ED"/>
    <w:rsid w:val="0008272C"/>
    <w:rsid w:val="000828F5"/>
    <w:rsid w:val="00083E3B"/>
    <w:rsid w:val="00083F3D"/>
    <w:rsid w:val="0008682D"/>
    <w:rsid w:val="000919A4"/>
    <w:rsid w:val="00091D00"/>
    <w:rsid w:val="0009274B"/>
    <w:rsid w:val="0009291C"/>
    <w:rsid w:val="00093B2F"/>
    <w:rsid w:val="0009455D"/>
    <w:rsid w:val="000962A5"/>
    <w:rsid w:val="000A0F05"/>
    <w:rsid w:val="000A0FCC"/>
    <w:rsid w:val="000A1F8D"/>
    <w:rsid w:val="000A4142"/>
    <w:rsid w:val="000A45B6"/>
    <w:rsid w:val="000A522A"/>
    <w:rsid w:val="000A7FCF"/>
    <w:rsid w:val="000B2B85"/>
    <w:rsid w:val="000B427A"/>
    <w:rsid w:val="000B56C6"/>
    <w:rsid w:val="000C07ED"/>
    <w:rsid w:val="000C13AD"/>
    <w:rsid w:val="000C26CB"/>
    <w:rsid w:val="000C5352"/>
    <w:rsid w:val="000D0A42"/>
    <w:rsid w:val="000D1008"/>
    <w:rsid w:val="000D47F3"/>
    <w:rsid w:val="000D4879"/>
    <w:rsid w:val="000E312C"/>
    <w:rsid w:val="000E74D3"/>
    <w:rsid w:val="000F4F4F"/>
    <w:rsid w:val="000F6292"/>
    <w:rsid w:val="000F6438"/>
    <w:rsid w:val="000F6504"/>
    <w:rsid w:val="000F6B69"/>
    <w:rsid w:val="000F7602"/>
    <w:rsid w:val="001045BB"/>
    <w:rsid w:val="00105209"/>
    <w:rsid w:val="0010584E"/>
    <w:rsid w:val="00105DE9"/>
    <w:rsid w:val="001116C6"/>
    <w:rsid w:val="00111707"/>
    <w:rsid w:val="001158F4"/>
    <w:rsid w:val="001200D7"/>
    <w:rsid w:val="0012064A"/>
    <w:rsid w:val="001212D5"/>
    <w:rsid w:val="001227E0"/>
    <w:rsid w:val="00123029"/>
    <w:rsid w:val="00124306"/>
    <w:rsid w:val="001257E8"/>
    <w:rsid w:val="00126A71"/>
    <w:rsid w:val="00132A72"/>
    <w:rsid w:val="001338CE"/>
    <w:rsid w:val="00133CE9"/>
    <w:rsid w:val="00134137"/>
    <w:rsid w:val="00136322"/>
    <w:rsid w:val="001402ED"/>
    <w:rsid w:val="00141BB8"/>
    <w:rsid w:val="0014718D"/>
    <w:rsid w:val="00151C45"/>
    <w:rsid w:val="00152957"/>
    <w:rsid w:val="00153FCA"/>
    <w:rsid w:val="0015691B"/>
    <w:rsid w:val="00164E58"/>
    <w:rsid w:val="001650BF"/>
    <w:rsid w:val="001703FB"/>
    <w:rsid w:val="001719CC"/>
    <w:rsid w:val="001736F2"/>
    <w:rsid w:val="00173BC7"/>
    <w:rsid w:val="0017613F"/>
    <w:rsid w:val="00176537"/>
    <w:rsid w:val="00180047"/>
    <w:rsid w:val="00181A78"/>
    <w:rsid w:val="00184764"/>
    <w:rsid w:val="0018798A"/>
    <w:rsid w:val="00190073"/>
    <w:rsid w:val="00190852"/>
    <w:rsid w:val="001908D8"/>
    <w:rsid w:val="001923C3"/>
    <w:rsid w:val="001A00C7"/>
    <w:rsid w:val="001A0859"/>
    <w:rsid w:val="001A0ACA"/>
    <w:rsid w:val="001A135A"/>
    <w:rsid w:val="001A1754"/>
    <w:rsid w:val="001A4CF6"/>
    <w:rsid w:val="001A5D7D"/>
    <w:rsid w:val="001A7DDD"/>
    <w:rsid w:val="001B0A52"/>
    <w:rsid w:val="001B1952"/>
    <w:rsid w:val="001B6E14"/>
    <w:rsid w:val="001C0ACB"/>
    <w:rsid w:val="001C3D9B"/>
    <w:rsid w:val="001C4424"/>
    <w:rsid w:val="001C4B45"/>
    <w:rsid w:val="001C60B6"/>
    <w:rsid w:val="001D0CEA"/>
    <w:rsid w:val="001D36AD"/>
    <w:rsid w:val="001D4756"/>
    <w:rsid w:val="001E16B1"/>
    <w:rsid w:val="001F02EB"/>
    <w:rsid w:val="001F222F"/>
    <w:rsid w:val="001F3BEC"/>
    <w:rsid w:val="001F4E6D"/>
    <w:rsid w:val="001F5647"/>
    <w:rsid w:val="001F5737"/>
    <w:rsid w:val="001F7272"/>
    <w:rsid w:val="001F78B1"/>
    <w:rsid w:val="00200AA4"/>
    <w:rsid w:val="00201635"/>
    <w:rsid w:val="00201EBD"/>
    <w:rsid w:val="00201F73"/>
    <w:rsid w:val="00203691"/>
    <w:rsid w:val="00203763"/>
    <w:rsid w:val="00203CA0"/>
    <w:rsid w:val="002041E5"/>
    <w:rsid w:val="002044AE"/>
    <w:rsid w:val="00206697"/>
    <w:rsid w:val="00210F50"/>
    <w:rsid w:val="0021125A"/>
    <w:rsid w:val="00212A91"/>
    <w:rsid w:val="002173DE"/>
    <w:rsid w:val="00221B03"/>
    <w:rsid w:val="00224E65"/>
    <w:rsid w:val="00225EF2"/>
    <w:rsid w:val="0022646A"/>
    <w:rsid w:val="0022671D"/>
    <w:rsid w:val="00226F6C"/>
    <w:rsid w:val="00234E2F"/>
    <w:rsid w:val="00235406"/>
    <w:rsid w:val="0023644A"/>
    <w:rsid w:val="00236F3A"/>
    <w:rsid w:val="00237397"/>
    <w:rsid w:val="00237D11"/>
    <w:rsid w:val="00242C3D"/>
    <w:rsid w:val="0024394E"/>
    <w:rsid w:val="00244A0B"/>
    <w:rsid w:val="002464F0"/>
    <w:rsid w:val="00246828"/>
    <w:rsid w:val="002543AC"/>
    <w:rsid w:val="00254CCA"/>
    <w:rsid w:val="00255417"/>
    <w:rsid w:val="00257DA4"/>
    <w:rsid w:val="002604C7"/>
    <w:rsid w:val="002615C5"/>
    <w:rsid w:val="00261CF2"/>
    <w:rsid w:val="002640EE"/>
    <w:rsid w:val="0026421B"/>
    <w:rsid w:val="00264D30"/>
    <w:rsid w:val="002668AA"/>
    <w:rsid w:val="0026701D"/>
    <w:rsid w:val="00270E3C"/>
    <w:rsid w:val="00277B15"/>
    <w:rsid w:val="00281D6E"/>
    <w:rsid w:val="0028246F"/>
    <w:rsid w:val="00287EE2"/>
    <w:rsid w:val="002906A4"/>
    <w:rsid w:val="00295541"/>
    <w:rsid w:val="002A1E01"/>
    <w:rsid w:val="002A2284"/>
    <w:rsid w:val="002A2C51"/>
    <w:rsid w:val="002A4488"/>
    <w:rsid w:val="002A638A"/>
    <w:rsid w:val="002A7884"/>
    <w:rsid w:val="002B27A6"/>
    <w:rsid w:val="002B6BB9"/>
    <w:rsid w:val="002C12DD"/>
    <w:rsid w:val="002C37CF"/>
    <w:rsid w:val="002C5982"/>
    <w:rsid w:val="002D2573"/>
    <w:rsid w:val="002D611C"/>
    <w:rsid w:val="002E006E"/>
    <w:rsid w:val="002E41F4"/>
    <w:rsid w:val="002E5D02"/>
    <w:rsid w:val="002E6393"/>
    <w:rsid w:val="002E7337"/>
    <w:rsid w:val="002F0220"/>
    <w:rsid w:val="002F1547"/>
    <w:rsid w:val="002F2162"/>
    <w:rsid w:val="002F4599"/>
    <w:rsid w:val="002F6D81"/>
    <w:rsid w:val="002F7483"/>
    <w:rsid w:val="003010CE"/>
    <w:rsid w:val="00302694"/>
    <w:rsid w:val="003031E8"/>
    <w:rsid w:val="003043FA"/>
    <w:rsid w:val="003057D4"/>
    <w:rsid w:val="00313086"/>
    <w:rsid w:val="00315045"/>
    <w:rsid w:val="003150FC"/>
    <w:rsid w:val="00322924"/>
    <w:rsid w:val="00322B7B"/>
    <w:rsid w:val="00324568"/>
    <w:rsid w:val="00325A9A"/>
    <w:rsid w:val="00325B86"/>
    <w:rsid w:val="00330A8A"/>
    <w:rsid w:val="00331067"/>
    <w:rsid w:val="003368EF"/>
    <w:rsid w:val="0033705D"/>
    <w:rsid w:val="00340CE3"/>
    <w:rsid w:val="00342135"/>
    <w:rsid w:val="00342BAF"/>
    <w:rsid w:val="00343027"/>
    <w:rsid w:val="00343FD5"/>
    <w:rsid w:val="00351476"/>
    <w:rsid w:val="00356F0A"/>
    <w:rsid w:val="00362836"/>
    <w:rsid w:val="003634AE"/>
    <w:rsid w:val="00367BB0"/>
    <w:rsid w:val="00372C2D"/>
    <w:rsid w:val="00372CF8"/>
    <w:rsid w:val="0037336B"/>
    <w:rsid w:val="003736FE"/>
    <w:rsid w:val="0037417A"/>
    <w:rsid w:val="00375ACE"/>
    <w:rsid w:val="00376606"/>
    <w:rsid w:val="00377A51"/>
    <w:rsid w:val="003807F1"/>
    <w:rsid w:val="00381591"/>
    <w:rsid w:val="003870B2"/>
    <w:rsid w:val="00387B38"/>
    <w:rsid w:val="0039215E"/>
    <w:rsid w:val="003921E7"/>
    <w:rsid w:val="00392A47"/>
    <w:rsid w:val="00394968"/>
    <w:rsid w:val="00395FC0"/>
    <w:rsid w:val="003A3652"/>
    <w:rsid w:val="003A5A54"/>
    <w:rsid w:val="003A774A"/>
    <w:rsid w:val="003B01A9"/>
    <w:rsid w:val="003B03DC"/>
    <w:rsid w:val="003B2986"/>
    <w:rsid w:val="003B4116"/>
    <w:rsid w:val="003B6535"/>
    <w:rsid w:val="003B66A7"/>
    <w:rsid w:val="003B76FB"/>
    <w:rsid w:val="003C5AFF"/>
    <w:rsid w:val="003C787F"/>
    <w:rsid w:val="003D07E2"/>
    <w:rsid w:val="003D11AA"/>
    <w:rsid w:val="003D16C9"/>
    <w:rsid w:val="003D3849"/>
    <w:rsid w:val="003D5BFD"/>
    <w:rsid w:val="003E4C1E"/>
    <w:rsid w:val="003E6751"/>
    <w:rsid w:val="003F0A01"/>
    <w:rsid w:val="003F0AA2"/>
    <w:rsid w:val="003F367A"/>
    <w:rsid w:val="00403AC3"/>
    <w:rsid w:val="004041E3"/>
    <w:rsid w:val="00404A6C"/>
    <w:rsid w:val="00407429"/>
    <w:rsid w:val="00411F81"/>
    <w:rsid w:val="00414FE5"/>
    <w:rsid w:val="00421598"/>
    <w:rsid w:val="00424C3A"/>
    <w:rsid w:val="00424D71"/>
    <w:rsid w:val="00433916"/>
    <w:rsid w:val="00433918"/>
    <w:rsid w:val="0043789B"/>
    <w:rsid w:val="00437C4B"/>
    <w:rsid w:val="0044218B"/>
    <w:rsid w:val="00444300"/>
    <w:rsid w:val="00450C57"/>
    <w:rsid w:val="00452F39"/>
    <w:rsid w:val="00462392"/>
    <w:rsid w:val="004624C5"/>
    <w:rsid w:val="004670B1"/>
    <w:rsid w:val="00467412"/>
    <w:rsid w:val="0046792C"/>
    <w:rsid w:val="00472F20"/>
    <w:rsid w:val="00472F6F"/>
    <w:rsid w:val="004736C4"/>
    <w:rsid w:val="00473758"/>
    <w:rsid w:val="00473ADD"/>
    <w:rsid w:val="004750AB"/>
    <w:rsid w:val="004754C9"/>
    <w:rsid w:val="0047661F"/>
    <w:rsid w:val="004801B8"/>
    <w:rsid w:val="00480862"/>
    <w:rsid w:val="00480C6D"/>
    <w:rsid w:val="00480F88"/>
    <w:rsid w:val="004857D9"/>
    <w:rsid w:val="0049086D"/>
    <w:rsid w:val="00493CCD"/>
    <w:rsid w:val="004A1748"/>
    <w:rsid w:val="004A292F"/>
    <w:rsid w:val="004A36DF"/>
    <w:rsid w:val="004A3C2A"/>
    <w:rsid w:val="004B1DF7"/>
    <w:rsid w:val="004B34A7"/>
    <w:rsid w:val="004B3EF0"/>
    <w:rsid w:val="004B4923"/>
    <w:rsid w:val="004C245F"/>
    <w:rsid w:val="004C39ED"/>
    <w:rsid w:val="004C6A12"/>
    <w:rsid w:val="004D1029"/>
    <w:rsid w:val="004D2419"/>
    <w:rsid w:val="004D3C05"/>
    <w:rsid w:val="004D3E99"/>
    <w:rsid w:val="004D3EEC"/>
    <w:rsid w:val="004D5D3A"/>
    <w:rsid w:val="004D5EB3"/>
    <w:rsid w:val="004D6DBF"/>
    <w:rsid w:val="004D7773"/>
    <w:rsid w:val="004D7A00"/>
    <w:rsid w:val="004E12C2"/>
    <w:rsid w:val="004E51DE"/>
    <w:rsid w:val="004E61F2"/>
    <w:rsid w:val="004E6CCC"/>
    <w:rsid w:val="004E6F30"/>
    <w:rsid w:val="004F007F"/>
    <w:rsid w:val="004F0CB0"/>
    <w:rsid w:val="004F189C"/>
    <w:rsid w:val="004F18BC"/>
    <w:rsid w:val="004F4118"/>
    <w:rsid w:val="004F52AB"/>
    <w:rsid w:val="004F5AAF"/>
    <w:rsid w:val="004F7656"/>
    <w:rsid w:val="004F7D44"/>
    <w:rsid w:val="0050046C"/>
    <w:rsid w:val="00500F1D"/>
    <w:rsid w:val="005020B0"/>
    <w:rsid w:val="0050360E"/>
    <w:rsid w:val="00510375"/>
    <w:rsid w:val="00516A23"/>
    <w:rsid w:val="00517BB4"/>
    <w:rsid w:val="00521F8B"/>
    <w:rsid w:val="00522EAC"/>
    <w:rsid w:val="00526B01"/>
    <w:rsid w:val="00527E29"/>
    <w:rsid w:val="005313BB"/>
    <w:rsid w:val="00534131"/>
    <w:rsid w:val="005353F1"/>
    <w:rsid w:val="00541268"/>
    <w:rsid w:val="0054279C"/>
    <w:rsid w:val="0054279F"/>
    <w:rsid w:val="005447B9"/>
    <w:rsid w:val="00545161"/>
    <w:rsid w:val="00545EC9"/>
    <w:rsid w:val="00547F98"/>
    <w:rsid w:val="00554F66"/>
    <w:rsid w:val="0055731D"/>
    <w:rsid w:val="00563041"/>
    <w:rsid w:val="00566613"/>
    <w:rsid w:val="00566A8B"/>
    <w:rsid w:val="00567921"/>
    <w:rsid w:val="00571EB9"/>
    <w:rsid w:val="005758B8"/>
    <w:rsid w:val="005759EA"/>
    <w:rsid w:val="00575AB6"/>
    <w:rsid w:val="005778E5"/>
    <w:rsid w:val="00580670"/>
    <w:rsid w:val="00582EF3"/>
    <w:rsid w:val="00590253"/>
    <w:rsid w:val="00591524"/>
    <w:rsid w:val="00591967"/>
    <w:rsid w:val="00591A1E"/>
    <w:rsid w:val="00591AB6"/>
    <w:rsid w:val="00591ECC"/>
    <w:rsid w:val="00595B61"/>
    <w:rsid w:val="00595CDC"/>
    <w:rsid w:val="0059685E"/>
    <w:rsid w:val="005968F8"/>
    <w:rsid w:val="005A0BA7"/>
    <w:rsid w:val="005A2200"/>
    <w:rsid w:val="005A53E0"/>
    <w:rsid w:val="005A75D1"/>
    <w:rsid w:val="005B2832"/>
    <w:rsid w:val="005B4997"/>
    <w:rsid w:val="005B4F66"/>
    <w:rsid w:val="005B5842"/>
    <w:rsid w:val="005B78F0"/>
    <w:rsid w:val="005B7B62"/>
    <w:rsid w:val="005C1223"/>
    <w:rsid w:val="005D0E93"/>
    <w:rsid w:val="005D0FAF"/>
    <w:rsid w:val="005D12B6"/>
    <w:rsid w:val="005D137D"/>
    <w:rsid w:val="005D30E1"/>
    <w:rsid w:val="005D3193"/>
    <w:rsid w:val="005D4249"/>
    <w:rsid w:val="005D4DFC"/>
    <w:rsid w:val="005D51BA"/>
    <w:rsid w:val="005D58AF"/>
    <w:rsid w:val="005D5D09"/>
    <w:rsid w:val="005E3A59"/>
    <w:rsid w:val="005E4005"/>
    <w:rsid w:val="005E40D6"/>
    <w:rsid w:val="005E4F65"/>
    <w:rsid w:val="005E5145"/>
    <w:rsid w:val="005E5730"/>
    <w:rsid w:val="005E5F88"/>
    <w:rsid w:val="005F0676"/>
    <w:rsid w:val="005F26EF"/>
    <w:rsid w:val="005F4BBE"/>
    <w:rsid w:val="005F6F73"/>
    <w:rsid w:val="00601767"/>
    <w:rsid w:val="0060243E"/>
    <w:rsid w:val="00603B7F"/>
    <w:rsid w:val="00603FC9"/>
    <w:rsid w:val="00605B8C"/>
    <w:rsid w:val="006069EB"/>
    <w:rsid w:val="00607589"/>
    <w:rsid w:val="00612F3E"/>
    <w:rsid w:val="0061487D"/>
    <w:rsid w:val="0061569C"/>
    <w:rsid w:val="00616221"/>
    <w:rsid w:val="00617296"/>
    <w:rsid w:val="0062256B"/>
    <w:rsid w:val="00624150"/>
    <w:rsid w:val="00624D9F"/>
    <w:rsid w:val="00625FAD"/>
    <w:rsid w:val="0062688A"/>
    <w:rsid w:val="00627D4F"/>
    <w:rsid w:val="006315B2"/>
    <w:rsid w:val="00632DD2"/>
    <w:rsid w:val="00634A78"/>
    <w:rsid w:val="006374D7"/>
    <w:rsid w:val="0064086F"/>
    <w:rsid w:val="00642AD2"/>
    <w:rsid w:val="00643B36"/>
    <w:rsid w:val="00644166"/>
    <w:rsid w:val="00644AD3"/>
    <w:rsid w:val="00646D7E"/>
    <w:rsid w:val="00650B25"/>
    <w:rsid w:val="006525B9"/>
    <w:rsid w:val="0065362F"/>
    <w:rsid w:val="00653936"/>
    <w:rsid w:val="00655E3F"/>
    <w:rsid w:val="0065617F"/>
    <w:rsid w:val="006651D5"/>
    <w:rsid w:val="006723B3"/>
    <w:rsid w:val="006727D7"/>
    <w:rsid w:val="00676A16"/>
    <w:rsid w:val="006801A7"/>
    <w:rsid w:val="006819CA"/>
    <w:rsid w:val="00683130"/>
    <w:rsid w:val="006851E6"/>
    <w:rsid w:val="006861DC"/>
    <w:rsid w:val="00686707"/>
    <w:rsid w:val="00686E02"/>
    <w:rsid w:val="0068704E"/>
    <w:rsid w:val="006920C6"/>
    <w:rsid w:val="006932DD"/>
    <w:rsid w:val="006952C4"/>
    <w:rsid w:val="00695882"/>
    <w:rsid w:val="00697BCD"/>
    <w:rsid w:val="006A19A0"/>
    <w:rsid w:val="006A2289"/>
    <w:rsid w:val="006A27EC"/>
    <w:rsid w:val="006A4A54"/>
    <w:rsid w:val="006A4EE7"/>
    <w:rsid w:val="006A66DF"/>
    <w:rsid w:val="006B05EF"/>
    <w:rsid w:val="006B158C"/>
    <w:rsid w:val="006B38C2"/>
    <w:rsid w:val="006B3918"/>
    <w:rsid w:val="006B5946"/>
    <w:rsid w:val="006B5E60"/>
    <w:rsid w:val="006B6798"/>
    <w:rsid w:val="006B6B53"/>
    <w:rsid w:val="006B70D1"/>
    <w:rsid w:val="006C0296"/>
    <w:rsid w:val="006C3BF7"/>
    <w:rsid w:val="006D1FF7"/>
    <w:rsid w:val="006D3DFC"/>
    <w:rsid w:val="006D438C"/>
    <w:rsid w:val="006D5F9A"/>
    <w:rsid w:val="006E159B"/>
    <w:rsid w:val="006E1BEB"/>
    <w:rsid w:val="006F35F3"/>
    <w:rsid w:val="006F38E9"/>
    <w:rsid w:val="006F66E1"/>
    <w:rsid w:val="006F7937"/>
    <w:rsid w:val="006F7D60"/>
    <w:rsid w:val="00700AF8"/>
    <w:rsid w:val="007024F6"/>
    <w:rsid w:val="0071071C"/>
    <w:rsid w:val="007108FF"/>
    <w:rsid w:val="00713D41"/>
    <w:rsid w:val="007169BA"/>
    <w:rsid w:val="00717C51"/>
    <w:rsid w:val="0072040F"/>
    <w:rsid w:val="007219FA"/>
    <w:rsid w:val="007243B4"/>
    <w:rsid w:val="007252A3"/>
    <w:rsid w:val="00725BF6"/>
    <w:rsid w:val="00725C0D"/>
    <w:rsid w:val="00726284"/>
    <w:rsid w:val="00726ECF"/>
    <w:rsid w:val="0072756D"/>
    <w:rsid w:val="00727CF9"/>
    <w:rsid w:val="007314DD"/>
    <w:rsid w:val="00731E4C"/>
    <w:rsid w:val="00735923"/>
    <w:rsid w:val="00736299"/>
    <w:rsid w:val="00742D7E"/>
    <w:rsid w:val="007442F8"/>
    <w:rsid w:val="00744E70"/>
    <w:rsid w:val="00750084"/>
    <w:rsid w:val="007527C0"/>
    <w:rsid w:val="00753F0D"/>
    <w:rsid w:val="007555FE"/>
    <w:rsid w:val="00756056"/>
    <w:rsid w:val="007627A1"/>
    <w:rsid w:val="00764593"/>
    <w:rsid w:val="0077055D"/>
    <w:rsid w:val="00770E60"/>
    <w:rsid w:val="00771AF2"/>
    <w:rsid w:val="007725F8"/>
    <w:rsid w:val="00775F4B"/>
    <w:rsid w:val="00777AF8"/>
    <w:rsid w:val="00786760"/>
    <w:rsid w:val="007868CC"/>
    <w:rsid w:val="00791211"/>
    <w:rsid w:val="00791360"/>
    <w:rsid w:val="007935D5"/>
    <w:rsid w:val="0079588F"/>
    <w:rsid w:val="0079707A"/>
    <w:rsid w:val="00797644"/>
    <w:rsid w:val="007A165B"/>
    <w:rsid w:val="007A1DF6"/>
    <w:rsid w:val="007A231F"/>
    <w:rsid w:val="007A424A"/>
    <w:rsid w:val="007A4A93"/>
    <w:rsid w:val="007B137D"/>
    <w:rsid w:val="007B15B6"/>
    <w:rsid w:val="007B3C2F"/>
    <w:rsid w:val="007B4436"/>
    <w:rsid w:val="007B5538"/>
    <w:rsid w:val="007C3F52"/>
    <w:rsid w:val="007C6017"/>
    <w:rsid w:val="007C6CF6"/>
    <w:rsid w:val="007D0CB2"/>
    <w:rsid w:val="007D28CB"/>
    <w:rsid w:val="007D3111"/>
    <w:rsid w:val="007E0424"/>
    <w:rsid w:val="007E0F3F"/>
    <w:rsid w:val="007E2376"/>
    <w:rsid w:val="007E23DF"/>
    <w:rsid w:val="007E252F"/>
    <w:rsid w:val="007F22DE"/>
    <w:rsid w:val="007F491D"/>
    <w:rsid w:val="007F7788"/>
    <w:rsid w:val="00801220"/>
    <w:rsid w:val="008034BA"/>
    <w:rsid w:val="00805DFD"/>
    <w:rsid w:val="0081025E"/>
    <w:rsid w:val="008126E2"/>
    <w:rsid w:val="00812C0F"/>
    <w:rsid w:val="00813295"/>
    <w:rsid w:val="00815ADD"/>
    <w:rsid w:val="00815AED"/>
    <w:rsid w:val="00821059"/>
    <w:rsid w:val="0082527C"/>
    <w:rsid w:val="00825CAC"/>
    <w:rsid w:val="00826DAB"/>
    <w:rsid w:val="00835BFF"/>
    <w:rsid w:val="00841779"/>
    <w:rsid w:val="00847CFB"/>
    <w:rsid w:val="008516CF"/>
    <w:rsid w:val="00853039"/>
    <w:rsid w:val="00853B6E"/>
    <w:rsid w:val="0085404D"/>
    <w:rsid w:val="00854FD4"/>
    <w:rsid w:val="008622EC"/>
    <w:rsid w:val="008625CB"/>
    <w:rsid w:val="00862BC9"/>
    <w:rsid w:val="008635B3"/>
    <w:rsid w:val="00865289"/>
    <w:rsid w:val="00870A46"/>
    <w:rsid w:val="00870CCD"/>
    <w:rsid w:val="008742DD"/>
    <w:rsid w:val="00874D5F"/>
    <w:rsid w:val="00881295"/>
    <w:rsid w:val="008824D3"/>
    <w:rsid w:val="0088299B"/>
    <w:rsid w:val="00882F02"/>
    <w:rsid w:val="00883A00"/>
    <w:rsid w:val="00883AB6"/>
    <w:rsid w:val="008852F7"/>
    <w:rsid w:val="008861A3"/>
    <w:rsid w:val="008877E7"/>
    <w:rsid w:val="008903E8"/>
    <w:rsid w:val="00895762"/>
    <w:rsid w:val="00896515"/>
    <w:rsid w:val="008A1434"/>
    <w:rsid w:val="008A2565"/>
    <w:rsid w:val="008A4843"/>
    <w:rsid w:val="008A59C9"/>
    <w:rsid w:val="008A694E"/>
    <w:rsid w:val="008A7226"/>
    <w:rsid w:val="008B27A6"/>
    <w:rsid w:val="008B31F5"/>
    <w:rsid w:val="008B33BF"/>
    <w:rsid w:val="008B55EB"/>
    <w:rsid w:val="008B5D11"/>
    <w:rsid w:val="008B7425"/>
    <w:rsid w:val="008C1FE1"/>
    <w:rsid w:val="008D001E"/>
    <w:rsid w:val="008D025B"/>
    <w:rsid w:val="008D2718"/>
    <w:rsid w:val="008E08BA"/>
    <w:rsid w:val="008E1277"/>
    <w:rsid w:val="008E35AC"/>
    <w:rsid w:val="008E46BF"/>
    <w:rsid w:val="008E5A7C"/>
    <w:rsid w:val="008E671D"/>
    <w:rsid w:val="008E7589"/>
    <w:rsid w:val="008F0357"/>
    <w:rsid w:val="008F15A0"/>
    <w:rsid w:val="008F1F62"/>
    <w:rsid w:val="008F5368"/>
    <w:rsid w:val="008F61EC"/>
    <w:rsid w:val="008F666E"/>
    <w:rsid w:val="008F69A0"/>
    <w:rsid w:val="00900B3C"/>
    <w:rsid w:val="00903D55"/>
    <w:rsid w:val="009058B2"/>
    <w:rsid w:val="0090683F"/>
    <w:rsid w:val="0090779E"/>
    <w:rsid w:val="009154B6"/>
    <w:rsid w:val="00917461"/>
    <w:rsid w:val="00922FCD"/>
    <w:rsid w:val="00925583"/>
    <w:rsid w:val="00925976"/>
    <w:rsid w:val="00927B8C"/>
    <w:rsid w:val="00931821"/>
    <w:rsid w:val="00931981"/>
    <w:rsid w:val="00932037"/>
    <w:rsid w:val="009333A7"/>
    <w:rsid w:val="009338C0"/>
    <w:rsid w:val="0093450A"/>
    <w:rsid w:val="00942B7A"/>
    <w:rsid w:val="00942B91"/>
    <w:rsid w:val="009455D0"/>
    <w:rsid w:val="009459CB"/>
    <w:rsid w:val="00950B39"/>
    <w:rsid w:val="00951BF7"/>
    <w:rsid w:val="00952DE4"/>
    <w:rsid w:val="009575F3"/>
    <w:rsid w:val="0096147A"/>
    <w:rsid w:val="00963283"/>
    <w:rsid w:val="00964040"/>
    <w:rsid w:val="00970AF8"/>
    <w:rsid w:val="00975BB9"/>
    <w:rsid w:val="00977886"/>
    <w:rsid w:val="00982B65"/>
    <w:rsid w:val="00982E06"/>
    <w:rsid w:val="009859F1"/>
    <w:rsid w:val="00985F85"/>
    <w:rsid w:val="00986BBB"/>
    <w:rsid w:val="009900EF"/>
    <w:rsid w:val="00990DEC"/>
    <w:rsid w:val="009917C1"/>
    <w:rsid w:val="00991B3A"/>
    <w:rsid w:val="0099531C"/>
    <w:rsid w:val="009957F0"/>
    <w:rsid w:val="00995B67"/>
    <w:rsid w:val="0099665A"/>
    <w:rsid w:val="0099671A"/>
    <w:rsid w:val="009A2A21"/>
    <w:rsid w:val="009A314D"/>
    <w:rsid w:val="009A6CC0"/>
    <w:rsid w:val="009B1D94"/>
    <w:rsid w:val="009B35E6"/>
    <w:rsid w:val="009B4981"/>
    <w:rsid w:val="009B533E"/>
    <w:rsid w:val="009C1835"/>
    <w:rsid w:val="009C56E8"/>
    <w:rsid w:val="009C7479"/>
    <w:rsid w:val="009D047E"/>
    <w:rsid w:val="009D2F54"/>
    <w:rsid w:val="009D436F"/>
    <w:rsid w:val="009D7FE5"/>
    <w:rsid w:val="009E552E"/>
    <w:rsid w:val="009F1761"/>
    <w:rsid w:val="009F30E4"/>
    <w:rsid w:val="00A061AF"/>
    <w:rsid w:val="00A069F5"/>
    <w:rsid w:val="00A07020"/>
    <w:rsid w:val="00A07B91"/>
    <w:rsid w:val="00A10792"/>
    <w:rsid w:val="00A14639"/>
    <w:rsid w:val="00A1604F"/>
    <w:rsid w:val="00A16117"/>
    <w:rsid w:val="00A2112B"/>
    <w:rsid w:val="00A21E9F"/>
    <w:rsid w:val="00A22118"/>
    <w:rsid w:val="00A221D6"/>
    <w:rsid w:val="00A26C29"/>
    <w:rsid w:val="00A30895"/>
    <w:rsid w:val="00A32D31"/>
    <w:rsid w:val="00A32F0E"/>
    <w:rsid w:val="00A352D5"/>
    <w:rsid w:val="00A36108"/>
    <w:rsid w:val="00A4007D"/>
    <w:rsid w:val="00A4183B"/>
    <w:rsid w:val="00A42833"/>
    <w:rsid w:val="00A435D7"/>
    <w:rsid w:val="00A442D5"/>
    <w:rsid w:val="00A44F10"/>
    <w:rsid w:val="00A4644C"/>
    <w:rsid w:val="00A46ABD"/>
    <w:rsid w:val="00A4772B"/>
    <w:rsid w:val="00A50E10"/>
    <w:rsid w:val="00A52587"/>
    <w:rsid w:val="00A54696"/>
    <w:rsid w:val="00A5575C"/>
    <w:rsid w:val="00A5691C"/>
    <w:rsid w:val="00A5742E"/>
    <w:rsid w:val="00A62B84"/>
    <w:rsid w:val="00A62E13"/>
    <w:rsid w:val="00A62E50"/>
    <w:rsid w:val="00A645DD"/>
    <w:rsid w:val="00A65E06"/>
    <w:rsid w:val="00A6674B"/>
    <w:rsid w:val="00A66C2A"/>
    <w:rsid w:val="00A672C7"/>
    <w:rsid w:val="00A732FE"/>
    <w:rsid w:val="00A752A2"/>
    <w:rsid w:val="00A76E48"/>
    <w:rsid w:val="00A77DDA"/>
    <w:rsid w:val="00A8058A"/>
    <w:rsid w:val="00A80F15"/>
    <w:rsid w:val="00A8143A"/>
    <w:rsid w:val="00A8689C"/>
    <w:rsid w:val="00A947A0"/>
    <w:rsid w:val="00AA24F7"/>
    <w:rsid w:val="00AA4404"/>
    <w:rsid w:val="00AA4F82"/>
    <w:rsid w:val="00AA50D3"/>
    <w:rsid w:val="00AA7492"/>
    <w:rsid w:val="00AB1C93"/>
    <w:rsid w:val="00AB6F54"/>
    <w:rsid w:val="00AB7F40"/>
    <w:rsid w:val="00AC1275"/>
    <w:rsid w:val="00AC59E3"/>
    <w:rsid w:val="00AD0D5A"/>
    <w:rsid w:val="00AD191B"/>
    <w:rsid w:val="00AD4371"/>
    <w:rsid w:val="00AD4968"/>
    <w:rsid w:val="00AD53CE"/>
    <w:rsid w:val="00AD5CDA"/>
    <w:rsid w:val="00AD661A"/>
    <w:rsid w:val="00AD7457"/>
    <w:rsid w:val="00AE1AFC"/>
    <w:rsid w:val="00AE32F3"/>
    <w:rsid w:val="00AE34F3"/>
    <w:rsid w:val="00AE45F9"/>
    <w:rsid w:val="00AE5686"/>
    <w:rsid w:val="00AF7C64"/>
    <w:rsid w:val="00B019F1"/>
    <w:rsid w:val="00B0308B"/>
    <w:rsid w:val="00B040E4"/>
    <w:rsid w:val="00B066D8"/>
    <w:rsid w:val="00B109DD"/>
    <w:rsid w:val="00B15DFC"/>
    <w:rsid w:val="00B1613F"/>
    <w:rsid w:val="00B16E0F"/>
    <w:rsid w:val="00B2221C"/>
    <w:rsid w:val="00B22765"/>
    <w:rsid w:val="00B257C6"/>
    <w:rsid w:val="00B304AC"/>
    <w:rsid w:val="00B30538"/>
    <w:rsid w:val="00B33E2C"/>
    <w:rsid w:val="00B37DCC"/>
    <w:rsid w:val="00B37F07"/>
    <w:rsid w:val="00B40766"/>
    <w:rsid w:val="00B4311E"/>
    <w:rsid w:val="00B432FC"/>
    <w:rsid w:val="00B43D16"/>
    <w:rsid w:val="00B45B48"/>
    <w:rsid w:val="00B479CB"/>
    <w:rsid w:val="00B47E2C"/>
    <w:rsid w:val="00B50A54"/>
    <w:rsid w:val="00B51887"/>
    <w:rsid w:val="00B52F43"/>
    <w:rsid w:val="00B5401E"/>
    <w:rsid w:val="00B55540"/>
    <w:rsid w:val="00B56535"/>
    <w:rsid w:val="00B573F0"/>
    <w:rsid w:val="00B64409"/>
    <w:rsid w:val="00B65D42"/>
    <w:rsid w:val="00B67EB8"/>
    <w:rsid w:val="00B72202"/>
    <w:rsid w:val="00B73347"/>
    <w:rsid w:val="00B73B94"/>
    <w:rsid w:val="00B73F3D"/>
    <w:rsid w:val="00B751C6"/>
    <w:rsid w:val="00B80153"/>
    <w:rsid w:val="00B80316"/>
    <w:rsid w:val="00B84ACD"/>
    <w:rsid w:val="00B8543A"/>
    <w:rsid w:val="00B863E9"/>
    <w:rsid w:val="00B86B2D"/>
    <w:rsid w:val="00B86CD1"/>
    <w:rsid w:val="00B90810"/>
    <w:rsid w:val="00B9089D"/>
    <w:rsid w:val="00B92ADC"/>
    <w:rsid w:val="00B94422"/>
    <w:rsid w:val="00B94E45"/>
    <w:rsid w:val="00B951A9"/>
    <w:rsid w:val="00B95A50"/>
    <w:rsid w:val="00B95ECB"/>
    <w:rsid w:val="00B969EC"/>
    <w:rsid w:val="00B977CF"/>
    <w:rsid w:val="00BA1262"/>
    <w:rsid w:val="00BA2530"/>
    <w:rsid w:val="00BA2982"/>
    <w:rsid w:val="00BA41B1"/>
    <w:rsid w:val="00BA4EC8"/>
    <w:rsid w:val="00BA6EE0"/>
    <w:rsid w:val="00BB2B03"/>
    <w:rsid w:val="00BB3291"/>
    <w:rsid w:val="00BB6E22"/>
    <w:rsid w:val="00BC1622"/>
    <w:rsid w:val="00BC420E"/>
    <w:rsid w:val="00BC628F"/>
    <w:rsid w:val="00BC6674"/>
    <w:rsid w:val="00BC70D2"/>
    <w:rsid w:val="00BD091E"/>
    <w:rsid w:val="00BD2A56"/>
    <w:rsid w:val="00BD436C"/>
    <w:rsid w:val="00BD585C"/>
    <w:rsid w:val="00BD5AE3"/>
    <w:rsid w:val="00BD6957"/>
    <w:rsid w:val="00BE453F"/>
    <w:rsid w:val="00BE497C"/>
    <w:rsid w:val="00BF056F"/>
    <w:rsid w:val="00BF0E57"/>
    <w:rsid w:val="00BF27A8"/>
    <w:rsid w:val="00BF2DF6"/>
    <w:rsid w:val="00BF5CB2"/>
    <w:rsid w:val="00BF6F02"/>
    <w:rsid w:val="00C030C2"/>
    <w:rsid w:val="00C03967"/>
    <w:rsid w:val="00C0424C"/>
    <w:rsid w:val="00C04434"/>
    <w:rsid w:val="00C04713"/>
    <w:rsid w:val="00C04E31"/>
    <w:rsid w:val="00C06DA5"/>
    <w:rsid w:val="00C11C56"/>
    <w:rsid w:val="00C150A5"/>
    <w:rsid w:val="00C156B0"/>
    <w:rsid w:val="00C156FF"/>
    <w:rsid w:val="00C20ABD"/>
    <w:rsid w:val="00C2192B"/>
    <w:rsid w:val="00C21A00"/>
    <w:rsid w:val="00C21D38"/>
    <w:rsid w:val="00C22004"/>
    <w:rsid w:val="00C2227D"/>
    <w:rsid w:val="00C227A0"/>
    <w:rsid w:val="00C2791F"/>
    <w:rsid w:val="00C30BC9"/>
    <w:rsid w:val="00C313CC"/>
    <w:rsid w:val="00C31DEA"/>
    <w:rsid w:val="00C330BF"/>
    <w:rsid w:val="00C334D1"/>
    <w:rsid w:val="00C3529A"/>
    <w:rsid w:val="00C36E65"/>
    <w:rsid w:val="00C37B03"/>
    <w:rsid w:val="00C40182"/>
    <w:rsid w:val="00C409F1"/>
    <w:rsid w:val="00C42AED"/>
    <w:rsid w:val="00C444B4"/>
    <w:rsid w:val="00C458AC"/>
    <w:rsid w:val="00C45DF1"/>
    <w:rsid w:val="00C46D62"/>
    <w:rsid w:val="00C4746B"/>
    <w:rsid w:val="00C521C5"/>
    <w:rsid w:val="00C52D0D"/>
    <w:rsid w:val="00C553C5"/>
    <w:rsid w:val="00C56720"/>
    <w:rsid w:val="00C57126"/>
    <w:rsid w:val="00C604A6"/>
    <w:rsid w:val="00C61FDD"/>
    <w:rsid w:val="00C65F87"/>
    <w:rsid w:val="00C7048F"/>
    <w:rsid w:val="00C7263D"/>
    <w:rsid w:val="00C72695"/>
    <w:rsid w:val="00C72FEC"/>
    <w:rsid w:val="00C75254"/>
    <w:rsid w:val="00C80DB5"/>
    <w:rsid w:val="00C85966"/>
    <w:rsid w:val="00C86EB2"/>
    <w:rsid w:val="00C9043E"/>
    <w:rsid w:val="00C91A1A"/>
    <w:rsid w:val="00C92EBE"/>
    <w:rsid w:val="00CA2AA6"/>
    <w:rsid w:val="00CA3B79"/>
    <w:rsid w:val="00CA3F1A"/>
    <w:rsid w:val="00CA43B2"/>
    <w:rsid w:val="00CA7FF4"/>
    <w:rsid w:val="00CB0FA7"/>
    <w:rsid w:val="00CB3CA4"/>
    <w:rsid w:val="00CB583C"/>
    <w:rsid w:val="00CB7C98"/>
    <w:rsid w:val="00CC069A"/>
    <w:rsid w:val="00CC0C46"/>
    <w:rsid w:val="00CC3B12"/>
    <w:rsid w:val="00CC4789"/>
    <w:rsid w:val="00CC584F"/>
    <w:rsid w:val="00CD3694"/>
    <w:rsid w:val="00CD5791"/>
    <w:rsid w:val="00CD7A87"/>
    <w:rsid w:val="00CE1364"/>
    <w:rsid w:val="00CE16DE"/>
    <w:rsid w:val="00CE2341"/>
    <w:rsid w:val="00CE6D35"/>
    <w:rsid w:val="00CF08FD"/>
    <w:rsid w:val="00CF1557"/>
    <w:rsid w:val="00CF191A"/>
    <w:rsid w:val="00CF24F4"/>
    <w:rsid w:val="00D0007D"/>
    <w:rsid w:val="00D023FB"/>
    <w:rsid w:val="00D04C97"/>
    <w:rsid w:val="00D05A38"/>
    <w:rsid w:val="00D10D22"/>
    <w:rsid w:val="00D12744"/>
    <w:rsid w:val="00D16790"/>
    <w:rsid w:val="00D16867"/>
    <w:rsid w:val="00D20157"/>
    <w:rsid w:val="00D21D05"/>
    <w:rsid w:val="00D2265C"/>
    <w:rsid w:val="00D26DB6"/>
    <w:rsid w:val="00D3034C"/>
    <w:rsid w:val="00D308FC"/>
    <w:rsid w:val="00D341BF"/>
    <w:rsid w:val="00D34D0A"/>
    <w:rsid w:val="00D375F5"/>
    <w:rsid w:val="00D430D1"/>
    <w:rsid w:val="00D4568A"/>
    <w:rsid w:val="00D50610"/>
    <w:rsid w:val="00D5296F"/>
    <w:rsid w:val="00D52D6C"/>
    <w:rsid w:val="00D55A37"/>
    <w:rsid w:val="00D563AC"/>
    <w:rsid w:val="00D6243D"/>
    <w:rsid w:val="00D62ECD"/>
    <w:rsid w:val="00D715B9"/>
    <w:rsid w:val="00D7618A"/>
    <w:rsid w:val="00D77422"/>
    <w:rsid w:val="00D77874"/>
    <w:rsid w:val="00D84DFC"/>
    <w:rsid w:val="00D918D3"/>
    <w:rsid w:val="00D91A93"/>
    <w:rsid w:val="00D932A3"/>
    <w:rsid w:val="00D96DE2"/>
    <w:rsid w:val="00DA0B18"/>
    <w:rsid w:val="00DA110C"/>
    <w:rsid w:val="00DA194E"/>
    <w:rsid w:val="00DA36FD"/>
    <w:rsid w:val="00DA5A1F"/>
    <w:rsid w:val="00DA5D28"/>
    <w:rsid w:val="00DA6ECA"/>
    <w:rsid w:val="00DB269B"/>
    <w:rsid w:val="00DC19C5"/>
    <w:rsid w:val="00DC2C54"/>
    <w:rsid w:val="00DD3FC5"/>
    <w:rsid w:val="00DD4CC0"/>
    <w:rsid w:val="00DD59EA"/>
    <w:rsid w:val="00DE1002"/>
    <w:rsid w:val="00DE54CB"/>
    <w:rsid w:val="00DE720E"/>
    <w:rsid w:val="00DE7EC8"/>
    <w:rsid w:val="00DF2256"/>
    <w:rsid w:val="00DF28CC"/>
    <w:rsid w:val="00DF4743"/>
    <w:rsid w:val="00DF4C13"/>
    <w:rsid w:val="00DF5D81"/>
    <w:rsid w:val="00DF771B"/>
    <w:rsid w:val="00DF7B35"/>
    <w:rsid w:val="00E04000"/>
    <w:rsid w:val="00E050EB"/>
    <w:rsid w:val="00E05A8B"/>
    <w:rsid w:val="00E05C83"/>
    <w:rsid w:val="00E0681D"/>
    <w:rsid w:val="00E16A9E"/>
    <w:rsid w:val="00E202E5"/>
    <w:rsid w:val="00E20554"/>
    <w:rsid w:val="00E22A5C"/>
    <w:rsid w:val="00E23420"/>
    <w:rsid w:val="00E2679C"/>
    <w:rsid w:val="00E327E1"/>
    <w:rsid w:val="00E346B5"/>
    <w:rsid w:val="00E36086"/>
    <w:rsid w:val="00E42B10"/>
    <w:rsid w:val="00E443A4"/>
    <w:rsid w:val="00E45857"/>
    <w:rsid w:val="00E47206"/>
    <w:rsid w:val="00E47923"/>
    <w:rsid w:val="00E50217"/>
    <w:rsid w:val="00E55FFE"/>
    <w:rsid w:val="00E56CBB"/>
    <w:rsid w:val="00E604EA"/>
    <w:rsid w:val="00E61DE9"/>
    <w:rsid w:val="00E62D95"/>
    <w:rsid w:val="00E71950"/>
    <w:rsid w:val="00E71C17"/>
    <w:rsid w:val="00E7693A"/>
    <w:rsid w:val="00E80A25"/>
    <w:rsid w:val="00E82058"/>
    <w:rsid w:val="00E82C0F"/>
    <w:rsid w:val="00E8367C"/>
    <w:rsid w:val="00E8396D"/>
    <w:rsid w:val="00E86E23"/>
    <w:rsid w:val="00E906F2"/>
    <w:rsid w:val="00E92BDE"/>
    <w:rsid w:val="00E93CEC"/>
    <w:rsid w:val="00E94D2D"/>
    <w:rsid w:val="00E9586F"/>
    <w:rsid w:val="00EA054E"/>
    <w:rsid w:val="00EA1353"/>
    <w:rsid w:val="00EA58CF"/>
    <w:rsid w:val="00EA5DBC"/>
    <w:rsid w:val="00EA5F90"/>
    <w:rsid w:val="00EB3003"/>
    <w:rsid w:val="00EB3B97"/>
    <w:rsid w:val="00EC0CC8"/>
    <w:rsid w:val="00EC25B8"/>
    <w:rsid w:val="00EC2F66"/>
    <w:rsid w:val="00EC5135"/>
    <w:rsid w:val="00EC5EEC"/>
    <w:rsid w:val="00ED2FFB"/>
    <w:rsid w:val="00ED4138"/>
    <w:rsid w:val="00ED48A1"/>
    <w:rsid w:val="00ED4CF7"/>
    <w:rsid w:val="00EE08B4"/>
    <w:rsid w:val="00EE132B"/>
    <w:rsid w:val="00EE1BA7"/>
    <w:rsid w:val="00EE1D77"/>
    <w:rsid w:val="00EE57AB"/>
    <w:rsid w:val="00EE68A7"/>
    <w:rsid w:val="00EF0F13"/>
    <w:rsid w:val="00EF11DB"/>
    <w:rsid w:val="00EF7206"/>
    <w:rsid w:val="00F03208"/>
    <w:rsid w:val="00F03951"/>
    <w:rsid w:val="00F041A0"/>
    <w:rsid w:val="00F04261"/>
    <w:rsid w:val="00F05699"/>
    <w:rsid w:val="00F06780"/>
    <w:rsid w:val="00F11171"/>
    <w:rsid w:val="00F15B48"/>
    <w:rsid w:val="00F16801"/>
    <w:rsid w:val="00F23E56"/>
    <w:rsid w:val="00F26DC9"/>
    <w:rsid w:val="00F30AF6"/>
    <w:rsid w:val="00F35E85"/>
    <w:rsid w:val="00F40759"/>
    <w:rsid w:val="00F42114"/>
    <w:rsid w:val="00F42ECF"/>
    <w:rsid w:val="00F43C98"/>
    <w:rsid w:val="00F443B8"/>
    <w:rsid w:val="00F44667"/>
    <w:rsid w:val="00F46C5D"/>
    <w:rsid w:val="00F471A7"/>
    <w:rsid w:val="00F51E93"/>
    <w:rsid w:val="00F5641E"/>
    <w:rsid w:val="00F572F6"/>
    <w:rsid w:val="00F61754"/>
    <w:rsid w:val="00F6559A"/>
    <w:rsid w:val="00F65707"/>
    <w:rsid w:val="00F71593"/>
    <w:rsid w:val="00F7730A"/>
    <w:rsid w:val="00F81966"/>
    <w:rsid w:val="00F819FB"/>
    <w:rsid w:val="00F85A66"/>
    <w:rsid w:val="00F866C7"/>
    <w:rsid w:val="00F918E7"/>
    <w:rsid w:val="00F93C3C"/>
    <w:rsid w:val="00F97C59"/>
    <w:rsid w:val="00FB219E"/>
    <w:rsid w:val="00FB3032"/>
    <w:rsid w:val="00FB3BB5"/>
    <w:rsid w:val="00FB6FBF"/>
    <w:rsid w:val="00FB75C7"/>
    <w:rsid w:val="00FC0325"/>
    <w:rsid w:val="00FC089E"/>
    <w:rsid w:val="00FC106A"/>
    <w:rsid w:val="00FC1A82"/>
    <w:rsid w:val="00FC24F9"/>
    <w:rsid w:val="00FC2F60"/>
    <w:rsid w:val="00FC30A5"/>
    <w:rsid w:val="00FC40C4"/>
    <w:rsid w:val="00FC4EC3"/>
    <w:rsid w:val="00FC4F64"/>
    <w:rsid w:val="00FC64A2"/>
    <w:rsid w:val="00FC6F6C"/>
    <w:rsid w:val="00FC7DAB"/>
    <w:rsid w:val="00FD223D"/>
    <w:rsid w:val="00FD3CAE"/>
    <w:rsid w:val="00FD51B4"/>
    <w:rsid w:val="00FD6222"/>
    <w:rsid w:val="00FD6F9A"/>
    <w:rsid w:val="00FD78B1"/>
    <w:rsid w:val="00FE0F6D"/>
    <w:rsid w:val="00FE1D9D"/>
    <w:rsid w:val="00FE5833"/>
    <w:rsid w:val="00FF23D6"/>
    <w:rsid w:val="00FF2518"/>
    <w:rsid w:val="00FF345A"/>
    <w:rsid w:val="00FF59E8"/>
    <w:rsid w:val="00FF5F0E"/>
    <w:rsid w:val="00FF656E"/>
    <w:rsid w:val="00FF73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F002D17"/>
  <w15:docId w15:val="{863493A3-1EB7-415A-BD39-4A83DA2E03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iPriority="0" w:unhideWhenUsed="1"/>
    <w:lsdException w:name="index 2" w:semiHidden="1" w:uiPriority="0" w:unhideWhenUsed="1"/>
    <w:lsdException w:name="index 3" w:semiHidden="1" w:uiPriority="0" w:unhideWhenUsed="1"/>
    <w:lsdException w:name="index 4" w:semiHidden="1" w:uiPriority="0" w:unhideWhenUsed="1"/>
    <w:lsdException w:name="index 5" w:semiHidden="1" w:uiPriority="0" w:unhideWhenUsed="1"/>
    <w:lsdException w:name="index 6" w:semiHidden="1" w:uiPriority="0" w:unhideWhenUsed="1"/>
    <w:lsdException w:name="index 7" w:semiHidden="1" w:uiPriority="0" w:unhideWhenUsed="1"/>
    <w:lsdException w:name="index 8" w:semiHidden="1" w:uiPriority="0" w:unhideWhenUsed="1"/>
    <w:lsdException w:name="index 9" w:semiHidden="1" w:uiPriority="0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iPriority="0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22A5C"/>
    <w:pPr>
      <w:spacing w:after="0" w:line="240" w:lineRule="auto"/>
    </w:pPr>
    <w:rPr>
      <w:rFonts w:ascii="Arial" w:eastAsia="Arial Unicode MS" w:hAnsi="Arial" w:cs="Times New Roman"/>
      <w:sz w:val="20"/>
      <w:szCs w:val="24"/>
      <w:lang w:val="en-GB" w:eastAsia="ja-JP"/>
    </w:rPr>
  </w:style>
  <w:style w:type="paragraph" w:styleId="Ttulo1">
    <w:name w:val="heading 1"/>
    <w:basedOn w:val="Normal"/>
    <w:next w:val="Textoembloco"/>
    <w:link w:val="Ttulo1Char"/>
    <w:qFormat/>
    <w:rsid w:val="00E22A5C"/>
    <w:pPr>
      <w:keepNext/>
      <w:keepLines/>
      <w:numPr>
        <w:numId w:val="9"/>
      </w:numPr>
      <w:tabs>
        <w:tab w:val="left" w:pos="851"/>
      </w:tabs>
      <w:spacing w:before="240" w:after="120"/>
      <w:outlineLvl w:val="0"/>
    </w:pPr>
    <w:rPr>
      <w:rFonts w:cs="Arial"/>
      <w:b/>
      <w:bCs/>
      <w:caps/>
      <w:kern w:val="32"/>
      <w:szCs w:val="32"/>
    </w:rPr>
  </w:style>
  <w:style w:type="paragraph" w:styleId="Ttulo2">
    <w:name w:val="heading 2"/>
    <w:basedOn w:val="Normal"/>
    <w:next w:val="Textoembloco"/>
    <w:link w:val="Ttulo2Char"/>
    <w:qFormat/>
    <w:rsid w:val="00E22A5C"/>
    <w:pPr>
      <w:keepNext/>
      <w:keepLines/>
      <w:numPr>
        <w:ilvl w:val="1"/>
        <w:numId w:val="9"/>
      </w:numPr>
      <w:tabs>
        <w:tab w:val="left" w:pos="851"/>
      </w:tabs>
      <w:spacing w:before="240" w:after="120"/>
      <w:outlineLvl w:val="1"/>
    </w:pPr>
    <w:rPr>
      <w:rFonts w:cs="Arial"/>
      <w:b/>
      <w:bCs/>
      <w:iCs/>
      <w:smallCaps/>
      <w:szCs w:val="28"/>
    </w:rPr>
  </w:style>
  <w:style w:type="paragraph" w:styleId="Ttulo3">
    <w:name w:val="heading 3"/>
    <w:basedOn w:val="Normal"/>
    <w:next w:val="Textoembloco"/>
    <w:link w:val="Ttulo3Char"/>
    <w:qFormat/>
    <w:rsid w:val="00E22A5C"/>
    <w:pPr>
      <w:keepNext/>
      <w:keepLines/>
      <w:numPr>
        <w:ilvl w:val="2"/>
        <w:numId w:val="9"/>
      </w:numPr>
      <w:tabs>
        <w:tab w:val="left" w:pos="851"/>
      </w:tabs>
      <w:spacing w:before="240" w:after="120"/>
      <w:ind w:left="1134"/>
      <w:outlineLvl w:val="2"/>
    </w:pPr>
    <w:rPr>
      <w:rFonts w:cs="Arial"/>
      <w:b/>
      <w:bCs/>
      <w:szCs w:val="26"/>
    </w:rPr>
  </w:style>
  <w:style w:type="paragraph" w:styleId="Ttulo4">
    <w:name w:val="heading 4"/>
    <w:basedOn w:val="Ttulo3"/>
    <w:next w:val="Textoembloco"/>
    <w:link w:val="Ttulo4Char"/>
    <w:qFormat/>
    <w:rsid w:val="00E22A5C"/>
    <w:pPr>
      <w:numPr>
        <w:ilvl w:val="3"/>
      </w:numPr>
      <w:ind w:left="1134"/>
      <w:outlineLvl w:val="3"/>
    </w:pPr>
    <w:rPr>
      <w:bCs w:val="0"/>
      <w:szCs w:val="28"/>
    </w:rPr>
  </w:style>
  <w:style w:type="paragraph" w:styleId="Ttulo5">
    <w:name w:val="heading 5"/>
    <w:basedOn w:val="Ttulo3"/>
    <w:next w:val="Normal"/>
    <w:link w:val="Ttulo5Char"/>
    <w:qFormat/>
    <w:rsid w:val="00E22A5C"/>
    <w:pPr>
      <w:numPr>
        <w:ilvl w:val="4"/>
      </w:numPr>
      <w:outlineLvl w:val="4"/>
    </w:pPr>
    <w:rPr>
      <w:b w:val="0"/>
      <w:bCs w:val="0"/>
      <w:iCs/>
    </w:rPr>
  </w:style>
  <w:style w:type="paragraph" w:styleId="Ttulo6">
    <w:name w:val="heading 6"/>
    <w:basedOn w:val="Ttulo3"/>
    <w:next w:val="Normal"/>
    <w:link w:val="Ttulo6Char"/>
    <w:qFormat/>
    <w:rsid w:val="00E22A5C"/>
    <w:pPr>
      <w:numPr>
        <w:ilvl w:val="5"/>
      </w:numPr>
      <w:outlineLvl w:val="5"/>
    </w:pPr>
    <w:rPr>
      <w:b w:val="0"/>
      <w:bCs w:val="0"/>
      <w:szCs w:val="22"/>
    </w:rPr>
  </w:style>
  <w:style w:type="paragraph" w:styleId="Ttulo7">
    <w:name w:val="heading 7"/>
    <w:basedOn w:val="Ttulo3"/>
    <w:next w:val="Normal"/>
    <w:link w:val="Ttulo7Char"/>
    <w:qFormat/>
    <w:rsid w:val="00E22A5C"/>
    <w:pPr>
      <w:numPr>
        <w:ilvl w:val="6"/>
      </w:numPr>
      <w:outlineLvl w:val="6"/>
    </w:pPr>
    <w:rPr>
      <w:b w:val="0"/>
    </w:rPr>
  </w:style>
  <w:style w:type="paragraph" w:styleId="Ttulo8">
    <w:name w:val="heading 8"/>
    <w:basedOn w:val="Ttulo3"/>
    <w:next w:val="Normal"/>
    <w:link w:val="Ttulo8Char"/>
    <w:qFormat/>
    <w:rsid w:val="00E22A5C"/>
    <w:pPr>
      <w:numPr>
        <w:ilvl w:val="7"/>
      </w:numPr>
      <w:outlineLvl w:val="7"/>
    </w:pPr>
    <w:rPr>
      <w:b w:val="0"/>
      <w:iCs/>
    </w:rPr>
  </w:style>
  <w:style w:type="paragraph" w:styleId="Ttulo9">
    <w:name w:val="heading 9"/>
    <w:basedOn w:val="Ttulo3"/>
    <w:next w:val="Normal"/>
    <w:link w:val="Ttulo9Char"/>
    <w:qFormat/>
    <w:rsid w:val="00E22A5C"/>
    <w:pPr>
      <w:numPr>
        <w:ilvl w:val="8"/>
      </w:numPr>
      <w:outlineLvl w:val="8"/>
    </w:pPr>
    <w:rPr>
      <w:b w:val="0"/>
      <w:szCs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aliases w:val="Kopfzeile 1,Kopfzeile Zeile 1"/>
    <w:basedOn w:val="Normal"/>
    <w:next w:val="Normal"/>
    <w:link w:val="CabealhoChar"/>
    <w:uiPriority w:val="99"/>
    <w:rsid w:val="00E22A5C"/>
    <w:pPr>
      <w:tabs>
        <w:tab w:val="center" w:pos="4536"/>
        <w:tab w:val="right" w:pos="9072"/>
      </w:tabs>
      <w:jc w:val="right"/>
    </w:pPr>
  </w:style>
  <w:style w:type="character" w:customStyle="1" w:styleId="CabealhoChar">
    <w:name w:val="Cabeçalho Char"/>
    <w:aliases w:val="Kopfzeile 1 Char,Kopfzeile Zeile 1 Char"/>
    <w:basedOn w:val="Fontepargpadro"/>
    <w:link w:val="Cabealho"/>
    <w:uiPriority w:val="99"/>
    <w:rsid w:val="00414FE5"/>
    <w:rPr>
      <w:rFonts w:ascii="Arial" w:eastAsia="Arial Unicode MS" w:hAnsi="Arial" w:cs="Times New Roman"/>
      <w:sz w:val="20"/>
      <w:szCs w:val="24"/>
      <w:lang w:val="en-GB" w:eastAsia="ja-JP"/>
    </w:rPr>
  </w:style>
  <w:style w:type="paragraph" w:styleId="Rodap">
    <w:name w:val="footer"/>
    <w:basedOn w:val="Normal"/>
    <w:link w:val="RodapChar"/>
    <w:uiPriority w:val="99"/>
    <w:rsid w:val="00E22A5C"/>
    <w:pPr>
      <w:tabs>
        <w:tab w:val="center" w:pos="4536"/>
        <w:tab w:val="right" w:pos="9072"/>
      </w:tabs>
    </w:pPr>
    <w:rPr>
      <w:sz w:val="16"/>
    </w:rPr>
  </w:style>
  <w:style w:type="character" w:customStyle="1" w:styleId="RodapChar">
    <w:name w:val="Rodapé Char"/>
    <w:basedOn w:val="Fontepargpadro"/>
    <w:link w:val="Rodap"/>
    <w:uiPriority w:val="99"/>
    <w:rsid w:val="00414FE5"/>
    <w:rPr>
      <w:rFonts w:ascii="Arial" w:eastAsia="Arial Unicode MS" w:hAnsi="Arial" w:cs="Times New Roman"/>
      <w:sz w:val="16"/>
      <w:szCs w:val="24"/>
      <w:lang w:val="en-GB" w:eastAsia="ja-JP"/>
    </w:rPr>
  </w:style>
  <w:style w:type="paragraph" w:styleId="Textodebalo">
    <w:name w:val="Balloon Text"/>
    <w:basedOn w:val="Normal"/>
    <w:link w:val="TextodebaloChar"/>
    <w:semiHidden/>
    <w:rsid w:val="00E22A5C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semiHidden/>
    <w:rsid w:val="00414FE5"/>
    <w:rPr>
      <w:rFonts w:ascii="Tahoma" w:eastAsia="Arial Unicode MS" w:hAnsi="Tahoma" w:cs="Tahoma"/>
      <w:sz w:val="16"/>
      <w:szCs w:val="16"/>
      <w:lang w:val="en-GB" w:eastAsia="ja-JP"/>
    </w:rPr>
  </w:style>
  <w:style w:type="paragraph" w:customStyle="1" w:styleId="Texto1">
    <w:name w:val="Texto 1"/>
    <w:basedOn w:val="Normal"/>
    <w:rsid w:val="00083F3D"/>
    <w:pPr>
      <w:tabs>
        <w:tab w:val="left" w:pos="851"/>
      </w:tabs>
      <w:spacing w:before="142" w:after="142"/>
      <w:ind w:left="426"/>
      <w:jc w:val="both"/>
    </w:pPr>
  </w:style>
  <w:style w:type="character" w:customStyle="1" w:styleId="Ttulo1Char">
    <w:name w:val="Título 1 Char"/>
    <w:basedOn w:val="Fontepargpadro"/>
    <w:link w:val="Ttulo1"/>
    <w:rsid w:val="00E71C17"/>
    <w:rPr>
      <w:rFonts w:ascii="Arial" w:eastAsia="Arial Unicode MS" w:hAnsi="Arial" w:cs="Arial"/>
      <w:b/>
      <w:bCs/>
      <w:caps/>
      <w:kern w:val="32"/>
      <w:sz w:val="20"/>
      <w:szCs w:val="32"/>
      <w:lang w:val="en-GB" w:eastAsia="ja-JP"/>
    </w:rPr>
  </w:style>
  <w:style w:type="character" w:customStyle="1" w:styleId="Ttulo2Char">
    <w:name w:val="Título 2 Char"/>
    <w:basedOn w:val="Fontepargpadro"/>
    <w:link w:val="Ttulo2"/>
    <w:rsid w:val="00E71C17"/>
    <w:rPr>
      <w:rFonts w:ascii="Arial" w:eastAsia="Arial Unicode MS" w:hAnsi="Arial" w:cs="Arial"/>
      <w:b/>
      <w:bCs/>
      <w:iCs/>
      <w:smallCaps/>
      <w:sz w:val="20"/>
      <w:szCs w:val="28"/>
      <w:lang w:val="en-GB" w:eastAsia="ja-JP"/>
    </w:rPr>
  </w:style>
  <w:style w:type="character" w:customStyle="1" w:styleId="Ttulo3Char">
    <w:name w:val="Título 3 Char"/>
    <w:basedOn w:val="Fontepargpadro"/>
    <w:link w:val="Ttulo3"/>
    <w:rsid w:val="00E71C17"/>
    <w:rPr>
      <w:rFonts w:ascii="Arial" w:eastAsia="Arial Unicode MS" w:hAnsi="Arial" w:cs="Arial"/>
      <w:b/>
      <w:bCs/>
      <w:sz w:val="20"/>
      <w:szCs w:val="26"/>
      <w:lang w:val="en-GB" w:eastAsia="ja-JP"/>
    </w:rPr>
  </w:style>
  <w:style w:type="character" w:customStyle="1" w:styleId="Ttulo4Char">
    <w:name w:val="Título 4 Char"/>
    <w:basedOn w:val="Fontepargpadro"/>
    <w:link w:val="Ttulo4"/>
    <w:rsid w:val="00E71C17"/>
    <w:rPr>
      <w:rFonts w:ascii="Arial" w:eastAsia="Arial Unicode MS" w:hAnsi="Arial" w:cs="Arial"/>
      <w:b/>
      <w:sz w:val="20"/>
      <w:szCs w:val="28"/>
      <w:lang w:val="en-GB" w:eastAsia="ja-JP"/>
    </w:rPr>
  </w:style>
  <w:style w:type="character" w:customStyle="1" w:styleId="Ttulo5Char">
    <w:name w:val="Título 5 Char"/>
    <w:basedOn w:val="Fontepargpadro"/>
    <w:link w:val="Ttulo5"/>
    <w:rsid w:val="00E71C17"/>
    <w:rPr>
      <w:rFonts w:ascii="Arial" w:eastAsia="Arial Unicode MS" w:hAnsi="Arial" w:cs="Arial"/>
      <w:iCs/>
      <w:sz w:val="20"/>
      <w:szCs w:val="26"/>
      <w:lang w:val="en-GB" w:eastAsia="ja-JP"/>
    </w:rPr>
  </w:style>
  <w:style w:type="character" w:customStyle="1" w:styleId="Ttulo6Char">
    <w:name w:val="Título 6 Char"/>
    <w:basedOn w:val="Fontepargpadro"/>
    <w:link w:val="Ttulo6"/>
    <w:rsid w:val="00E71C17"/>
    <w:rPr>
      <w:rFonts w:ascii="Arial" w:eastAsia="Arial Unicode MS" w:hAnsi="Arial" w:cs="Arial"/>
      <w:sz w:val="20"/>
      <w:lang w:val="en-GB" w:eastAsia="ja-JP"/>
    </w:rPr>
  </w:style>
  <w:style w:type="character" w:customStyle="1" w:styleId="Ttulo7Char">
    <w:name w:val="Título 7 Char"/>
    <w:basedOn w:val="Fontepargpadro"/>
    <w:link w:val="Ttulo7"/>
    <w:rsid w:val="00E71C17"/>
    <w:rPr>
      <w:rFonts w:ascii="Arial" w:eastAsia="Arial Unicode MS" w:hAnsi="Arial" w:cs="Arial"/>
      <w:bCs/>
      <w:sz w:val="20"/>
      <w:szCs w:val="26"/>
      <w:lang w:val="en-GB" w:eastAsia="ja-JP"/>
    </w:rPr>
  </w:style>
  <w:style w:type="character" w:customStyle="1" w:styleId="Ttulo8Char">
    <w:name w:val="Título 8 Char"/>
    <w:basedOn w:val="Fontepargpadro"/>
    <w:link w:val="Ttulo8"/>
    <w:rsid w:val="00E71C17"/>
    <w:rPr>
      <w:rFonts w:ascii="Arial" w:eastAsia="Arial Unicode MS" w:hAnsi="Arial" w:cs="Arial"/>
      <w:bCs/>
      <w:iCs/>
      <w:sz w:val="20"/>
      <w:szCs w:val="26"/>
      <w:lang w:val="en-GB" w:eastAsia="ja-JP"/>
    </w:rPr>
  </w:style>
  <w:style w:type="character" w:customStyle="1" w:styleId="Ttulo9Char">
    <w:name w:val="Título 9 Char"/>
    <w:basedOn w:val="Fontepargpadro"/>
    <w:link w:val="Ttulo9"/>
    <w:rsid w:val="00E71C17"/>
    <w:rPr>
      <w:rFonts w:ascii="Arial" w:eastAsia="Arial Unicode MS" w:hAnsi="Arial" w:cs="Arial"/>
      <w:bCs/>
      <w:sz w:val="20"/>
      <w:lang w:val="en-GB" w:eastAsia="ja-JP"/>
    </w:rPr>
  </w:style>
  <w:style w:type="paragraph" w:styleId="Recuonormal">
    <w:name w:val="Normal Indent"/>
    <w:basedOn w:val="Normal"/>
    <w:uiPriority w:val="99"/>
    <w:semiHidden/>
    <w:unhideWhenUsed/>
    <w:rsid w:val="00E71C17"/>
    <w:pPr>
      <w:ind w:left="708"/>
    </w:pPr>
  </w:style>
  <w:style w:type="table" w:styleId="Tabelacomgrade">
    <w:name w:val="Table Grid"/>
    <w:basedOn w:val="Tabelanormal"/>
    <w:rsid w:val="00E22A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de-DE" w:eastAsia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3F0AA2"/>
    <w:pPr>
      <w:ind w:left="720"/>
      <w:contextualSpacing/>
    </w:pPr>
  </w:style>
  <w:style w:type="character" w:styleId="Hyperlink">
    <w:name w:val="Hyperlink"/>
    <w:basedOn w:val="Fontepargpadro"/>
    <w:uiPriority w:val="99"/>
    <w:rsid w:val="00E22A5C"/>
    <w:rPr>
      <w:rFonts w:ascii="Arial" w:eastAsia="Arial Unicode MS" w:hAnsi="Arial"/>
      <w:color w:val="0000FF"/>
      <w:sz w:val="20"/>
      <w:u w:val="single"/>
    </w:rPr>
  </w:style>
  <w:style w:type="paragraph" w:styleId="NormalWeb">
    <w:name w:val="Normal (Web)"/>
    <w:basedOn w:val="Normal"/>
    <w:rsid w:val="00E22A5C"/>
  </w:style>
  <w:style w:type="character" w:styleId="Forte">
    <w:name w:val="Strong"/>
    <w:basedOn w:val="Fontepargpadro"/>
    <w:uiPriority w:val="22"/>
    <w:qFormat/>
    <w:rsid w:val="001116C6"/>
    <w:rPr>
      <w:b/>
      <w:bCs/>
    </w:rPr>
  </w:style>
  <w:style w:type="character" w:customStyle="1" w:styleId="marca">
    <w:name w:val="marca"/>
    <w:basedOn w:val="Fontepargpadro"/>
    <w:rsid w:val="001116C6"/>
  </w:style>
  <w:style w:type="character" w:styleId="HiperlinkVisitado">
    <w:name w:val="FollowedHyperlink"/>
    <w:basedOn w:val="Fontepargpadro"/>
    <w:rsid w:val="00E22A5C"/>
    <w:rPr>
      <w:color w:val="800080"/>
      <w:u w:val="single"/>
    </w:rPr>
  </w:style>
  <w:style w:type="paragraph" w:customStyle="1" w:styleId="Default">
    <w:name w:val="Default"/>
    <w:rsid w:val="00424C3A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US"/>
    </w:rPr>
  </w:style>
  <w:style w:type="paragraph" w:customStyle="1" w:styleId="Blocktitel">
    <w:name w:val="Blocktitel"/>
    <w:basedOn w:val="Textoembloco"/>
    <w:next w:val="Textoembloco"/>
    <w:link w:val="BlocktitelZchn1"/>
    <w:rsid w:val="00E22A5C"/>
    <w:pPr>
      <w:keepNext/>
      <w:keepLines/>
      <w:tabs>
        <w:tab w:val="left" w:pos="1134"/>
      </w:tabs>
      <w:spacing w:before="240" w:after="120" w:line="240" w:lineRule="atLeast"/>
      <w:ind w:left="0"/>
    </w:pPr>
    <w:rPr>
      <w:b/>
    </w:rPr>
  </w:style>
  <w:style w:type="paragraph" w:styleId="Textoembloco">
    <w:name w:val="Block Text"/>
    <w:basedOn w:val="Normal"/>
    <w:link w:val="TextoemblocoChar"/>
    <w:rsid w:val="00E22A5C"/>
    <w:pPr>
      <w:spacing w:before="80" w:after="80"/>
      <w:ind w:left="851"/>
    </w:pPr>
    <w:rPr>
      <w:szCs w:val="20"/>
      <w:lang w:eastAsia="en-US"/>
    </w:rPr>
  </w:style>
  <w:style w:type="character" w:customStyle="1" w:styleId="BlocktextZchn">
    <w:name w:val="Blocktext Zchn"/>
    <w:basedOn w:val="Fontepargpadro"/>
    <w:rsid w:val="00E22A5C"/>
    <w:rPr>
      <w:rFonts w:ascii="Arial" w:eastAsia="Arial Unicode MS" w:hAnsi="Arial"/>
      <w:sz w:val="20"/>
      <w:lang w:val="de-DE" w:eastAsia="en-US" w:bidi="ar-SA"/>
    </w:rPr>
  </w:style>
  <w:style w:type="character" w:customStyle="1" w:styleId="BlocktitelZchn">
    <w:name w:val="Blocktitel Zchn"/>
    <w:basedOn w:val="BlocktextZchn"/>
    <w:rsid w:val="00E22A5C"/>
    <w:rPr>
      <w:rFonts w:ascii="Arial" w:eastAsia="MS Mincho" w:hAnsi="Arial"/>
      <w:b/>
      <w:sz w:val="20"/>
      <w:lang w:val="de-DE" w:eastAsia="en-US" w:bidi="ar-SA"/>
    </w:rPr>
  </w:style>
  <w:style w:type="paragraph" w:customStyle="1" w:styleId="Basis">
    <w:name w:val="Basis"/>
    <w:basedOn w:val="Normal"/>
    <w:rsid w:val="00E22A5C"/>
    <w:pPr>
      <w:jc w:val="center"/>
    </w:pPr>
    <w:rPr>
      <w:b/>
      <w:color w:val="FFFFFF"/>
      <w:sz w:val="100"/>
    </w:rPr>
  </w:style>
  <w:style w:type="paragraph" w:styleId="Legenda">
    <w:name w:val="caption"/>
    <w:basedOn w:val="Normal"/>
    <w:next w:val="Normal"/>
    <w:qFormat/>
    <w:rsid w:val="00E22A5C"/>
    <w:pPr>
      <w:spacing w:before="120" w:after="120"/>
    </w:pPr>
    <w:rPr>
      <w:b/>
      <w:bCs/>
      <w:szCs w:val="20"/>
    </w:rPr>
  </w:style>
  <w:style w:type="paragraph" w:customStyle="1" w:styleId="BildBeschriftungSeitenbreite">
    <w:name w:val="BildBeschriftung_Seitenbreite"/>
    <w:basedOn w:val="Textoembloco"/>
    <w:next w:val="Textoembloco"/>
    <w:rsid w:val="00E22A5C"/>
    <w:pPr>
      <w:keepNext/>
      <w:spacing w:before="60" w:after="60"/>
      <w:ind w:hanging="1134"/>
    </w:pPr>
    <w:rPr>
      <w:sz w:val="18"/>
    </w:rPr>
  </w:style>
  <w:style w:type="paragraph" w:customStyle="1" w:styleId="BildBeschriftungtextBreite">
    <w:name w:val="BildBeschriftung_textBreite"/>
    <w:basedOn w:val="Textoembloco"/>
    <w:next w:val="Textoembloco"/>
    <w:rsid w:val="00E22A5C"/>
    <w:pPr>
      <w:keepNext/>
      <w:tabs>
        <w:tab w:val="left" w:pos="2268"/>
      </w:tabs>
      <w:spacing w:before="60" w:after="60"/>
      <w:ind w:left="2268" w:hanging="1134"/>
    </w:pPr>
    <w:rPr>
      <w:sz w:val="18"/>
    </w:rPr>
  </w:style>
  <w:style w:type="paragraph" w:customStyle="1" w:styleId="BlocktitelIVZ">
    <w:name w:val="Blocktitel_IVZ"/>
    <w:basedOn w:val="Ttulo4"/>
    <w:rsid w:val="00E22A5C"/>
  </w:style>
  <w:style w:type="paragraph" w:styleId="MapadoDocumento">
    <w:name w:val="Document Map"/>
    <w:basedOn w:val="Normal"/>
    <w:link w:val="MapadoDocumentoChar"/>
    <w:semiHidden/>
    <w:rsid w:val="00E22A5C"/>
    <w:pPr>
      <w:shd w:val="clear" w:color="auto" w:fill="000080"/>
    </w:pPr>
    <w:rPr>
      <w:rFonts w:ascii="Tahoma" w:hAnsi="Tahoma" w:cs="Tahoma"/>
      <w:szCs w:val="20"/>
    </w:rPr>
  </w:style>
  <w:style w:type="character" w:customStyle="1" w:styleId="MapadoDocumentoChar">
    <w:name w:val="Mapa do Documento Char"/>
    <w:basedOn w:val="Fontepargpadro"/>
    <w:link w:val="MapadoDocumento"/>
    <w:semiHidden/>
    <w:rsid w:val="00437C4B"/>
    <w:rPr>
      <w:rFonts w:ascii="Tahoma" w:eastAsia="Arial Unicode MS" w:hAnsi="Tahoma" w:cs="Tahoma"/>
      <w:sz w:val="20"/>
      <w:szCs w:val="20"/>
      <w:shd w:val="clear" w:color="auto" w:fill="000080"/>
      <w:lang w:val="en-GB" w:eastAsia="ja-JP"/>
    </w:rPr>
  </w:style>
  <w:style w:type="paragraph" w:styleId="Corpodetexto">
    <w:name w:val="Body Text"/>
    <w:basedOn w:val="Normal"/>
    <w:link w:val="CorpodetextoChar"/>
    <w:rsid w:val="00E22A5C"/>
    <w:pPr>
      <w:spacing w:after="120"/>
    </w:pPr>
  </w:style>
  <w:style w:type="character" w:customStyle="1" w:styleId="CorpodetextoChar">
    <w:name w:val="Corpo de texto Char"/>
    <w:basedOn w:val="Fontepargpadro"/>
    <w:link w:val="Corpodetexto"/>
    <w:rsid w:val="00437C4B"/>
    <w:rPr>
      <w:rFonts w:ascii="Arial" w:eastAsia="Arial Unicode MS" w:hAnsi="Arial" w:cs="Times New Roman"/>
      <w:sz w:val="20"/>
      <w:szCs w:val="24"/>
      <w:lang w:val="en-GB" w:eastAsia="ja-JP"/>
    </w:rPr>
  </w:style>
  <w:style w:type="paragraph" w:customStyle="1" w:styleId="CautionWarningDanger">
    <w:name w:val="CautionWarningDanger"/>
    <w:basedOn w:val="Corpodetexto"/>
    <w:rsid w:val="00E22A5C"/>
    <w:pPr>
      <w:keepNext/>
      <w:keepLines/>
      <w:spacing w:before="120"/>
    </w:pPr>
    <w:rPr>
      <w:b/>
      <w:szCs w:val="20"/>
    </w:rPr>
  </w:style>
  <w:style w:type="paragraph" w:customStyle="1" w:styleId="CWDGraphic">
    <w:name w:val="CWDGraphic"/>
    <w:basedOn w:val="Normal"/>
    <w:rsid w:val="00E22A5C"/>
    <w:rPr>
      <w:szCs w:val="20"/>
    </w:rPr>
  </w:style>
  <w:style w:type="paragraph" w:customStyle="1" w:styleId="Dokument-Titel">
    <w:name w:val="Dokument-Titel"/>
    <w:rsid w:val="00E22A5C"/>
    <w:pPr>
      <w:autoSpaceDE w:val="0"/>
      <w:autoSpaceDN w:val="0"/>
      <w:adjustRightInd w:val="0"/>
      <w:spacing w:after="0" w:line="480" w:lineRule="exact"/>
    </w:pPr>
    <w:rPr>
      <w:rFonts w:ascii="Arial" w:eastAsia="Arial Unicode MS" w:hAnsi="Arial" w:cs="Times New Roman"/>
      <w:b/>
      <w:color w:val="000000"/>
      <w:sz w:val="40"/>
      <w:szCs w:val="38"/>
      <w:lang w:val="de-DE" w:eastAsia="de-DE"/>
    </w:rPr>
  </w:style>
  <w:style w:type="paragraph" w:customStyle="1" w:styleId="Dokument-Untertitel">
    <w:name w:val="Dokument-Untertitel"/>
    <w:rsid w:val="00E22A5C"/>
    <w:pPr>
      <w:autoSpaceDE w:val="0"/>
      <w:autoSpaceDN w:val="0"/>
      <w:adjustRightInd w:val="0"/>
      <w:spacing w:after="0" w:line="364" w:lineRule="exact"/>
    </w:pPr>
    <w:rPr>
      <w:rFonts w:ascii="Arial Unicode MS" w:eastAsia="Arial Unicode MS" w:hAnsi="Arial Unicode MS" w:cs="Times New Roman"/>
      <w:b/>
      <w:color w:val="000000"/>
      <w:sz w:val="28"/>
      <w:szCs w:val="38"/>
      <w:lang w:val="de-DE" w:eastAsia="de-DE"/>
    </w:rPr>
  </w:style>
  <w:style w:type="paragraph" w:customStyle="1" w:styleId="FuzeileSeitenzahl">
    <w:name w:val="Fußzeile_Seitenzahl"/>
    <w:basedOn w:val="Rodap"/>
    <w:rsid w:val="00E22A5C"/>
    <w:pPr>
      <w:tabs>
        <w:tab w:val="clear" w:pos="4536"/>
        <w:tab w:val="clear" w:pos="9072"/>
      </w:tabs>
      <w:jc w:val="right"/>
    </w:pPr>
    <w:rPr>
      <w:sz w:val="20"/>
    </w:rPr>
  </w:style>
  <w:style w:type="paragraph" w:styleId="Commarcadores">
    <w:name w:val="List Bullet"/>
    <w:basedOn w:val="Normal"/>
    <w:rsid w:val="00E22A5C"/>
    <w:pPr>
      <w:numPr>
        <w:numId w:val="2"/>
      </w:numPr>
    </w:pPr>
  </w:style>
  <w:style w:type="paragraph" w:customStyle="1" w:styleId="Hinweis">
    <w:name w:val="Hinweis"/>
    <w:basedOn w:val="CautionWarningDanger"/>
    <w:rsid w:val="00E22A5C"/>
    <w:pPr>
      <w:spacing w:before="80" w:after="160"/>
    </w:pPr>
    <w:rPr>
      <w:b w:val="0"/>
    </w:rPr>
  </w:style>
  <w:style w:type="character" w:customStyle="1" w:styleId="Hochstellen">
    <w:name w:val="Hochstellen"/>
    <w:basedOn w:val="Fontepargpadro"/>
    <w:rsid w:val="00E22A5C"/>
    <w:rPr>
      <w:vertAlign w:val="superscript"/>
      <w:lang w:val="de-DE"/>
    </w:rPr>
  </w:style>
  <w:style w:type="paragraph" w:styleId="Remissivo1">
    <w:name w:val="index 1"/>
    <w:basedOn w:val="Normal"/>
    <w:next w:val="Normal"/>
    <w:semiHidden/>
    <w:rsid w:val="00E22A5C"/>
    <w:pPr>
      <w:ind w:left="240" w:hanging="240"/>
    </w:pPr>
    <w:rPr>
      <w:rFonts w:ascii="Helvetica" w:hAnsi="Helvetica"/>
    </w:rPr>
  </w:style>
  <w:style w:type="paragraph" w:styleId="Remissivo2">
    <w:name w:val="index 2"/>
    <w:basedOn w:val="Normal"/>
    <w:next w:val="Normal"/>
    <w:autoRedefine/>
    <w:semiHidden/>
    <w:rsid w:val="00E22A5C"/>
    <w:pPr>
      <w:ind w:left="480" w:hanging="240"/>
    </w:pPr>
    <w:rPr>
      <w:rFonts w:ascii="Helvetica" w:hAnsi="Helvetica"/>
    </w:rPr>
  </w:style>
  <w:style w:type="paragraph" w:styleId="Remissivo3">
    <w:name w:val="index 3"/>
    <w:basedOn w:val="Normal"/>
    <w:next w:val="Normal"/>
    <w:autoRedefine/>
    <w:semiHidden/>
    <w:rsid w:val="00E22A5C"/>
    <w:pPr>
      <w:ind w:left="720" w:hanging="240"/>
    </w:pPr>
  </w:style>
  <w:style w:type="paragraph" w:styleId="Remissivo4">
    <w:name w:val="index 4"/>
    <w:basedOn w:val="Normal"/>
    <w:next w:val="Normal"/>
    <w:autoRedefine/>
    <w:semiHidden/>
    <w:rsid w:val="00E22A5C"/>
    <w:pPr>
      <w:ind w:left="960" w:hanging="240"/>
    </w:pPr>
  </w:style>
  <w:style w:type="paragraph" w:styleId="Remissivo5">
    <w:name w:val="index 5"/>
    <w:basedOn w:val="Normal"/>
    <w:next w:val="Normal"/>
    <w:autoRedefine/>
    <w:semiHidden/>
    <w:rsid w:val="00E22A5C"/>
    <w:pPr>
      <w:ind w:left="1200" w:hanging="240"/>
    </w:pPr>
  </w:style>
  <w:style w:type="paragraph" w:styleId="Remissivo6">
    <w:name w:val="index 6"/>
    <w:basedOn w:val="Normal"/>
    <w:next w:val="Normal"/>
    <w:autoRedefine/>
    <w:semiHidden/>
    <w:rsid w:val="00E22A5C"/>
    <w:pPr>
      <w:ind w:left="1440" w:hanging="240"/>
    </w:pPr>
  </w:style>
  <w:style w:type="paragraph" w:styleId="Remissivo7">
    <w:name w:val="index 7"/>
    <w:basedOn w:val="Normal"/>
    <w:next w:val="Normal"/>
    <w:autoRedefine/>
    <w:semiHidden/>
    <w:rsid w:val="00E22A5C"/>
    <w:pPr>
      <w:ind w:left="1680" w:hanging="240"/>
    </w:pPr>
  </w:style>
  <w:style w:type="paragraph" w:styleId="Remissivo8">
    <w:name w:val="index 8"/>
    <w:basedOn w:val="Normal"/>
    <w:next w:val="Normal"/>
    <w:autoRedefine/>
    <w:semiHidden/>
    <w:rsid w:val="00E22A5C"/>
    <w:pPr>
      <w:ind w:left="1920" w:hanging="240"/>
    </w:pPr>
  </w:style>
  <w:style w:type="paragraph" w:styleId="Remissivo9">
    <w:name w:val="index 9"/>
    <w:basedOn w:val="Normal"/>
    <w:next w:val="Normal"/>
    <w:autoRedefine/>
    <w:semiHidden/>
    <w:rsid w:val="00E22A5C"/>
    <w:pPr>
      <w:ind w:left="2160" w:hanging="240"/>
    </w:pPr>
  </w:style>
  <w:style w:type="paragraph" w:styleId="Ttulodendiceremissivo">
    <w:name w:val="index heading"/>
    <w:basedOn w:val="Normal"/>
    <w:next w:val="Remissivo1"/>
    <w:semiHidden/>
    <w:rsid w:val="00E22A5C"/>
  </w:style>
  <w:style w:type="paragraph" w:customStyle="1" w:styleId="Kopfzeile2">
    <w:name w:val="Kopfzeile 2"/>
    <w:basedOn w:val="Cabealho"/>
    <w:rsid w:val="00E22A5C"/>
    <w:pPr>
      <w:tabs>
        <w:tab w:val="clear" w:pos="9072"/>
        <w:tab w:val="right" w:pos="8505"/>
      </w:tabs>
    </w:pPr>
    <w:rPr>
      <w:bCs/>
    </w:rPr>
  </w:style>
  <w:style w:type="paragraph" w:customStyle="1" w:styleId="KopfzeileDokutitel">
    <w:name w:val="Kopfzeile_Dokutitel"/>
    <w:basedOn w:val="Cabealho"/>
    <w:rsid w:val="00E22A5C"/>
    <w:pPr>
      <w:tabs>
        <w:tab w:val="clear" w:pos="4536"/>
        <w:tab w:val="center" w:pos="4253"/>
      </w:tabs>
      <w:jc w:val="left"/>
    </w:pPr>
  </w:style>
  <w:style w:type="paragraph" w:customStyle="1" w:styleId="KopfzeileLogo">
    <w:name w:val="Kopfzeile_Logo"/>
    <w:basedOn w:val="Cabealho"/>
    <w:next w:val="Cabealho"/>
    <w:rsid w:val="00E22A5C"/>
    <w:pPr>
      <w:spacing w:after="240"/>
      <w:jc w:val="left"/>
    </w:pPr>
  </w:style>
  <w:style w:type="paragraph" w:styleId="Ttulo">
    <w:name w:val="Title"/>
    <w:basedOn w:val="Normal"/>
    <w:link w:val="TtuloChar"/>
    <w:autoRedefine/>
    <w:qFormat/>
    <w:rsid w:val="00E22A5C"/>
    <w:pPr>
      <w:spacing w:before="240" w:after="120"/>
      <w:jc w:val="center"/>
      <w:outlineLvl w:val="0"/>
    </w:pPr>
    <w:rPr>
      <w:rFonts w:cs="Arial"/>
      <w:b/>
      <w:bCs/>
      <w:kern w:val="28"/>
      <w:sz w:val="32"/>
      <w:szCs w:val="32"/>
    </w:rPr>
  </w:style>
  <w:style w:type="character" w:customStyle="1" w:styleId="TtuloChar">
    <w:name w:val="Título Char"/>
    <w:basedOn w:val="Fontepargpadro"/>
    <w:link w:val="Ttulo"/>
    <w:rsid w:val="00437C4B"/>
    <w:rPr>
      <w:rFonts w:ascii="Arial" w:eastAsia="Arial Unicode MS" w:hAnsi="Arial" w:cs="Arial"/>
      <w:b/>
      <w:bCs/>
      <w:kern w:val="28"/>
      <w:sz w:val="32"/>
      <w:szCs w:val="32"/>
      <w:lang w:val="en-GB" w:eastAsia="ja-JP"/>
    </w:rPr>
  </w:style>
  <w:style w:type="paragraph" w:customStyle="1" w:styleId="MAP">
    <w:name w:val="MAP"/>
    <w:basedOn w:val="Ttulo"/>
    <w:next w:val="Normal"/>
    <w:autoRedefine/>
    <w:rsid w:val="00E22A5C"/>
    <w:pPr>
      <w:pageBreakBefore/>
      <w:jc w:val="left"/>
      <w:outlineLvl w:val="9"/>
    </w:pPr>
    <w:rPr>
      <w:rFonts w:cs="Times New Roman"/>
      <w:bCs w:val="0"/>
      <w:sz w:val="28"/>
      <w:szCs w:val="20"/>
    </w:rPr>
  </w:style>
  <w:style w:type="paragraph" w:customStyle="1" w:styleId="Maptext">
    <w:name w:val="Maptext"/>
    <w:basedOn w:val="Textoembloco"/>
    <w:rsid w:val="00E22A5C"/>
    <w:pPr>
      <w:spacing w:after="0"/>
      <w:ind w:left="0"/>
    </w:pPr>
    <w:rPr>
      <w:rFonts w:cs="Arial"/>
      <w:color w:val="0000FF"/>
      <w:sz w:val="28"/>
    </w:rPr>
  </w:style>
  <w:style w:type="paragraph" w:customStyle="1" w:styleId="Maptextschwarz">
    <w:name w:val="Maptext schwarz"/>
    <w:basedOn w:val="Maptext"/>
    <w:rsid w:val="00E22A5C"/>
    <w:rPr>
      <w:color w:val="auto"/>
      <w:sz w:val="20"/>
    </w:rPr>
  </w:style>
  <w:style w:type="character" w:customStyle="1" w:styleId="Menuepunktxyz">
    <w:name w:val="Menuepunkt xyz"/>
    <w:basedOn w:val="Fontepargpadro"/>
    <w:rsid w:val="00E22A5C"/>
    <w:rPr>
      <w:rFonts w:ascii="Courier" w:hAnsi="Courier"/>
      <w:lang w:val="de-DE"/>
    </w:rPr>
  </w:style>
  <w:style w:type="paragraph" w:customStyle="1" w:styleId="NummerierteListe">
    <w:name w:val="NummerierteListe"/>
    <w:basedOn w:val="Textoembloco"/>
    <w:rsid w:val="00E22A5C"/>
    <w:pPr>
      <w:numPr>
        <w:numId w:val="11"/>
      </w:numPr>
      <w:tabs>
        <w:tab w:val="clear" w:pos="1494"/>
        <w:tab w:val="left" w:pos="1208"/>
      </w:tabs>
    </w:pPr>
  </w:style>
  <w:style w:type="paragraph" w:customStyle="1" w:styleId="Seitenrandklein">
    <w:name w:val="Seitenrand_klein"/>
    <w:basedOn w:val="Normal"/>
    <w:rsid w:val="00E22A5C"/>
    <w:pPr>
      <w:suppressAutoHyphens/>
      <w:jc w:val="center"/>
    </w:pPr>
    <w:rPr>
      <w:sz w:val="12"/>
      <w:szCs w:val="20"/>
    </w:rPr>
  </w:style>
  <w:style w:type="paragraph" w:customStyle="1" w:styleId="Seitenrandgro">
    <w:name w:val="Seitenrand_groß"/>
    <w:basedOn w:val="Seitenrandklein"/>
    <w:rsid w:val="00E22A5C"/>
    <w:pPr>
      <w:framePr w:w="567" w:h="3686" w:hRule="exact" w:wrap="notBeside" w:vAnchor="page" w:hAnchor="page" w:x="568" w:y="6607"/>
      <w:shd w:val="solid" w:color="FFFFFF" w:fill="FFFFFF"/>
      <w:textDirection w:val="btLr"/>
    </w:pPr>
    <w:rPr>
      <w:sz w:val="16"/>
    </w:rPr>
  </w:style>
  <w:style w:type="paragraph" w:customStyle="1" w:styleId="TabelleTextlinks">
    <w:name w:val="TabelleText_links"/>
    <w:basedOn w:val="Textoembloco"/>
    <w:rsid w:val="00E22A5C"/>
    <w:pPr>
      <w:tabs>
        <w:tab w:val="left" w:pos="284"/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2835"/>
      </w:tabs>
      <w:spacing w:before="40" w:after="40"/>
      <w:ind w:left="0"/>
    </w:pPr>
  </w:style>
  <w:style w:type="paragraph" w:customStyle="1" w:styleId="TabelleNummerierteListe">
    <w:name w:val="Tabelle_NummerierteListe"/>
    <w:basedOn w:val="TabelleTextlinks"/>
    <w:rsid w:val="00E22A5C"/>
    <w:pPr>
      <w:numPr>
        <w:numId w:val="10"/>
      </w:numPr>
      <w:tabs>
        <w:tab w:val="clear" w:pos="284"/>
      </w:tabs>
    </w:pPr>
  </w:style>
  <w:style w:type="paragraph" w:customStyle="1" w:styleId="TabelleNummerierteZeile">
    <w:name w:val="Tabelle_NummerierteZeile"/>
    <w:basedOn w:val="TabelleNummerierteListe"/>
    <w:rsid w:val="00E22A5C"/>
    <w:pPr>
      <w:numPr>
        <w:numId w:val="6"/>
      </w:numPr>
    </w:pPr>
  </w:style>
  <w:style w:type="paragraph" w:customStyle="1" w:styleId="TabelleBulletText1">
    <w:name w:val="TabelleBullet_Text1"/>
    <w:basedOn w:val="TabelleTextlinks"/>
    <w:rsid w:val="00E22A5C"/>
    <w:pPr>
      <w:numPr>
        <w:numId w:val="7"/>
      </w:numPr>
      <w:tabs>
        <w:tab w:val="clear" w:pos="284"/>
        <w:tab w:val="clear" w:pos="567"/>
        <w:tab w:val="clear" w:pos="1134"/>
        <w:tab w:val="left" w:pos="397"/>
      </w:tabs>
    </w:pPr>
  </w:style>
  <w:style w:type="paragraph" w:customStyle="1" w:styleId="TabelleBulletText2">
    <w:name w:val="TabelleBullet_Text2"/>
    <w:basedOn w:val="TabelleBulletText1"/>
    <w:rsid w:val="00E22A5C"/>
    <w:pPr>
      <w:numPr>
        <w:numId w:val="8"/>
      </w:numPr>
    </w:pPr>
  </w:style>
  <w:style w:type="paragraph" w:customStyle="1" w:styleId="TabelleKopflinks">
    <w:name w:val="TabelleKopf_links"/>
    <w:basedOn w:val="Textoembloco"/>
    <w:rsid w:val="00E22A5C"/>
    <w:pPr>
      <w:keepNext/>
      <w:widowControl w:val="0"/>
      <w:tabs>
        <w:tab w:val="left" w:pos="284"/>
        <w:tab w:val="left" w:pos="567"/>
        <w:tab w:val="left" w:pos="851"/>
        <w:tab w:val="left" w:pos="1134"/>
      </w:tabs>
      <w:spacing w:before="60" w:after="60"/>
      <w:ind w:left="0"/>
    </w:pPr>
    <w:rPr>
      <w:b/>
    </w:rPr>
  </w:style>
  <w:style w:type="paragraph" w:customStyle="1" w:styleId="TabelleKopfzentriert">
    <w:name w:val="TabelleKopf_zentriert"/>
    <w:basedOn w:val="TabelleKopflinks"/>
    <w:rsid w:val="00E22A5C"/>
    <w:pPr>
      <w:jc w:val="center"/>
    </w:pPr>
  </w:style>
  <w:style w:type="paragraph" w:customStyle="1" w:styleId="TabellenBeschriftungSeitenbreite">
    <w:name w:val="TabellenBeschriftung_Seitenbreite"/>
    <w:basedOn w:val="TabelleTextlinks"/>
    <w:rsid w:val="00E22A5C"/>
    <w:pPr>
      <w:keepNext/>
      <w:spacing w:before="60" w:after="60"/>
      <w:ind w:left="1134" w:hanging="1134"/>
    </w:pPr>
    <w:rPr>
      <w:sz w:val="18"/>
    </w:rPr>
  </w:style>
  <w:style w:type="paragraph" w:customStyle="1" w:styleId="TabellenBeschriftungTextBreite">
    <w:name w:val="TabellenBeschriftung_TextBreite"/>
    <w:basedOn w:val="TabelleTextlinks"/>
    <w:rsid w:val="00E22A5C"/>
    <w:pPr>
      <w:keepNext/>
      <w:spacing w:before="60" w:after="60"/>
      <w:ind w:left="2268" w:hanging="1134"/>
    </w:pPr>
    <w:rPr>
      <w:sz w:val="18"/>
    </w:rPr>
  </w:style>
  <w:style w:type="paragraph" w:customStyle="1" w:styleId="TabelleTextrechts">
    <w:name w:val="TabelleText_rechts"/>
    <w:basedOn w:val="TabelleTextlinks"/>
    <w:rsid w:val="00E22A5C"/>
    <w:pPr>
      <w:tabs>
        <w:tab w:val="clear" w:pos="284"/>
        <w:tab w:val="clear" w:pos="567"/>
        <w:tab w:val="clear" w:pos="851"/>
        <w:tab w:val="clear" w:pos="1134"/>
        <w:tab w:val="clear" w:pos="1418"/>
        <w:tab w:val="clear" w:pos="1701"/>
        <w:tab w:val="clear" w:pos="1985"/>
        <w:tab w:val="clear" w:pos="2268"/>
        <w:tab w:val="clear" w:pos="2552"/>
        <w:tab w:val="clear" w:pos="2835"/>
      </w:tabs>
      <w:jc w:val="right"/>
    </w:pPr>
  </w:style>
  <w:style w:type="paragraph" w:customStyle="1" w:styleId="TabelleTextzentriert">
    <w:name w:val="TabelleText_zentriert"/>
    <w:basedOn w:val="TabelleTextrechts"/>
    <w:rsid w:val="00E22A5C"/>
    <w:pPr>
      <w:jc w:val="center"/>
    </w:pPr>
  </w:style>
  <w:style w:type="paragraph" w:customStyle="1" w:styleId="berschriftTeil">
    <w:name w:val="Überschrift_Teil"/>
    <w:basedOn w:val="Textoembloco"/>
    <w:next w:val="Normal"/>
    <w:rsid w:val="00E22A5C"/>
    <w:pPr>
      <w:pageBreakBefore/>
      <w:spacing w:after="360"/>
      <w:ind w:left="0"/>
    </w:pPr>
    <w:rPr>
      <w:b/>
      <w:kern w:val="28"/>
    </w:rPr>
  </w:style>
  <w:style w:type="character" w:customStyle="1" w:styleId="berschriftTeilZchn">
    <w:name w:val="Überschrift_Teil Zchn"/>
    <w:basedOn w:val="BlocktextZchn"/>
    <w:rsid w:val="00E22A5C"/>
    <w:rPr>
      <w:rFonts w:ascii="Arial" w:eastAsia="MS Mincho" w:hAnsi="Arial"/>
      <w:b/>
      <w:kern w:val="28"/>
      <w:sz w:val="32"/>
      <w:lang w:val="de-DE" w:eastAsia="en-US" w:bidi="ar-SA"/>
    </w:rPr>
  </w:style>
  <w:style w:type="paragraph" w:customStyle="1" w:styleId="berschriftbersicht">
    <w:name w:val="Überschrift_Übersicht"/>
    <w:basedOn w:val="Blocktitel"/>
    <w:next w:val="Blocktitel"/>
    <w:rsid w:val="00E22A5C"/>
    <w:pPr>
      <w:pageBreakBefore/>
      <w:spacing w:before="80" w:after="0"/>
      <w:outlineLvl w:val="0"/>
    </w:pPr>
  </w:style>
  <w:style w:type="paragraph" w:customStyle="1" w:styleId="BulletText1">
    <w:name w:val="Bullet_Text1"/>
    <w:basedOn w:val="Textoembloco"/>
    <w:rsid w:val="00E22A5C"/>
    <w:pPr>
      <w:numPr>
        <w:numId w:val="5"/>
      </w:numPr>
      <w:ind w:left="1497" w:hanging="363"/>
    </w:pPr>
  </w:style>
  <w:style w:type="paragraph" w:styleId="Sumrio1">
    <w:name w:val="toc 1"/>
    <w:basedOn w:val="Normal"/>
    <w:next w:val="Normal"/>
    <w:autoRedefine/>
    <w:uiPriority w:val="39"/>
    <w:rsid w:val="00E22A5C"/>
    <w:pPr>
      <w:tabs>
        <w:tab w:val="left" w:pos="567"/>
        <w:tab w:val="right" w:leader="dot" w:pos="9639"/>
      </w:tabs>
      <w:spacing w:before="120" w:after="120"/>
      <w:ind w:left="567" w:right="567" w:hanging="454"/>
    </w:pPr>
    <w:rPr>
      <w:b/>
      <w:caps/>
      <w:noProof/>
      <w:szCs w:val="22"/>
    </w:rPr>
  </w:style>
  <w:style w:type="paragraph" w:styleId="Sumrio2">
    <w:name w:val="toc 2"/>
    <w:basedOn w:val="Normal"/>
    <w:next w:val="Normal"/>
    <w:autoRedefine/>
    <w:uiPriority w:val="39"/>
    <w:rsid w:val="00E22A5C"/>
    <w:pPr>
      <w:tabs>
        <w:tab w:val="left" w:pos="1134"/>
        <w:tab w:val="right" w:leader="dot" w:pos="9639"/>
      </w:tabs>
      <w:ind w:left="1134" w:hanging="737"/>
    </w:pPr>
    <w:rPr>
      <w:smallCaps/>
      <w:noProof/>
    </w:rPr>
  </w:style>
  <w:style w:type="paragraph" w:styleId="Sumrio3">
    <w:name w:val="toc 3"/>
    <w:basedOn w:val="Normal"/>
    <w:next w:val="Normal"/>
    <w:autoRedefine/>
    <w:uiPriority w:val="39"/>
    <w:rsid w:val="00E22A5C"/>
    <w:pPr>
      <w:tabs>
        <w:tab w:val="left" w:pos="1701"/>
        <w:tab w:val="right" w:leader="dot" w:pos="9639"/>
      </w:tabs>
      <w:ind w:left="1390" w:right="567" w:hanging="851"/>
    </w:pPr>
    <w:rPr>
      <w:i/>
      <w:noProof/>
    </w:rPr>
  </w:style>
  <w:style w:type="paragraph" w:styleId="Sumrio4">
    <w:name w:val="toc 4"/>
    <w:basedOn w:val="Normal"/>
    <w:next w:val="Normal"/>
    <w:autoRedefine/>
    <w:uiPriority w:val="39"/>
    <w:rsid w:val="00E22A5C"/>
    <w:pPr>
      <w:tabs>
        <w:tab w:val="left" w:pos="1814"/>
        <w:tab w:val="right" w:leader="dot" w:pos="9639"/>
      </w:tabs>
      <w:ind w:left="1843" w:right="567" w:hanging="1134"/>
    </w:pPr>
    <w:rPr>
      <w:i/>
      <w:noProof/>
    </w:rPr>
  </w:style>
  <w:style w:type="paragraph" w:styleId="Sumrio5">
    <w:name w:val="toc 5"/>
    <w:basedOn w:val="Normal"/>
    <w:next w:val="Normal"/>
    <w:semiHidden/>
    <w:rsid w:val="00E22A5C"/>
    <w:pPr>
      <w:ind w:left="958"/>
    </w:pPr>
  </w:style>
  <w:style w:type="paragraph" w:styleId="Sumrio6">
    <w:name w:val="toc 6"/>
    <w:basedOn w:val="Normal"/>
    <w:next w:val="Normal"/>
    <w:autoRedefine/>
    <w:semiHidden/>
    <w:rsid w:val="00E22A5C"/>
    <w:pPr>
      <w:ind w:left="1200"/>
    </w:pPr>
  </w:style>
  <w:style w:type="paragraph" w:styleId="Sumrio7">
    <w:name w:val="toc 7"/>
    <w:basedOn w:val="Normal"/>
    <w:next w:val="Normal"/>
    <w:autoRedefine/>
    <w:semiHidden/>
    <w:rsid w:val="00E22A5C"/>
    <w:pPr>
      <w:ind w:left="1440"/>
    </w:pPr>
  </w:style>
  <w:style w:type="paragraph" w:styleId="Sumrio8">
    <w:name w:val="toc 8"/>
    <w:basedOn w:val="Normal"/>
    <w:next w:val="Normal"/>
    <w:autoRedefine/>
    <w:semiHidden/>
    <w:rsid w:val="00E22A5C"/>
    <w:pPr>
      <w:ind w:left="1680"/>
    </w:pPr>
  </w:style>
  <w:style w:type="paragraph" w:styleId="Sumrio9">
    <w:name w:val="toc 9"/>
    <w:basedOn w:val="Normal"/>
    <w:next w:val="Normal"/>
    <w:autoRedefine/>
    <w:semiHidden/>
    <w:rsid w:val="00E22A5C"/>
    <w:pPr>
      <w:ind w:left="1920"/>
    </w:pPr>
  </w:style>
  <w:style w:type="paragraph" w:customStyle="1" w:styleId="Logo">
    <w:name w:val="Logo"/>
    <w:basedOn w:val="Normal"/>
    <w:rsid w:val="00E22A5C"/>
    <w:pPr>
      <w:ind w:left="-602"/>
    </w:pPr>
  </w:style>
  <w:style w:type="paragraph" w:customStyle="1" w:styleId="BulletText2">
    <w:name w:val="Bullet_Text2"/>
    <w:basedOn w:val="BulletText1"/>
    <w:rsid w:val="00E22A5C"/>
    <w:pPr>
      <w:numPr>
        <w:numId w:val="3"/>
      </w:numPr>
    </w:pPr>
  </w:style>
  <w:style w:type="character" w:styleId="Nmerodepgina">
    <w:name w:val="page number"/>
    <w:basedOn w:val="Fontepargpadro"/>
    <w:rsid w:val="00E22A5C"/>
  </w:style>
  <w:style w:type="paragraph" w:customStyle="1" w:styleId="Formatvorlage1">
    <w:name w:val="Formatvorlage1"/>
    <w:basedOn w:val="Normal"/>
    <w:rsid w:val="00E22A5C"/>
  </w:style>
  <w:style w:type="paragraph" w:customStyle="1" w:styleId="berschrift1Nummerierung">
    <w:name w:val="Überschrift 1 Nummerierung"/>
    <w:basedOn w:val="Ttulo1"/>
    <w:next w:val="Normal"/>
    <w:autoRedefine/>
    <w:rsid w:val="00E22A5C"/>
    <w:pPr>
      <w:numPr>
        <w:numId w:val="0"/>
      </w:numPr>
      <w:spacing w:before="80" w:line="960" w:lineRule="exact"/>
      <w:jc w:val="right"/>
    </w:pPr>
    <w:rPr>
      <w:rFonts w:cs="Arial Unicode MS"/>
      <w:b w:val="0"/>
      <w:lang w:val="en-US" w:eastAsia="de-DE"/>
    </w:rPr>
  </w:style>
  <w:style w:type="paragraph" w:customStyle="1" w:styleId="berschrift1Tabelle">
    <w:name w:val="Überschrift 1_Tabelle"/>
    <w:basedOn w:val="Ttulo1"/>
    <w:rsid w:val="00E22A5C"/>
    <w:pPr>
      <w:numPr>
        <w:numId w:val="0"/>
      </w:numPr>
    </w:pPr>
  </w:style>
  <w:style w:type="paragraph" w:customStyle="1" w:styleId="p">
    <w:name w:val="p"/>
    <w:link w:val="pZchn"/>
    <w:rsid w:val="00E22A5C"/>
    <w:pPr>
      <w:spacing w:before="80" w:after="80" w:line="156" w:lineRule="auto"/>
    </w:pPr>
    <w:rPr>
      <w:rFonts w:ascii="Arial Unicode MS" w:eastAsia="Arial Unicode MS" w:hAnsi="Arial Unicode MS" w:cs="Arial Unicode MS"/>
      <w:sz w:val="20"/>
      <w:szCs w:val="24"/>
      <w:lang w:val="de-DE" w:eastAsia="de-DE"/>
    </w:rPr>
  </w:style>
  <w:style w:type="character" w:customStyle="1" w:styleId="pZchn">
    <w:name w:val="p Zchn"/>
    <w:basedOn w:val="Fontepargpadro"/>
    <w:link w:val="p"/>
    <w:locked/>
    <w:rsid w:val="00E22A5C"/>
    <w:rPr>
      <w:rFonts w:ascii="Arial Unicode MS" w:eastAsia="Arial Unicode MS" w:hAnsi="Arial Unicode MS" w:cs="Arial Unicode MS"/>
      <w:sz w:val="20"/>
      <w:szCs w:val="24"/>
      <w:lang w:val="de-DE" w:eastAsia="de-DE"/>
    </w:rPr>
  </w:style>
  <w:style w:type="paragraph" w:customStyle="1" w:styleId="ol1">
    <w:name w:val="ol_1"/>
    <w:basedOn w:val="p"/>
    <w:rsid w:val="00E22A5C"/>
    <w:pPr>
      <w:tabs>
        <w:tab w:val="num" w:pos="990"/>
        <w:tab w:val="num" w:pos="1209"/>
      </w:tabs>
      <w:ind w:left="990" w:hanging="360"/>
    </w:pPr>
  </w:style>
  <w:style w:type="paragraph" w:customStyle="1" w:styleId="ApplIVZTabelleTitel">
    <w:name w:val="Appl_IVZTabelle_Titel"/>
    <w:basedOn w:val="p"/>
    <w:next w:val="p"/>
    <w:rsid w:val="00E22A5C"/>
    <w:pPr>
      <w:spacing w:before="0" w:after="0" w:line="280" w:lineRule="exact"/>
    </w:pPr>
    <w:rPr>
      <w:rFonts w:ascii="Arial" w:hAnsi="Arial"/>
      <w:b/>
      <w:sz w:val="24"/>
    </w:rPr>
  </w:style>
  <w:style w:type="paragraph" w:customStyle="1" w:styleId="ApplIVZTabelleNummer">
    <w:name w:val="Appl_IVZTabelle_Nummer"/>
    <w:rsid w:val="00E22A5C"/>
    <w:pPr>
      <w:shd w:val="clear" w:color="auto" w:fill="D9D9D9"/>
      <w:spacing w:after="0" w:line="567" w:lineRule="exact"/>
      <w:ind w:left="-567" w:right="-567"/>
      <w:jc w:val="center"/>
    </w:pPr>
    <w:rPr>
      <w:rFonts w:ascii="Arial" w:eastAsia="Arial Unicode MS" w:hAnsi="Arial" w:cs="Arial Unicode MS"/>
      <w:b/>
      <w:sz w:val="40"/>
      <w:szCs w:val="24"/>
      <w:lang w:val="de-DE" w:eastAsia="de-DE"/>
    </w:rPr>
  </w:style>
  <w:style w:type="paragraph" w:customStyle="1" w:styleId="ppg1chTitle">
    <w:name w:val="p_pg1_chTitle"/>
    <w:basedOn w:val="p"/>
    <w:next w:val="p"/>
    <w:rsid w:val="00E22A5C"/>
    <w:pPr>
      <w:spacing w:before="0" w:after="0" w:line="280" w:lineRule="exact"/>
    </w:pPr>
    <w:rPr>
      <w:b/>
      <w:sz w:val="24"/>
    </w:rPr>
  </w:style>
  <w:style w:type="paragraph" w:customStyle="1" w:styleId="ppg1chNumber">
    <w:name w:val="p_pg1_chNumber"/>
    <w:basedOn w:val="p"/>
    <w:rsid w:val="00E22A5C"/>
    <w:pPr>
      <w:shd w:val="clear" w:color="auto" w:fill="D9D9D9"/>
      <w:spacing w:before="0" w:after="0" w:line="567" w:lineRule="exact"/>
      <w:ind w:right="-567"/>
      <w:jc w:val="center"/>
    </w:pPr>
    <w:rPr>
      <w:b/>
      <w:sz w:val="40"/>
    </w:rPr>
  </w:style>
  <w:style w:type="character" w:customStyle="1" w:styleId="TextoemblocoChar">
    <w:name w:val="Texto em bloco Char"/>
    <w:basedOn w:val="Fontepargpadro"/>
    <w:link w:val="Textoembloco"/>
    <w:rsid w:val="00E22A5C"/>
    <w:rPr>
      <w:rFonts w:ascii="Arial" w:eastAsia="Arial Unicode MS" w:hAnsi="Arial" w:cs="Times New Roman"/>
      <w:sz w:val="20"/>
      <w:szCs w:val="20"/>
      <w:lang w:val="en-GB"/>
    </w:rPr>
  </w:style>
  <w:style w:type="character" w:customStyle="1" w:styleId="BlocktitelZchn1">
    <w:name w:val="Blocktitel Zchn1"/>
    <w:basedOn w:val="TextoemblocoChar"/>
    <w:link w:val="Blocktitel"/>
    <w:rsid w:val="00E22A5C"/>
    <w:rPr>
      <w:rFonts w:ascii="Arial" w:eastAsia="Arial Unicode MS" w:hAnsi="Arial" w:cs="Times New Roman"/>
      <w:b/>
      <w:sz w:val="20"/>
      <w:szCs w:val="20"/>
      <w:lang w:val="en-GB"/>
    </w:rPr>
  </w:style>
  <w:style w:type="paragraph" w:customStyle="1" w:styleId="HeaderS1">
    <w:name w:val="Header S1"/>
    <w:basedOn w:val="Normal"/>
    <w:rsid w:val="00E22A5C"/>
    <w:pPr>
      <w:numPr>
        <w:numId w:val="4"/>
      </w:numPr>
    </w:pPr>
  </w:style>
  <w:style w:type="paragraph" w:customStyle="1" w:styleId="HeaderS2">
    <w:name w:val="Header S2"/>
    <w:basedOn w:val="Normal"/>
    <w:rsid w:val="00E22A5C"/>
    <w:pPr>
      <w:numPr>
        <w:ilvl w:val="1"/>
        <w:numId w:val="4"/>
      </w:numPr>
    </w:pPr>
  </w:style>
  <w:style w:type="paragraph" w:customStyle="1" w:styleId="HeaderS3">
    <w:name w:val="Header S3"/>
    <w:basedOn w:val="Normal"/>
    <w:rsid w:val="00E22A5C"/>
    <w:pPr>
      <w:numPr>
        <w:ilvl w:val="2"/>
        <w:numId w:val="4"/>
      </w:numPr>
    </w:pPr>
  </w:style>
  <w:style w:type="paragraph" w:customStyle="1" w:styleId="HeaderS4">
    <w:name w:val="Header S4"/>
    <w:basedOn w:val="HeaderS1"/>
    <w:next w:val="BodytextS1"/>
    <w:rsid w:val="00E22A5C"/>
    <w:pPr>
      <w:numPr>
        <w:numId w:val="0"/>
      </w:numPr>
      <w:tabs>
        <w:tab w:val="num" w:pos="864"/>
      </w:tabs>
      <w:ind w:left="864" w:hanging="864"/>
      <w:outlineLvl w:val="3"/>
    </w:pPr>
    <w:rPr>
      <w:b/>
      <w:caps/>
      <w:smallCaps/>
    </w:rPr>
  </w:style>
  <w:style w:type="paragraph" w:customStyle="1" w:styleId="BodytextS1">
    <w:name w:val="Body text S1"/>
    <w:basedOn w:val="Recuodecorpodetexto"/>
    <w:link w:val="BodytextS1Char"/>
    <w:rsid w:val="00E22A5C"/>
    <w:pPr>
      <w:tabs>
        <w:tab w:val="left" w:pos="851"/>
      </w:tabs>
      <w:ind w:left="851"/>
    </w:pPr>
    <w:rPr>
      <w:lang w:val="en-US"/>
    </w:rPr>
  </w:style>
  <w:style w:type="character" w:customStyle="1" w:styleId="BodytextS1Char">
    <w:name w:val="Body text S1 Char"/>
    <w:basedOn w:val="Fontepargpadro"/>
    <w:link w:val="BodytextS1"/>
    <w:rsid w:val="00E22A5C"/>
    <w:rPr>
      <w:rFonts w:ascii="Arial" w:eastAsia="Arial Unicode MS" w:hAnsi="Arial" w:cs="Times New Roman"/>
      <w:sz w:val="20"/>
      <w:szCs w:val="24"/>
      <w:lang w:val="en-US" w:eastAsia="ja-JP"/>
    </w:rPr>
  </w:style>
  <w:style w:type="paragraph" w:styleId="Recuodecorpodetexto">
    <w:name w:val="Body Text Indent"/>
    <w:basedOn w:val="Normal"/>
    <w:link w:val="RecuodecorpodetextoChar"/>
    <w:rsid w:val="00E22A5C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437C4B"/>
    <w:rPr>
      <w:rFonts w:ascii="Arial" w:eastAsia="Arial Unicode MS" w:hAnsi="Arial" w:cs="Times New Roman"/>
      <w:sz w:val="20"/>
      <w:szCs w:val="24"/>
      <w:lang w:val="en-GB" w:eastAsia="ja-JP"/>
    </w:rPr>
  </w:style>
  <w:style w:type="paragraph" w:customStyle="1" w:styleId="BlockTextJustified">
    <w:name w:val="BlockTextJustified"/>
    <w:basedOn w:val="Textoembloco"/>
    <w:rsid w:val="00E22A5C"/>
    <w:pPr>
      <w:jc w:val="both"/>
    </w:pPr>
  </w:style>
  <w:style w:type="paragraph" w:customStyle="1" w:styleId="Cover-Sheet-1">
    <w:name w:val="Cover-Sheet-1"/>
    <w:basedOn w:val="Normal"/>
    <w:rsid w:val="00E22A5C"/>
    <w:pPr>
      <w:spacing w:after="360" w:line="360" w:lineRule="auto"/>
    </w:pPr>
    <w:rPr>
      <w:rFonts w:ascii="Siemens Sans" w:eastAsia="Times New Roman" w:hAnsi="Siemens Sans"/>
      <w:b/>
      <w:sz w:val="28"/>
      <w:szCs w:val="20"/>
      <w:lang w:val="en-US"/>
    </w:rPr>
  </w:style>
  <w:style w:type="paragraph" w:customStyle="1" w:styleId="Cover-Sheet-2">
    <w:name w:val="Cover-Sheet-2"/>
    <w:basedOn w:val="Cover-Sheet-1"/>
    <w:rsid w:val="00E22A5C"/>
    <w:pPr>
      <w:spacing w:after="120"/>
    </w:pPr>
    <w:rPr>
      <w:bCs/>
      <w:sz w:val="24"/>
    </w:rPr>
  </w:style>
  <w:style w:type="paragraph" w:customStyle="1" w:styleId="ChapterNumber">
    <w:name w:val="Chapter_Number"/>
    <w:basedOn w:val="Normal"/>
    <w:rsid w:val="00E22A5C"/>
    <w:pPr>
      <w:spacing w:before="2400" w:after="60" w:line="360" w:lineRule="auto"/>
      <w:ind w:firstLine="4502"/>
      <w:jc w:val="both"/>
    </w:pPr>
    <w:rPr>
      <w:rFonts w:eastAsia="Times New Roman" w:cs="Arial"/>
      <w:snapToGrid w:val="0"/>
      <w:sz w:val="96"/>
      <w:szCs w:val="96"/>
      <w:lang w:val="en-US" w:eastAsia="de-DE"/>
    </w:rPr>
  </w:style>
  <w:style w:type="paragraph" w:customStyle="1" w:styleId="FolderChapterText">
    <w:name w:val="Folder_Chapter_Text"/>
    <w:basedOn w:val="ApplIVZTabelleTitel"/>
    <w:next w:val="Normal"/>
    <w:rsid w:val="00E22A5C"/>
    <w:pPr>
      <w:spacing w:before="440" w:after="480"/>
    </w:pPr>
    <w:rPr>
      <w:rFonts w:eastAsia="Times New Roman" w:cs="Times New Roman"/>
      <w:bCs/>
      <w:szCs w:val="20"/>
      <w:lang w:val="en-GB"/>
    </w:rPr>
  </w:style>
  <w:style w:type="paragraph" w:customStyle="1" w:styleId="TabelleTextlinksFett">
    <w:name w:val="TabelleText_links_Fett"/>
    <w:basedOn w:val="TabelleTextlinks"/>
    <w:rsid w:val="00E22A5C"/>
    <w:pPr>
      <w:jc w:val="both"/>
    </w:pPr>
    <w:rPr>
      <w:b/>
    </w:rPr>
  </w:style>
  <w:style w:type="paragraph" w:customStyle="1" w:styleId="NummerierteListe2">
    <w:name w:val="NummerierteListe2"/>
    <w:basedOn w:val="NummerierteListe"/>
    <w:rsid w:val="00E22A5C"/>
    <w:pPr>
      <w:numPr>
        <w:numId w:val="12"/>
      </w:numPr>
      <w:tabs>
        <w:tab w:val="clear" w:pos="1208"/>
      </w:tabs>
    </w:pPr>
    <w:rPr>
      <w:lang w:val="de-DE"/>
    </w:rPr>
  </w:style>
  <w:style w:type="paragraph" w:customStyle="1" w:styleId="TabelleNummerierteListe2">
    <w:name w:val="Tabelle_NummerierteListe2"/>
    <w:basedOn w:val="TabelleNummerierteListe"/>
    <w:rsid w:val="00E22A5C"/>
    <w:pPr>
      <w:numPr>
        <w:numId w:val="13"/>
      </w:numPr>
      <w:tabs>
        <w:tab w:val="clear" w:pos="1134"/>
      </w:tabs>
    </w:pPr>
    <w:rPr>
      <w:sz w:val="18"/>
      <w:lang w:val="de-DE"/>
    </w:rPr>
  </w:style>
  <w:style w:type="character" w:styleId="Refdecomentrio">
    <w:name w:val="annotation reference"/>
    <w:basedOn w:val="Fontepargpadro"/>
    <w:uiPriority w:val="99"/>
    <w:semiHidden/>
    <w:unhideWhenUsed/>
    <w:rsid w:val="000E312C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0E312C"/>
    <w:rPr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0E312C"/>
    <w:rPr>
      <w:rFonts w:ascii="Arial" w:eastAsia="Arial Unicode MS" w:hAnsi="Arial" w:cs="Times New Roman"/>
      <w:sz w:val="20"/>
      <w:szCs w:val="20"/>
      <w:lang w:val="en-GB" w:eastAsia="ja-JP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0E312C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0E312C"/>
    <w:rPr>
      <w:rFonts w:ascii="Arial" w:eastAsia="Arial Unicode MS" w:hAnsi="Arial" w:cs="Times New Roman"/>
      <w:b/>
      <w:bCs/>
      <w:sz w:val="20"/>
      <w:szCs w:val="20"/>
      <w:lang w:val="en-GB" w:eastAsia="ja-JP"/>
    </w:rPr>
  </w:style>
  <w:style w:type="character" w:customStyle="1" w:styleId="hps">
    <w:name w:val="hps"/>
    <w:basedOn w:val="Fontepargpadro"/>
    <w:rsid w:val="00CE136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898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4160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11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1202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83583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0165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72125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858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99763">
      <w:bodyDiv w:val="1"/>
      <w:marLeft w:val="33"/>
      <w:marRight w:val="33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866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7636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1887048">
                  <w:marLeft w:val="201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84089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02154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7717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9519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1539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2909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15276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05456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41471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1516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2918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8653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1312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518777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648970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607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5024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3283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79217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85360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21742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985056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559692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709771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6529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7317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1806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4464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06262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30433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188140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8245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540990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377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1831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1070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425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57340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377214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443271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3957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5773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3546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0790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1908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4168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95065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64782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392280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85663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85844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471725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805403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3670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717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3834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37920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17101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76249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948162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0380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6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2764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76626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70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19791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73447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45645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5861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6355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8755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9738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5808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345246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335485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489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463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918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1517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7525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z002yavd\AppData\Roaming\Microsoft\Word\STARTUP\DHF.dotm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72B14C93603844392314C720EB4F980" ma:contentTypeVersion="2" ma:contentTypeDescription="Create a new document." ma:contentTypeScope="" ma:versionID="2d54634e772fab03d21543f5e369e64d">
  <xsd:schema xmlns:xsd="http://www.w3.org/2001/XMLSchema" xmlns:p="http://schemas.microsoft.com/office/2006/metadata/properties" xmlns:ns1="http://schemas.microsoft.com/sharepoint/v3" targetNamespace="http://schemas.microsoft.com/office/2006/metadata/properties" ma:root="true" ma:fieldsID="5088e2b53f61439dd3b3a97066b0c7e2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PublishingStartDate" ma:index="8" nillable="true" ma:displayName="Scheduling Start Date" ma:description="" ma:hidden="true" ma:internalName="PublishingStartDate">
      <xsd:simpleType>
        <xsd:restriction base="dms:Unknown"/>
      </xsd:simpleType>
    </xsd:element>
    <xsd:element name="PublishingExpirationDate" ma:index="9" nillable="true" ma:displayName="Scheduling End Date" ma:description="" ma:hidden="true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2104027-CCA1-43B9-A2A0-E13889430440}">
  <ds:schemaRefs>
    <ds:schemaRef ds:uri="http://schemas.microsoft.com/office/2006/metadata/propertie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709B9954-8EF9-4D14-B947-57AA517F24E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5B89C13-C055-4DB1-AFCA-DD3147A937D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8EACF84C-8155-4CCF-9FF1-8834D98133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DHF</Template>
  <TotalTime>1</TotalTime>
  <Pages>1</Pages>
  <Words>153</Words>
  <Characters>832</Characters>
  <Application>Microsoft Office Word</Application>
  <DocSecurity>0</DocSecurity>
  <Lines>6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Máscara de Procedimentos</vt:lpstr>
      <vt:lpstr>Máscara de Procedimentos</vt:lpstr>
    </vt:vector>
  </TitlesOfParts>
  <Company>Siemens AG</Company>
  <LinksUpToDate>false</LinksUpToDate>
  <CharactersWithSpaces>984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Máscara de Procedimentos</dc:title>
  <dc:creator>Marcos Valente</dc:creator>
  <cp:lastModifiedBy>Lucas Vinicius Mendes</cp:lastModifiedBy>
  <cp:revision>2</cp:revision>
  <cp:lastPrinted>2018-01-12T13:24:00Z</cp:lastPrinted>
  <dcterms:created xsi:type="dcterms:W3CDTF">2021-01-08T18:23:00Z</dcterms:created>
  <dcterms:modified xsi:type="dcterms:W3CDTF">2021-01-08T18:23:00Z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0x010100072B14C93603844392314C720EB4F980</vt:lpwstr>
  </property>
  <property fmtid="{D5CDD505-2E9C-101B-9397-08002B2CF9AE}" pid="3" name="Order">
    <vt:r8>40400</vt:r8>
  </property>
  <property fmtid="{D5CDD505-2E9C-101B-9397-08002B2CF9AE}" pid="4" name="Versão do Procedimento">
    <vt:lpwstr>12/13</vt:lpwstr>
  </property>
  <property fmtid="{D5CDD505-2E9C-101B-9397-08002B2CF9AE}" pid="5" name="Número">
    <vt:lpwstr>IC 006.01</vt:lpwstr>
  </property>
  <property fmtid="{D5CDD505-2E9C-101B-9397-08002B2CF9AE}" pid="6" name="Próxima revisão">
    <vt:lpwstr>2014-12-01T02:00:00+00:00</vt:lpwstr>
  </property>
  <property fmtid="{D5CDD505-2E9C-101B-9397-08002B2CF9AE}" pid="7" name="Tema">
    <vt:lpwstr>Controle e Monitoramento de Processos</vt:lpwstr>
  </property>
  <property fmtid="{D5CDD505-2E9C-101B-9397-08002B2CF9AE}" pid="8" name="Título">
    <vt:lpwstr>Máscara de Procedimentos</vt:lpwstr>
  </property>
  <property fmtid="{D5CDD505-2E9C-101B-9397-08002B2CF9AE}" pid="9" name="Tipo de documento">
    <vt:lpwstr>Template</vt:lpwstr>
  </property>
  <property fmtid="{D5CDD505-2E9C-101B-9397-08002B2CF9AE}" pid="10" name="Nível">
    <vt:lpwstr>2o Nível</vt:lpwstr>
  </property>
  <property fmtid="{D5CDD505-2E9C-101B-9397-08002B2CF9AE}" pid="11" name="Status">
    <vt:lpwstr>Em vigor</vt:lpwstr>
  </property>
  <property fmtid="{D5CDD505-2E9C-101B-9397-08002B2CF9AE}" pid="12" name="Visivel para toda a Siemens">
    <vt:lpwstr>true</vt:lpwstr>
  </property>
  <property fmtid="{D5CDD505-2E9C-101B-9397-08002B2CF9AE}" pid="13" name="Verificado por">
    <vt:lpwstr>Aprovado</vt:lpwstr>
  </property>
  <property fmtid="{D5CDD505-2E9C-101B-9397-08002B2CF9AE}" pid="14" name="Areas aplicaveis">
    <vt:lpwstr>IC</vt:lpwstr>
  </property>
  <property fmtid="{D5CDD505-2E9C-101B-9397-08002B2CF9AE}" pid="15" name="PDBDataExportEnable">
    <vt:bool>true</vt:bool>
  </property>
  <property fmtid="{D5CDD505-2E9C-101B-9397-08002B2CF9AE}" pid="16" name="PDBDocumentPath">
    <vt:lpwstr>D:\</vt:lpwstr>
  </property>
  <property fmtid="{D5CDD505-2E9C-101B-9397-08002B2CF9AE}" pid="17" name="docTitle">
    <vt:lpwstr/>
  </property>
  <property fmtid="{D5CDD505-2E9C-101B-9397-08002B2CF9AE}" pid="18" name="docID">
    <vt:lpwstr/>
  </property>
  <property fmtid="{D5CDD505-2E9C-101B-9397-08002B2CF9AE}" pid="19" name="docSiemensNo">
    <vt:lpwstr/>
  </property>
  <property fmtid="{D5CDD505-2E9C-101B-9397-08002B2CF9AE}" pid="20" name="docAuthor">
    <vt:lpwstr/>
  </property>
  <property fmtid="{D5CDD505-2E9C-101B-9397-08002B2CF9AE}" pid="21" name="docStatus">
    <vt:lpwstr/>
  </property>
  <property fmtid="{D5CDD505-2E9C-101B-9397-08002B2CF9AE}" pid="22" name="docRevision">
    <vt:lpwstr/>
  </property>
  <property fmtid="{D5CDD505-2E9C-101B-9397-08002B2CF9AE}" pid="23" name="docChangeDate">
    <vt:lpwstr/>
  </property>
  <property fmtid="{D5CDD505-2E9C-101B-9397-08002B2CF9AE}" pid="24" name="keySAPID">
    <vt:lpwstr/>
  </property>
  <property fmtid="{D5CDD505-2E9C-101B-9397-08002B2CF9AE}" pid="25" name="keyPPRID">
    <vt:lpwstr/>
  </property>
  <property fmtid="{D5CDD505-2E9C-101B-9397-08002B2CF9AE}" pid="26" name="cusCustomer">
    <vt:lpwstr/>
  </property>
  <property fmtid="{D5CDD505-2E9C-101B-9397-08002B2CF9AE}" pid="27" name="cusEndCustomer">
    <vt:lpwstr/>
  </property>
  <property fmtid="{D5CDD505-2E9C-101B-9397-08002B2CF9AE}" pid="28" name="keyProjectName">
    <vt:lpwstr/>
  </property>
  <property fmtid="{D5CDD505-2E9C-101B-9397-08002B2CF9AE}" pid="29" name="cusProjectLocation">
    <vt:lpwstr/>
  </property>
  <property fmtid="{D5CDD505-2E9C-101B-9397-08002B2CF9AE}" pid="30" name="keyWorkPackage">
    <vt:lpwstr/>
  </property>
  <property fmtid="{D5CDD505-2E9C-101B-9397-08002B2CF9AE}" pid="31" name="cusSpare001">
    <vt:lpwstr/>
  </property>
  <property fmtid="{D5CDD505-2E9C-101B-9397-08002B2CF9AE}" pid="32" name="bidOfferID">
    <vt:lpwstr/>
  </property>
  <property fmtid="{D5CDD505-2E9C-101B-9397-08002B2CF9AE}" pid="33" name="bidLoAID">
    <vt:lpwstr/>
  </property>
  <property fmtid="{D5CDD505-2E9C-101B-9397-08002B2CF9AE}" pid="34" name="keySpare001">
    <vt:lpwstr/>
  </property>
  <property fmtid="{D5CDD505-2E9C-101B-9397-08002B2CF9AE}" pid="35" name="bidExpiryDate">
    <vt:lpwstr/>
  </property>
  <property fmtid="{D5CDD505-2E9C-101B-9397-08002B2CF9AE}" pid="36" name="bidSpare001">
    <vt:lpwstr/>
  </property>
  <property fmtid="{D5CDD505-2E9C-101B-9397-08002B2CF9AE}" pid="37" name="bidSpare0nn">
    <vt:lpwstr/>
  </property>
  <property fmtid="{D5CDD505-2E9C-101B-9397-08002B2CF9AE}" pid="38" name="rolBPMFullName">
    <vt:lpwstr/>
  </property>
  <property fmtid="{D5CDD505-2E9C-101B-9397-08002B2CF9AE}" pid="39" name="rolPMFullName">
    <vt:lpwstr/>
  </property>
  <property fmtid="{D5CDD505-2E9C-101B-9397-08002B2CF9AE}" pid="40" name="rolCPMFullName">
    <vt:lpwstr/>
  </property>
  <property fmtid="{D5CDD505-2E9C-101B-9397-08002B2CF9AE}" pid="41" name="rolQMiPFullName">
    <vt:lpwstr/>
  </property>
  <property fmtid="{D5CDD505-2E9C-101B-9397-08002B2CF9AE}" pid="42" name="rolTPMFullName">
    <vt:lpwstr/>
  </property>
  <property fmtid="{D5CDD505-2E9C-101B-9397-08002B2CF9AE}" pid="43" name="rolCCMFullName">
    <vt:lpwstr/>
  </property>
  <property fmtid="{D5CDD505-2E9C-101B-9397-08002B2CF9AE}" pid="44" name="rolBMFullName">
    <vt:lpwstr/>
  </property>
  <property fmtid="{D5CDD505-2E9C-101B-9397-08002B2CF9AE}" pid="45" name="docSector">
    <vt:lpwstr/>
  </property>
  <property fmtid="{D5CDD505-2E9C-101B-9397-08002B2CF9AE}" pid="46" name="docDivision">
    <vt:lpwstr/>
  </property>
  <property fmtid="{D5CDD505-2E9C-101B-9397-08002B2CF9AE}" pid="47" name="docDepartment">
    <vt:lpwstr/>
  </property>
  <property fmtid="{D5CDD505-2E9C-101B-9397-08002B2CF9AE}" pid="48" name="DocPaperFormat">
    <vt:lpwstr>DIN</vt:lpwstr>
  </property>
  <property fmtid="{D5CDD505-2E9C-101B-9397-08002B2CF9AE}" pid="49" name="propCreated">
    <vt:bool>true</vt:bool>
  </property>
  <property fmtid="{D5CDD505-2E9C-101B-9397-08002B2CF9AE}" pid="50" name="_AdHocReviewCycleID">
    <vt:i4>-2002913492</vt:i4>
  </property>
  <property fmtid="{D5CDD505-2E9C-101B-9397-08002B2CF9AE}" pid="51" name="_NewReviewCycle">
    <vt:lpwstr/>
  </property>
  <property fmtid="{D5CDD505-2E9C-101B-9397-08002B2CF9AE}" pid="52" name="_EmailSubject">
    <vt:lpwstr>Validação do Template procedimento DF e PD</vt:lpwstr>
  </property>
  <property fmtid="{D5CDD505-2E9C-101B-9397-08002B2CF9AE}" pid="53" name="_AuthorEmail">
    <vt:lpwstr>nunes.jose@siemens.com</vt:lpwstr>
  </property>
  <property fmtid="{D5CDD505-2E9C-101B-9397-08002B2CF9AE}" pid="54" name="_AuthorEmailDisplayName">
    <vt:lpwstr>Nunes, Jose Paulo (RC-BR PD ST&amp;MI&amp;BE SPS)</vt:lpwstr>
  </property>
  <property fmtid="{D5CDD505-2E9C-101B-9397-08002B2CF9AE}" pid="55" name="_ReviewingToolsShownOnce">
    <vt:lpwstr/>
  </property>
</Properties>
</file>