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9C8D1E" w14:textId="3B360CA3" w:rsidR="00647210" w:rsidRDefault="00845F39" w:rsidP="00235772">
      <w:pPr>
        <w:autoSpaceDE w:val="0"/>
        <w:autoSpaceDN w:val="0"/>
        <w:adjustRightInd w:val="0"/>
        <w:jc w:val="right"/>
        <w:rPr>
          <w:rFonts w:ascii="Verdana" w:hAnsi="Verdana" w:cs="Tahoma"/>
          <w:b/>
          <w:color w:val="7030A0"/>
          <w:sz w:val="40"/>
          <w:szCs w:val="28"/>
        </w:rPr>
      </w:pPr>
      <w:r w:rsidRPr="00235772">
        <w:rPr>
          <w:rFonts w:ascii="Tahoma" w:hAnsi="Tahoma" w:cs="Tahoma"/>
          <w:color w:val="000000"/>
          <w:sz w:val="28"/>
          <w:szCs w:val="28"/>
        </w:rPr>
        <w:softHyphen/>
      </w:r>
      <w:r w:rsidR="00472BCB">
        <w:rPr>
          <w:rFonts w:ascii="Verdana" w:hAnsi="Verdana" w:cs="Tahoma"/>
          <w:b/>
          <w:color w:val="7030A0"/>
          <w:sz w:val="40"/>
          <w:szCs w:val="28"/>
        </w:rPr>
        <w:t>ESPECIFICAÇÃO</w:t>
      </w:r>
    </w:p>
    <w:p w14:paraId="1C4CE571" w14:textId="55E85EDB" w:rsidR="004D31A7" w:rsidRPr="00647210" w:rsidRDefault="00102B0A" w:rsidP="00235772">
      <w:pPr>
        <w:autoSpaceDE w:val="0"/>
        <w:autoSpaceDN w:val="0"/>
        <w:adjustRightInd w:val="0"/>
        <w:jc w:val="right"/>
        <w:rPr>
          <w:rFonts w:ascii="Tahoma" w:hAnsi="Tahoma" w:cs="Tahoma"/>
          <w:color w:val="FFC000"/>
          <w:sz w:val="28"/>
          <w:szCs w:val="28"/>
        </w:rPr>
      </w:pPr>
      <w:r>
        <w:rPr>
          <w:rFonts w:ascii="Verdana" w:hAnsi="Verdana" w:cs="Tahoma"/>
          <w:b/>
          <w:color w:val="FFC000"/>
          <w:sz w:val="40"/>
          <w:szCs w:val="28"/>
        </w:rPr>
        <w:t>Web Service</w:t>
      </w:r>
      <w:r w:rsidR="00472BCB">
        <w:rPr>
          <w:rFonts w:ascii="Verdana" w:hAnsi="Verdana" w:cs="Tahoma"/>
          <w:b/>
          <w:color w:val="FFC000"/>
          <w:sz w:val="40"/>
          <w:szCs w:val="28"/>
        </w:rPr>
        <w:t xml:space="preserve"> Linx Microvix Padrão</w:t>
      </w:r>
    </w:p>
    <w:p w14:paraId="64365645" w14:textId="162CF701" w:rsidR="00235772" w:rsidRPr="00447292" w:rsidRDefault="00647210" w:rsidP="00447292">
      <w:pPr>
        <w:tabs>
          <w:tab w:val="left" w:pos="2599"/>
          <w:tab w:val="right" w:pos="7029"/>
        </w:tabs>
        <w:autoSpaceDE w:val="0"/>
        <w:autoSpaceDN w:val="0"/>
        <w:adjustRightInd w:val="0"/>
        <w:rPr>
          <w:rFonts w:ascii="Verdana" w:hAnsi="Verdana"/>
          <w:i/>
          <w:color w:val="60656C"/>
          <w:sz w:val="28"/>
          <w:szCs w:val="28"/>
        </w:rPr>
        <w:sectPr w:rsidR="00235772" w:rsidRPr="00447292" w:rsidSect="00235772">
          <w:headerReference w:type="even" r:id="rId11"/>
          <w:headerReference w:type="default" r:id="rId12"/>
          <w:footerReference w:type="even" r:id="rId13"/>
          <w:headerReference w:type="first" r:id="rId14"/>
          <w:footerReference w:type="first" r:id="rId15"/>
          <w:pgSz w:w="11907" w:h="16840" w:code="9"/>
          <w:pgMar w:top="10710" w:right="3177" w:bottom="1134" w:left="1701" w:header="709" w:footer="709" w:gutter="0"/>
          <w:cols w:space="708"/>
          <w:docGrid w:linePitch="360"/>
        </w:sectPr>
      </w:pPr>
      <w:r>
        <w:rPr>
          <w:rFonts w:ascii="Tahoma" w:hAnsi="Tahoma" w:cs="Tahoma"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F22D94" wp14:editId="20BA92C0">
                <wp:simplePos x="0" y="0"/>
                <wp:positionH relativeFrom="column">
                  <wp:posOffset>1914740</wp:posOffset>
                </wp:positionH>
                <wp:positionV relativeFrom="paragraph">
                  <wp:posOffset>174697</wp:posOffset>
                </wp:positionV>
                <wp:extent cx="2639695" cy="776605"/>
                <wp:effectExtent l="0" t="0" r="8255" b="4445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9695" cy="7766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609AB4" w14:textId="15ABB25A" w:rsidR="00F64FE5" w:rsidRPr="00647210" w:rsidRDefault="00F64FE5" w:rsidP="00B60B8F">
                            <w:pPr>
                              <w:spacing w:before="0" w:after="0"/>
                              <w:jc w:val="right"/>
                              <w:rPr>
                                <w:rFonts w:ascii="Verdana" w:hAnsi="Verdana" w:cs="Arial"/>
                                <w:color w:val="595959" w:themeColor="text1" w:themeTint="A6"/>
                                <w:sz w:val="22"/>
                                <w:szCs w:val="28"/>
                              </w:rPr>
                            </w:pPr>
                            <w:r w:rsidRPr="00647210">
                              <w:rPr>
                                <w:rFonts w:ascii="Verdana" w:hAnsi="Verdana" w:cs="Arial"/>
                                <w:b/>
                                <w:bCs/>
                                <w:color w:val="595959" w:themeColor="text1" w:themeTint="A6"/>
                                <w:sz w:val="22"/>
                                <w:szCs w:val="28"/>
                                <w:lang w:val="pt-PT"/>
                              </w:rPr>
                              <w:t>Área</w:t>
                            </w:r>
                            <w:r>
                              <w:rPr>
                                <w:rFonts w:ascii="Verdana" w:hAnsi="Verdana" w:cs="Arial"/>
                                <w:bCs/>
                                <w:color w:val="595959" w:themeColor="text1" w:themeTint="A6"/>
                                <w:sz w:val="22"/>
                                <w:szCs w:val="28"/>
                                <w:lang w:val="pt-PT"/>
                              </w:rPr>
                              <w:t>: Arquitetura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F22D94"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position:absolute;margin-left:150.75pt;margin-top:13.75pt;width:207.85pt;height:61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" filled="f" stroked="f" strokeweight=".5pt">
                <v:textbox inset="0,0,0,0">
                  <w:txbxContent>
                    <w:p w14:paraId="32609AB4" w14:textId="15ABB25A" w:rsidR="00F64FE5" w:rsidRPr="00647210" w:rsidRDefault="00F64FE5" w:rsidP="00B60B8F">
                      <w:pPr>
                        <w:spacing w:before="0" w:after="0"/>
                        <w:jc w:val="right"/>
                        <w:rPr>
                          <w:rFonts w:ascii="Verdana" w:hAnsi="Verdana" w:cs="Arial"/>
                          <w:color w:val="595959" w:themeColor="text1" w:themeTint="A6"/>
                          <w:sz w:val="22"/>
                          <w:szCs w:val="28"/>
                        </w:rPr>
                      </w:pPr>
                      <w:r w:rsidRPr="00647210">
                        <w:rPr>
                          <w:rFonts w:ascii="Verdana" w:hAnsi="Verdana" w:cs="Arial"/>
                          <w:b/>
                          <w:bCs/>
                          <w:color w:val="595959" w:themeColor="text1" w:themeTint="A6"/>
                          <w:sz w:val="22"/>
                          <w:szCs w:val="28"/>
                          <w:lang w:val="pt-PT"/>
                        </w:rPr>
                        <w:t>Área</w:t>
                      </w:r>
                      <w:r>
                        <w:rPr>
                          <w:rFonts w:ascii="Verdana" w:hAnsi="Verdana" w:cs="Arial"/>
                          <w:bCs/>
                          <w:color w:val="595959" w:themeColor="text1" w:themeTint="A6"/>
                          <w:sz w:val="22"/>
                          <w:szCs w:val="28"/>
                          <w:lang w:val="pt-PT"/>
                        </w:rPr>
                        <w:t>: Arquitetura</w:t>
                      </w:r>
                    </w:p>
                  </w:txbxContent>
                </v:textbox>
              </v:shape>
            </w:pict>
          </mc:Fallback>
        </mc:AlternateContent>
      </w:r>
      <w:r w:rsidR="00447292" w:rsidRPr="00447292">
        <w:rPr>
          <w:rFonts w:ascii="Verdana" w:hAnsi="Verdana" w:cs="Tahoma"/>
          <w:i/>
          <w:color w:val="60656C"/>
          <w:sz w:val="28"/>
          <w:szCs w:val="28"/>
        </w:rPr>
        <w:tab/>
      </w:r>
      <w:r w:rsidR="00447292" w:rsidRPr="00447292">
        <w:rPr>
          <w:rFonts w:ascii="Verdana" w:hAnsi="Verdana" w:cs="Tahoma"/>
          <w:i/>
          <w:color w:val="60656C"/>
          <w:sz w:val="28"/>
          <w:szCs w:val="28"/>
        </w:rPr>
        <w:tab/>
      </w:r>
    </w:p>
    <w:p w14:paraId="0EC04C6A" w14:textId="559E587E" w:rsidR="00102B0A" w:rsidRDefault="009A120B" w:rsidP="00606497">
      <w:pPr>
        <w:pStyle w:val="Sumrio1"/>
        <w:rPr>
          <w:color w:val="5A2D91"/>
        </w:rPr>
      </w:pPr>
      <w:r>
        <w:rPr>
          <w:rFonts w:ascii="Arial" w:hAnsi="Arial"/>
        </w:rPr>
        <w:lastRenderedPageBreak/>
        <w:fldChar w:fldCharType="begin"/>
      </w:r>
      <w:r w:rsidR="006528A4">
        <w:instrText xml:space="preserve"> TOC \h \z \t "Subtítulo;2;Títulos;1;Título anexo;1" </w:instrText>
      </w:r>
      <w:r>
        <w:rPr>
          <w:rFonts w:ascii="Arial" w:hAnsi="Arial"/>
        </w:rPr>
        <w:fldChar w:fldCharType="end"/>
      </w:r>
      <w:r w:rsidR="00102B0A">
        <w:rPr>
          <w:color w:val="5A2D91"/>
        </w:rPr>
        <w:t>Introdução</w:t>
      </w:r>
    </w:p>
    <w:p w14:paraId="748539CF" w14:textId="77777777" w:rsidR="00102B0A" w:rsidRDefault="00102B0A" w:rsidP="00102B0A">
      <w:pPr>
        <w:pStyle w:val="Ttulos"/>
        <w:jc w:val="both"/>
        <w:outlineLvl w:val="0"/>
        <w:rPr>
          <w:color w:val="5A2D91"/>
        </w:rPr>
      </w:pPr>
    </w:p>
    <w:p w14:paraId="43F29187" w14:textId="77777777" w:rsid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>Neste documento apresentamos as informações referentes aos desenvolvimentos de sistemas com a definição do escopo, prazo e custo.</w:t>
      </w:r>
      <w:r>
        <w:rPr>
          <w:b w:val="0"/>
          <w:sz w:val="20"/>
        </w:rPr>
        <w:t xml:space="preserve"> </w:t>
      </w:r>
    </w:p>
    <w:p w14:paraId="3B1F10BB" w14:textId="4BC5C315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 xml:space="preserve">A LINX SISTEMAS tem acumulado experiências em diversos projetos de desenvolvimento de sistemas para melhor desempenho das empresas.  </w:t>
      </w:r>
    </w:p>
    <w:p w14:paraId="4CEFA4E9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>Estas experiências estão concentradas em nossas Metodologias de Desenvolvimento e em nossos profissionais, garantindo o sucesso dos projetos de nossos clientes.</w:t>
      </w:r>
    </w:p>
    <w:p w14:paraId="4A423F92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>Esperamos que o conteúdo apresentado neste documento atenda as expectativas de V.Sas. de forma clara e objetiva. E desde já ficamos à disposição para esclarecimentos que sejam necessários.</w:t>
      </w:r>
    </w:p>
    <w:p w14:paraId="5519DBFB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05AF79E5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37E3E85C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3D55E4AB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23324665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46ACE9FD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>Obrigado,</w:t>
      </w:r>
    </w:p>
    <w:p w14:paraId="04C7033C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61D3B7C9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123E938E" w14:textId="77777777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</w:p>
    <w:p w14:paraId="7292C47A" w14:textId="72997915" w:rsidR="00102B0A" w:rsidRPr="00102B0A" w:rsidRDefault="00102B0A" w:rsidP="00102B0A">
      <w:pPr>
        <w:pStyle w:val="Ttulos"/>
        <w:jc w:val="both"/>
        <w:outlineLvl w:val="0"/>
        <w:rPr>
          <w:b w:val="0"/>
          <w:sz w:val="20"/>
        </w:rPr>
      </w:pPr>
      <w:r w:rsidRPr="00102B0A">
        <w:rPr>
          <w:b w:val="0"/>
          <w:sz w:val="20"/>
        </w:rPr>
        <w:t>Equipe LINX</w:t>
      </w:r>
    </w:p>
    <w:p w14:paraId="0BB260EF" w14:textId="77777777" w:rsidR="009764A2" w:rsidRPr="00102B0A" w:rsidRDefault="009764A2" w:rsidP="00F666B6">
      <w:pPr>
        <w:pStyle w:val="Contedo"/>
        <w:framePr w:wrap="notBeside"/>
      </w:pPr>
    </w:p>
    <w:p w14:paraId="553D58D6" w14:textId="77777777" w:rsidR="00CE67D3" w:rsidRPr="009764A2" w:rsidRDefault="00CE67D3" w:rsidP="00F666B6">
      <w:pPr>
        <w:pStyle w:val="Contedo"/>
        <w:framePr w:wrap="notBeside"/>
      </w:pPr>
    </w:p>
    <w:p w14:paraId="5AC3551A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12A49A12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FB74CED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60EF644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70A6432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74B2B5AA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06F0435B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A54B2A1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2E55A9A6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275A1302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597F510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71A14FA2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5478FE79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0C75547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3A1F5F28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60925D9E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6A1E594D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2954D62F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36A9A28A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24CD5D54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75822725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1D24A929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227A40F8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471B30FA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788779C7" w14:textId="3FA8014D" w:rsidR="00F246E2" w:rsidRDefault="00945B94" w:rsidP="00945B94">
      <w:pPr>
        <w:pStyle w:val="Ttulos"/>
        <w:outlineLvl w:val="0"/>
        <w:rPr>
          <w:color w:val="5A2D91"/>
        </w:rPr>
      </w:pPr>
      <w:r>
        <w:rPr>
          <w:color w:val="5A2D91"/>
        </w:rPr>
        <w:lastRenderedPageBreak/>
        <w:t xml:space="preserve">1 </w:t>
      </w:r>
      <w:r w:rsidR="00564F59">
        <w:rPr>
          <w:color w:val="5A2D91"/>
        </w:rPr>
        <w:t>Introdução</w:t>
      </w:r>
    </w:p>
    <w:p w14:paraId="05DF3E17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61522825" w14:textId="77777777" w:rsidR="00564F59" w:rsidRDefault="00564F59" w:rsidP="00564F59">
      <w:pPr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 xml:space="preserve">WebService Linx Microvix padrão disponibiliza as seguintes informações do Microvix, </w:t>
      </w:r>
      <w:r w:rsidR="00102B0A" w:rsidRPr="005732C7">
        <w:rPr>
          <w:rFonts w:ascii="Verdana" w:hAnsi="Verdana" w:cs="Arial"/>
          <w:color w:val="000000"/>
          <w:sz w:val="20"/>
        </w:rPr>
        <w:t xml:space="preserve">registros de vendas, empresas, produtos, clientes, estoque e faturas </w:t>
      </w:r>
      <w:r>
        <w:rPr>
          <w:rFonts w:ascii="Verdana" w:hAnsi="Verdana" w:cs="Arial"/>
          <w:color w:val="000000"/>
          <w:sz w:val="20"/>
        </w:rPr>
        <w:t>de cada loja</w:t>
      </w:r>
      <w:r w:rsidR="00102B0A" w:rsidRPr="005732C7">
        <w:rPr>
          <w:rFonts w:ascii="Verdana" w:hAnsi="Verdana" w:cs="Arial"/>
          <w:color w:val="000000"/>
          <w:sz w:val="20"/>
        </w:rPr>
        <w:t>.</w:t>
      </w:r>
      <w:r>
        <w:rPr>
          <w:rFonts w:ascii="Verdana" w:hAnsi="Verdana" w:cs="Arial"/>
          <w:color w:val="000000"/>
          <w:sz w:val="20"/>
        </w:rPr>
        <w:t xml:space="preserve"> </w:t>
      </w:r>
    </w:p>
    <w:p w14:paraId="17A9152E" w14:textId="0DD2295B" w:rsidR="00102B0A" w:rsidRPr="005732C7" w:rsidRDefault="00564F59" w:rsidP="00564F59">
      <w:pPr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>O formato do layout é único e padrão não recebe customizações, somente melhoria, onde todos os clientes que utilizarem recebem as melhorias.</w:t>
      </w:r>
    </w:p>
    <w:p w14:paraId="605DB353" w14:textId="77777777" w:rsidR="00102B0A" w:rsidRDefault="00102B0A" w:rsidP="007F292C">
      <w:pPr>
        <w:pStyle w:val="Ttulos"/>
        <w:outlineLvl w:val="0"/>
        <w:rPr>
          <w:color w:val="5A2D91"/>
        </w:rPr>
      </w:pPr>
    </w:p>
    <w:p w14:paraId="05B54F1F" w14:textId="11A83D7E" w:rsidR="00102B0A" w:rsidRPr="00AB5EB8" w:rsidRDefault="005732C7" w:rsidP="00843144">
      <w:pPr>
        <w:pStyle w:val="Ttulos"/>
        <w:numPr>
          <w:ilvl w:val="0"/>
          <w:numId w:val="13"/>
        </w:numPr>
        <w:outlineLvl w:val="0"/>
        <w:rPr>
          <w:color w:val="5A2D91"/>
        </w:rPr>
      </w:pPr>
      <w:r>
        <w:rPr>
          <w:color w:val="5A2D91"/>
        </w:rPr>
        <w:t>Especificações</w:t>
      </w:r>
    </w:p>
    <w:p w14:paraId="0057D18A" w14:textId="77777777" w:rsidR="001A2A52" w:rsidRDefault="001A2A52" w:rsidP="00F666B6">
      <w:pPr>
        <w:pStyle w:val="Contedo"/>
        <w:framePr w:wrap="notBeside"/>
      </w:pPr>
    </w:p>
    <w:p w14:paraId="440E538E" w14:textId="28617D4E" w:rsidR="009764A2" w:rsidRDefault="00945B94" w:rsidP="00945B94">
      <w:pPr>
        <w:pStyle w:val="Contedo"/>
        <w:framePr w:wrap="notBeside"/>
      </w:pPr>
      <w:r>
        <w:t xml:space="preserve">2.1 </w:t>
      </w:r>
      <w:r w:rsidR="005732C7">
        <w:t>Cenário atual</w:t>
      </w:r>
    </w:p>
    <w:p w14:paraId="481C8D5C" w14:textId="77777777" w:rsidR="000B3F32" w:rsidRPr="00AB5EB8" w:rsidRDefault="000B3F32" w:rsidP="00F666B6">
      <w:pPr>
        <w:pStyle w:val="Sub-ttulo"/>
        <w:framePr w:wrap="notBeside"/>
      </w:pPr>
    </w:p>
    <w:p w14:paraId="514E6612" w14:textId="74FA513C" w:rsidR="005732C7" w:rsidRDefault="005732C7" w:rsidP="005732C7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Se trata </w:t>
      </w:r>
      <w:r w:rsidR="00564F59">
        <w:rPr>
          <w:rFonts w:ascii="Verdana" w:hAnsi="Verdana" w:cs="Arial"/>
          <w:color w:val="000000"/>
          <w:sz w:val="20"/>
        </w:rPr>
        <w:t xml:space="preserve">do </w:t>
      </w:r>
      <w:r w:rsidRPr="000B3F32">
        <w:rPr>
          <w:rFonts w:ascii="Verdana" w:hAnsi="Verdana" w:cs="Arial"/>
          <w:color w:val="000000"/>
          <w:sz w:val="20"/>
        </w:rPr>
        <w:t>WebService Linx Microvix padrão.</w:t>
      </w:r>
    </w:p>
    <w:p w14:paraId="46E0AEBC" w14:textId="77777777" w:rsidR="000B3F32" w:rsidRPr="000B3F32" w:rsidRDefault="000B3F32" w:rsidP="005732C7">
      <w:pPr>
        <w:rPr>
          <w:rFonts w:ascii="Verdana" w:hAnsi="Verdana" w:cs="Arial"/>
          <w:color w:val="000000"/>
          <w:sz w:val="20"/>
        </w:rPr>
      </w:pPr>
    </w:p>
    <w:p w14:paraId="2CC9050E" w14:textId="44883F3E" w:rsidR="0006786C" w:rsidRDefault="00945B94" w:rsidP="00F666B6">
      <w:pPr>
        <w:pStyle w:val="Contedo"/>
        <w:framePr w:wrap="notBeside"/>
      </w:pPr>
      <w:r>
        <w:t xml:space="preserve">2.2 </w:t>
      </w:r>
      <w:r w:rsidR="00564F59">
        <w:t>Escopo do WebService</w:t>
      </w:r>
    </w:p>
    <w:p w14:paraId="349C37CB" w14:textId="77777777" w:rsidR="000B3F32" w:rsidRDefault="000B3F32" w:rsidP="00F666B6">
      <w:pPr>
        <w:pStyle w:val="Contedo"/>
        <w:framePr w:wrap="notBeside"/>
      </w:pPr>
    </w:p>
    <w:p w14:paraId="69B45046" w14:textId="2711408A" w:rsidR="000B3F32" w:rsidRDefault="00564F59" w:rsidP="000B3F32">
      <w:pPr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>Os</w:t>
      </w:r>
      <w:r w:rsidR="000B3F32" w:rsidRPr="000B3F32">
        <w:rPr>
          <w:rFonts w:ascii="Verdana" w:hAnsi="Verdana" w:cs="Arial"/>
          <w:color w:val="000000"/>
          <w:sz w:val="20"/>
        </w:rPr>
        <w:t xml:space="preserve"> métodos </w:t>
      </w:r>
      <w:r>
        <w:rPr>
          <w:rFonts w:ascii="Verdana" w:hAnsi="Verdana" w:cs="Arial"/>
          <w:color w:val="000000"/>
          <w:sz w:val="20"/>
        </w:rPr>
        <w:t>são padrões no</w:t>
      </w:r>
      <w:r w:rsidR="000B3F32" w:rsidRPr="000B3F32">
        <w:rPr>
          <w:rFonts w:ascii="Verdana" w:hAnsi="Verdana" w:cs="Arial"/>
          <w:color w:val="000000"/>
          <w:sz w:val="20"/>
        </w:rPr>
        <w:t xml:space="preserve"> Web Service da Linx Microvix, onde será possível buscar os registros das bases do MicrovixERP</w:t>
      </w:r>
      <w:r>
        <w:rPr>
          <w:rFonts w:ascii="Verdana" w:hAnsi="Verdana" w:cs="Arial"/>
          <w:color w:val="000000"/>
          <w:sz w:val="20"/>
        </w:rPr>
        <w:t xml:space="preserve"> de </w:t>
      </w:r>
      <w:r w:rsidR="009C18CD">
        <w:rPr>
          <w:rFonts w:ascii="Verdana" w:hAnsi="Verdana" w:cs="Arial"/>
          <w:color w:val="000000"/>
          <w:sz w:val="20"/>
        </w:rPr>
        <w:t>qualquer loja</w:t>
      </w:r>
      <w:r>
        <w:rPr>
          <w:rFonts w:ascii="Verdana" w:hAnsi="Verdana" w:cs="Arial"/>
          <w:color w:val="000000"/>
          <w:sz w:val="20"/>
        </w:rPr>
        <w:t xml:space="preserve"> de um Portal</w:t>
      </w:r>
      <w:r w:rsidR="009C18CD">
        <w:rPr>
          <w:rFonts w:ascii="Verdana" w:hAnsi="Verdana" w:cs="Arial"/>
          <w:color w:val="000000"/>
          <w:sz w:val="20"/>
        </w:rPr>
        <w:t xml:space="preserve"> (</w:t>
      </w:r>
      <w:r w:rsidR="00974BBA" w:rsidRPr="00974BBA">
        <w:rPr>
          <w:rFonts w:ascii="Verdana" w:hAnsi="Verdana" w:cs="Arial"/>
          <w:i/>
          <w:color w:val="000000"/>
          <w:sz w:val="18"/>
        </w:rPr>
        <w:t>podendo estar até dentro de um grupo econômico ou rede</w:t>
      </w:r>
      <w:r w:rsidR="00974BBA">
        <w:rPr>
          <w:rFonts w:ascii="Verdana" w:hAnsi="Verdana" w:cs="Arial"/>
          <w:i/>
          <w:color w:val="000000"/>
          <w:sz w:val="18"/>
        </w:rPr>
        <w:t xml:space="preserve"> de franquias</w:t>
      </w:r>
      <w:r w:rsidR="009C18CD">
        <w:rPr>
          <w:rFonts w:ascii="Verdana" w:hAnsi="Verdana" w:cs="Arial"/>
          <w:color w:val="000000"/>
          <w:sz w:val="20"/>
        </w:rPr>
        <w:t>)</w:t>
      </w:r>
      <w:r w:rsidR="000B3F32" w:rsidRPr="000B3F32">
        <w:rPr>
          <w:rFonts w:ascii="Verdana" w:hAnsi="Verdana" w:cs="Arial"/>
          <w:color w:val="000000"/>
          <w:sz w:val="20"/>
        </w:rPr>
        <w:t xml:space="preserve">. </w:t>
      </w:r>
      <w:r w:rsidR="00A31059">
        <w:rPr>
          <w:rFonts w:ascii="Verdana" w:hAnsi="Verdana" w:cs="Arial"/>
          <w:color w:val="000000"/>
          <w:sz w:val="20"/>
        </w:rPr>
        <w:t>A chamada dos métodos é sempre feita por CNPJ para retorno das informações.</w:t>
      </w:r>
    </w:p>
    <w:p w14:paraId="45D8C2C5" w14:textId="55A0E7D1" w:rsidR="00FF2215" w:rsidRPr="000B3F32" w:rsidRDefault="00FF2215" w:rsidP="000B3F32">
      <w:pPr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>É importante que da mesma forma que as informações forem extraídas dos métodos, as mesmas sejam gravadas pelo cliente em bases locais, para que o WebService Linx Microvix não seja utilizado para extrair informações retroativas, somente novas. Isso garante a performance da API e não afeta as movimentações das lojas onde está sendo extraída a informação.</w:t>
      </w:r>
    </w:p>
    <w:p w14:paraId="45788790" w14:textId="26BE9FB4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Os métodos trarão as seguintes </w:t>
      </w:r>
      <w:r w:rsidR="00564F59"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>:</w:t>
      </w:r>
    </w:p>
    <w:p w14:paraId="0418067C" w14:textId="6998D5F8" w:rsidR="008A798E" w:rsidRDefault="008A798E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8A798E">
        <w:rPr>
          <w:rFonts w:ascii="Verdana" w:hAnsi="Verdana" w:cs="Arial"/>
          <w:b/>
          <w:color w:val="000000"/>
          <w:sz w:val="20"/>
        </w:rPr>
        <w:t>Métodos:</w:t>
      </w:r>
      <w:r>
        <w:rPr>
          <w:rFonts w:ascii="Verdana" w:hAnsi="Verdana" w:cs="Arial"/>
          <w:color w:val="000000"/>
          <w:sz w:val="20"/>
        </w:rPr>
        <w:t xml:space="preserve"> Retorna as informações atualizadas dos nomes e </w:t>
      </w:r>
      <w:r w:rsidR="001B5C33">
        <w:rPr>
          <w:rFonts w:ascii="Verdana" w:hAnsi="Verdana" w:cs="Arial"/>
          <w:color w:val="000000"/>
          <w:sz w:val="20"/>
        </w:rPr>
        <w:t>parâmetros</w:t>
      </w:r>
      <w:r>
        <w:rPr>
          <w:rFonts w:ascii="Verdana" w:hAnsi="Verdana" w:cs="Arial"/>
          <w:color w:val="000000"/>
          <w:sz w:val="20"/>
        </w:rPr>
        <w:t xml:space="preserve"> dos métodos do WebService Linx Microvix padrão.</w:t>
      </w:r>
    </w:p>
    <w:p w14:paraId="168B116E" w14:textId="6E5EBAB1" w:rsidR="006E1E6A" w:rsidRPr="008A798E" w:rsidRDefault="006E1E6A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Grupo Lojas:</w:t>
      </w:r>
      <w:r>
        <w:rPr>
          <w:rFonts w:ascii="Verdana" w:hAnsi="Verdana" w:cs="Arial"/>
          <w:color w:val="000000"/>
          <w:sz w:val="20"/>
        </w:rPr>
        <w:t xml:space="preserve"> Irá retornar todos os CNPJs do Grupo ou Rede.</w:t>
      </w:r>
    </w:p>
    <w:p w14:paraId="3BF57C00" w14:textId="77777777" w:rsidR="000B3F32" w:rsidRPr="000B3F32" w:rsidRDefault="000B3F32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Lojas:</w:t>
      </w:r>
      <w:r w:rsidRPr="000B3F32">
        <w:rPr>
          <w:rFonts w:ascii="Verdana" w:hAnsi="Verdana" w:cs="Arial"/>
          <w:color w:val="000000"/>
          <w:sz w:val="20"/>
        </w:rPr>
        <w:t xml:space="preserve"> Irá conter as informações de cada loja do Portal com o sistema Microvix;</w:t>
      </w:r>
    </w:p>
    <w:p w14:paraId="53A2D9ED" w14:textId="77777777" w:rsidR="000B3F32" w:rsidRDefault="000B3F32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Clientes/fornecedores:</w:t>
      </w:r>
      <w:r w:rsidRPr="000B3F32">
        <w:rPr>
          <w:rFonts w:ascii="Verdana" w:hAnsi="Verdana" w:cs="Arial"/>
          <w:color w:val="000000"/>
          <w:sz w:val="20"/>
        </w:rPr>
        <w:t xml:space="preserve"> Irá conter as informações dos clientes/fornecedores cadastrados nas lojas;</w:t>
      </w:r>
    </w:p>
    <w:p w14:paraId="1C46DC40" w14:textId="36466A3A" w:rsidR="009F6788" w:rsidRDefault="009F6788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Cliente/fornecedores Campos Adicionais:</w:t>
      </w:r>
      <w:r>
        <w:rPr>
          <w:rFonts w:ascii="Verdana" w:hAnsi="Verdana" w:cs="Arial"/>
          <w:color w:val="000000"/>
          <w:sz w:val="20"/>
        </w:rPr>
        <w:t xml:space="preserve"> Ira conter as informações gravadas nos campos adicionais referente a cada cliente.</w:t>
      </w:r>
    </w:p>
    <w:p w14:paraId="37237DB7" w14:textId="03575AA3" w:rsidR="00092815" w:rsidRPr="00092815" w:rsidRDefault="00092815" w:rsidP="00092815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Clientes/fornecedores</w:t>
      </w:r>
      <w:r>
        <w:rPr>
          <w:rFonts w:ascii="Verdana" w:hAnsi="Verdana" w:cs="Arial"/>
          <w:b/>
          <w:color w:val="000000"/>
          <w:sz w:val="20"/>
        </w:rPr>
        <w:t xml:space="preserve"> Contatos</w:t>
      </w:r>
      <w:r w:rsidRPr="00E13B4F">
        <w:rPr>
          <w:rFonts w:ascii="Verdana" w:hAnsi="Verdana" w:cs="Arial"/>
          <w:b/>
          <w:color w:val="000000"/>
          <w:sz w:val="20"/>
        </w:rPr>
        <w:t>:</w:t>
      </w:r>
      <w:r w:rsidRPr="000B3F32">
        <w:rPr>
          <w:rFonts w:ascii="Verdana" w:hAnsi="Verdana" w:cs="Arial"/>
          <w:color w:val="000000"/>
          <w:sz w:val="20"/>
        </w:rPr>
        <w:t xml:space="preserve"> Irá conter as informações dos </w:t>
      </w:r>
      <w:r>
        <w:rPr>
          <w:rFonts w:ascii="Verdana" w:hAnsi="Verdana" w:cs="Arial"/>
          <w:color w:val="000000"/>
          <w:sz w:val="20"/>
        </w:rPr>
        <w:t xml:space="preserve">contatos dos </w:t>
      </w:r>
      <w:r w:rsidRPr="000B3F32">
        <w:rPr>
          <w:rFonts w:ascii="Verdana" w:hAnsi="Verdana" w:cs="Arial"/>
          <w:color w:val="000000"/>
          <w:sz w:val="20"/>
        </w:rPr>
        <w:t>clientes/fornecedores cadastrados nas lojas;</w:t>
      </w:r>
    </w:p>
    <w:p w14:paraId="298F2F58" w14:textId="77777777" w:rsidR="000B3F32" w:rsidRDefault="000B3F32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Movimento:</w:t>
      </w:r>
      <w:r w:rsidRPr="000B3F32">
        <w:rPr>
          <w:rFonts w:ascii="Verdana" w:hAnsi="Verdana" w:cs="Arial"/>
          <w:color w:val="000000"/>
          <w:sz w:val="20"/>
        </w:rPr>
        <w:t xml:space="preserve"> Irá conter as informações referente as notas fiscais e tickets de venda;</w:t>
      </w:r>
    </w:p>
    <w:p w14:paraId="2D66D627" w14:textId="3B2C2505" w:rsidR="005E52E7" w:rsidRDefault="005E52E7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Movimento Trocas:</w:t>
      </w:r>
      <w:r>
        <w:rPr>
          <w:rFonts w:ascii="Verdana" w:hAnsi="Verdana" w:cs="Arial"/>
          <w:color w:val="000000"/>
          <w:sz w:val="20"/>
        </w:rPr>
        <w:t xml:space="preserve"> Irá conter as informações de valores das trocas utilizadas nas vendas;</w:t>
      </w:r>
    </w:p>
    <w:p w14:paraId="2794F71A" w14:textId="3EAAD336" w:rsidR="00194431" w:rsidRPr="00194431" w:rsidRDefault="00194431" w:rsidP="00C81F90">
      <w:pPr>
        <w:pStyle w:val="PargrafodaLista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Movimento Trocafone:</w:t>
      </w:r>
      <w:r>
        <w:rPr>
          <w:rFonts w:ascii="Verdana" w:hAnsi="Verdana" w:cs="Arial"/>
          <w:color w:val="000000"/>
          <w:sz w:val="20"/>
        </w:rPr>
        <w:t xml:space="preserve"> Irá conter as informações de valores dos vouchers Trocafone utilizados nas vendas;</w:t>
      </w:r>
    </w:p>
    <w:p w14:paraId="3E6E001E" w14:textId="615C5E7C" w:rsidR="0036170F" w:rsidRDefault="0036170F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Movimento Seriais:</w:t>
      </w:r>
      <w:r>
        <w:rPr>
          <w:rFonts w:ascii="Verdana" w:hAnsi="Verdana" w:cs="Arial"/>
          <w:color w:val="000000"/>
          <w:sz w:val="20"/>
        </w:rPr>
        <w:t xml:space="preserve"> Irá conter as informações dos seriais movimentados;</w:t>
      </w:r>
    </w:p>
    <w:p w14:paraId="7EF07AB0" w14:textId="3EB74806" w:rsidR="008643A3" w:rsidRDefault="008643A3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Planos:</w:t>
      </w:r>
      <w:r>
        <w:rPr>
          <w:rFonts w:ascii="Verdana" w:hAnsi="Verdana" w:cs="Arial"/>
          <w:color w:val="000000"/>
          <w:sz w:val="20"/>
        </w:rPr>
        <w:t xml:space="preserve"> Irá retornar as informações do cadastro de Planos de Pagamento;</w:t>
      </w:r>
    </w:p>
    <w:p w14:paraId="1852E998" w14:textId="2A5B59F7" w:rsidR="00E47892" w:rsidRDefault="00E47892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Planos</w:t>
      </w:r>
      <w:r>
        <w:rPr>
          <w:rFonts w:ascii="Verdana" w:hAnsi="Verdana" w:cs="Arial"/>
          <w:b/>
          <w:color w:val="000000"/>
          <w:sz w:val="20"/>
        </w:rPr>
        <w:t xml:space="preserve"> Bandeiras</w:t>
      </w:r>
      <w:r>
        <w:rPr>
          <w:rFonts w:ascii="Verdana" w:hAnsi="Verdana" w:cs="Arial"/>
          <w:b/>
          <w:color w:val="000000"/>
          <w:sz w:val="20"/>
        </w:rPr>
        <w:t>:</w:t>
      </w:r>
      <w:r>
        <w:rPr>
          <w:rFonts w:ascii="Verdana" w:hAnsi="Verdana" w:cs="Arial"/>
          <w:color w:val="000000"/>
          <w:sz w:val="20"/>
        </w:rPr>
        <w:t xml:space="preserve"> Irá retornar as informações d</w:t>
      </w:r>
      <w:r>
        <w:rPr>
          <w:rFonts w:ascii="Verdana" w:hAnsi="Verdana" w:cs="Arial"/>
          <w:color w:val="000000"/>
          <w:sz w:val="20"/>
        </w:rPr>
        <w:t>as Bandeiras Cadastradas por planos de pagamento.</w:t>
      </w:r>
      <w:bookmarkStart w:id="0" w:name="_GoBack"/>
      <w:bookmarkEnd w:id="0"/>
    </w:p>
    <w:p w14:paraId="2FA1ACB7" w14:textId="1762A878" w:rsidR="0036170F" w:rsidRDefault="0036170F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Movimento Planos:</w:t>
      </w:r>
      <w:r>
        <w:rPr>
          <w:rFonts w:ascii="Verdana" w:hAnsi="Verdana" w:cs="Arial"/>
          <w:color w:val="000000"/>
          <w:sz w:val="20"/>
        </w:rPr>
        <w:t xml:space="preserve"> Irá conter as informações dos planos de pagamentos utilizados nas movimentações;</w:t>
      </w:r>
    </w:p>
    <w:p w14:paraId="680CCDC9" w14:textId="64326281" w:rsidR="008F655B" w:rsidRDefault="008F655B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Sangrias ou Suprimentos:</w:t>
      </w:r>
      <w:r>
        <w:rPr>
          <w:rFonts w:ascii="Verdana" w:hAnsi="Verdana" w:cs="Arial"/>
          <w:color w:val="000000"/>
          <w:sz w:val="20"/>
        </w:rPr>
        <w:t xml:space="preserve"> Irá retornar as informações de Sangrias ou Suprimentos realizados no caixa;</w:t>
      </w:r>
    </w:p>
    <w:p w14:paraId="684CFEB4" w14:textId="6AE32A83" w:rsidR="00705C41" w:rsidRDefault="00705C41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lastRenderedPageBreak/>
        <w:t xml:space="preserve">Movimento Origem Devoluções: </w:t>
      </w:r>
      <w:r w:rsidRPr="00705C41">
        <w:rPr>
          <w:rFonts w:ascii="Verdana" w:hAnsi="Verdana" w:cs="Arial"/>
          <w:color w:val="000000"/>
          <w:sz w:val="20"/>
        </w:rPr>
        <w:t>Irá conter as informações de documentos de origem das devoluções relacionadas.</w:t>
      </w:r>
    </w:p>
    <w:p w14:paraId="3D4B9367" w14:textId="1DA15AD5" w:rsidR="0036170F" w:rsidRDefault="0036170F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Movimento Ações Promocionais:</w:t>
      </w:r>
      <w:r>
        <w:rPr>
          <w:rFonts w:ascii="Verdana" w:hAnsi="Verdana" w:cs="Arial"/>
          <w:color w:val="000000"/>
          <w:sz w:val="20"/>
        </w:rPr>
        <w:t xml:space="preserve"> Irá conter as informações das Ações Promocionais utilizadas nas vendas;</w:t>
      </w:r>
    </w:p>
    <w:p w14:paraId="3DE728F6" w14:textId="47641F08" w:rsidR="00827B17" w:rsidRDefault="00827B17" w:rsidP="00827B17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Lista da Vez:</w:t>
      </w:r>
      <w:r>
        <w:rPr>
          <w:rFonts w:ascii="Verdana" w:hAnsi="Verdana" w:cs="Arial"/>
          <w:color w:val="000000"/>
          <w:sz w:val="20"/>
        </w:rPr>
        <w:t xml:space="preserve"> </w:t>
      </w:r>
      <w:r w:rsidRPr="00827B17">
        <w:rPr>
          <w:rFonts w:ascii="Verdana" w:hAnsi="Verdana" w:cs="Arial"/>
          <w:color w:val="000000"/>
          <w:sz w:val="20"/>
        </w:rPr>
        <w:t>Retorna os registros gerados na rotina de Lista da Vez</w:t>
      </w:r>
      <w:r>
        <w:rPr>
          <w:rFonts w:ascii="Verdana" w:hAnsi="Verdana" w:cs="Arial"/>
          <w:color w:val="000000"/>
          <w:sz w:val="20"/>
        </w:rPr>
        <w:t>;</w:t>
      </w:r>
    </w:p>
    <w:p w14:paraId="41512E88" w14:textId="142920F7" w:rsidR="00604EAE" w:rsidRDefault="00604EAE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Vendedores:</w:t>
      </w:r>
      <w:r>
        <w:rPr>
          <w:rFonts w:ascii="Verdana" w:hAnsi="Verdana" w:cs="Arial"/>
          <w:color w:val="000000"/>
          <w:sz w:val="20"/>
        </w:rPr>
        <w:t xml:space="preserve"> Irá conter as informações de vendedores;</w:t>
      </w:r>
    </w:p>
    <w:p w14:paraId="094DD5EF" w14:textId="2927D48A" w:rsidR="00651689" w:rsidRDefault="00651689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Metas de Vendedores:</w:t>
      </w:r>
      <w:r>
        <w:rPr>
          <w:rFonts w:ascii="Verdana" w:hAnsi="Verdana" w:cs="Arial"/>
          <w:color w:val="000000"/>
          <w:sz w:val="20"/>
        </w:rPr>
        <w:t xml:space="preserve"> Irá conter as informações de metas vendedores;</w:t>
      </w:r>
    </w:p>
    <w:p w14:paraId="4A544329" w14:textId="3BE159E9" w:rsidR="0036170F" w:rsidRPr="0036170F" w:rsidRDefault="0036170F" w:rsidP="0036170F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Ações Promocionais:</w:t>
      </w:r>
      <w:r>
        <w:rPr>
          <w:rFonts w:ascii="Verdana" w:hAnsi="Verdana" w:cs="Arial"/>
          <w:color w:val="000000"/>
          <w:sz w:val="20"/>
        </w:rPr>
        <w:t xml:space="preserve"> Irá retornar o cadastro das Ações Promocionais;</w:t>
      </w:r>
    </w:p>
    <w:p w14:paraId="79F544F6" w14:textId="51637924" w:rsidR="0068781D" w:rsidRPr="000B3F32" w:rsidRDefault="0068781D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Produtos:</w:t>
      </w:r>
      <w:r w:rsidRPr="000B3F32">
        <w:rPr>
          <w:rFonts w:ascii="Verdana" w:hAnsi="Verdana" w:cs="Arial"/>
          <w:color w:val="000000"/>
          <w:sz w:val="20"/>
        </w:rPr>
        <w:t xml:space="preserve"> Ira contar com informações de produtos;</w:t>
      </w:r>
    </w:p>
    <w:p w14:paraId="7517F910" w14:textId="3E9AC432" w:rsidR="000B3F32" w:rsidRDefault="0068781D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Produtos Detalhes</w:t>
      </w:r>
      <w:r w:rsidR="000B3F32" w:rsidRPr="00E13B4F">
        <w:rPr>
          <w:rFonts w:ascii="Verdana" w:hAnsi="Verdana" w:cs="Arial"/>
          <w:b/>
          <w:color w:val="000000"/>
          <w:sz w:val="20"/>
        </w:rPr>
        <w:t>:</w:t>
      </w:r>
      <w:r w:rsidR="000B3F32" w:rsidRPr="000B3F32">
        <w:rPr>
          <w:rFonts w:ascii="Verdana" w:hAnsi="Verdana" w:cs="Arial"/>
          <w:color w:val="000000"/>
          <w:sz w:val="20"/>
        </w:rPr>
        <w:t xml:space="preserve"> I</w:t>
      </w:r>
      <w:r>
        <w:rPr>
          <w:rFonts w:ascii="Verdana" w:hAnsi="Verdana" w:cs="Arial"/>
          <w:color w:val="000000"/>
          <w:sz w:val="20"/>
        </w:rPr>
        <w:t>rá conter as informações de produtos por empresa, como saldo, preços</w:t>
      </w:r>
      <w:r w:rsidR="009B7C29">
        <w:rPr>
          <w:rFonts w:ascii="Verdana" w:hAnsi="Verdana" w:cs="Arial"/>
          <w:color w:val="000000"/>
          <w:sz w:val="20"/>
        </w:rPr>
        <w:t>,</w:t>
      </w:r>
      <w:r>
        <w:rPr>
          <w:rFonts w:ascii="Verdana" w:hAnsi="Verdana" w:cs="Arial"/>
          <w:color w:val="000000"/>
          <w:sz w:val="20"/>
        </w:rPr>
        <w:t xml:space="preserve"> custos</w:t>
      </w:r>
      <w:r w:rsidR="009B7C29">
        <w:rPr>
          <w:rFonts w:ascii="Verdana" w:hAnsi="Verdana" w:cs="Arial"/>
          <w:color w:val="000000"/>
          <w:sz w:val="20"/>
        </w:rPr>
        <w:t xml:space="preserve"> e configuração tributária</w:t>
      </w:r>
      <w:r w:rsidR="000B3F32" w:rsidRPr="000B3F32">
        <w:rPr>
          <w:rFonts w:ascii="Verdana" w:hAnsi="Verdana" w:cs="Arial"/>
          <w:color w:val="000000"/>
          <w:sz w:val="20"/>
        </w:rPr>
        <w:t>;</w:t>
      </w:r>
    </w:p>
    <w:p w14:paraId="5C40CA73" w14:textId="0B2F346E" w:rsidR="00685DF1" w:rsidRDefault="00685DF1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Produtos Inventário:</w:t>
      </w:r>
      <w:r>
        <w:rPr>
          <w:rFonts w:ascii="Verdana" w:hAnsi="Verdana" w:cs="Arial"/>
          <w:color w:val="000000"/>
          <w:sz w:val="20"/>
        </w:rPr>
        <w:t xml:space="preserve"> Irá fornecer as informações do saldo do produto na data pesquisada;</w:t>
      </w:r>
    </w:p>
    <w:p w14:paraId="62459AB1" w14:textId="4E546384" w:rsidR="00F25223" w:rsidRDefault="00F25223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Depósitos:</w:t>
      </w:r>
      <w:r>
        <w:rPr>
          <w:rFonts w:ascii="Verdana" w:hAnsi="Verdana" w:cs="Arial"/>
          <w:color w:val="000000"/>
          <w:sz w:val="20"/>
        </w:rPr>
        <w:t xml:space="preserve"> Irá fornecer as informações do cadastro de depósitos das lojas.</w:t>
      </w:r>
    </w:p>
    <w:p w14:paraId="3A310C77" w14:textId="622DDDCC" w:rsidR="00F73162" w:rsidRPr="00F73162" w:rsidRDefault="00F73162" w:rsidP="00F73162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Produtos Campos Adicionais:</w:t>
      </w:r>
      <w:r>
        <w:rPr>
          <w:rFonts w:ascii="Verdana" w:hAnsi="Verdana" w:cs="Arial"/>
          <w:color w:val="000000"/>
          <w:sz w:val="20"/>
        </w:rPr>
        <w:t xml:space="preserve"> Ira conter as informações gravadas nos campos adicionais referente a cada produto.</w:t>
      </w:r>
    </w:p>
    <w:p w14:paraId="67FA4A3F" w14:textId="63607D29" w:rsidR="00F7785A" w:rsidRDefault="00F7785A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Produtos Cod Bar:</w:t>
      </w:r>
      <w:r>
        <w:rPr>
          <w:rFonts w:ascii="Verdana" w:hAnsi="Verdana" w:cs="Arial"/>
          <w:color w:val="000000"/>
          <w:sz w:val="20"/>
        </w:rPr>
        <w:t xml:space="preserve"> Irá listar as informações de códigos de barras de produtos.</w:t>
      </w:r>
    </w:p>
    <w:p w14:paraId="2F9761B7" w14:textId="1AE0C91A" w:rsidR="003462AB" w:rsidRDefault="003462AB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Configurações Tributárias:</w:t>
      </w:r>
      <w:r>
        <w:rPr>
          <w:rFonts w:ascii="Verdana" w:hAnsi="Verdana" w:cs="Arial"/>
          <w:color w:val="000000"/>
          <w:sz w:val="20"/>
        </w:rPr>
        <w:t xml:space="preserve"> Irá listar o cadastro de configurações tributárias;</w:t>
      </w:r>
    </w:p>
    <w:p w14:paraId="1FFBD32B" w14:textId="40699D88" w:rsidR="003462AB" w:rsidRPr="000B3F32" w:rsidRDefault="003462AB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Configurações Tributárias Detalhes:</w:t>
      </w:r>
      <w:r>
        <w:rPr>
          <w:rFonts w:ascii="Verdana" w:hAnsi="Verdana" w:cs="Arial"/>
          <w:color w:val="000000"/>
          <w:sz w:val="20"/>
        </w:rPr>
        <w:t xml:space="preserve"> Irá listar o detalhamento de cada configuração tributária;</w:t>
      </w:r>
    </w:p>
    <w:p w14:paraId="15A7FBE8" w14:textId="2F167499" w:rsidR="000B3F32" w:rsidRDefault="000B3F32" w:rsidP="00843144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E13B4F">
        <w:rPr>
          <w:rFonts w:ascii="Verdana" w:hAnsi="Verdana" w:cs="Arial"/>
          <w:b/>
          <w:color w:val="000000"/>
          <w:sz w:val="20"/>
        </w:rPr>
        <w:t>Faturas:</w:t>
      </w:r>
      <w:r w:rsidRPr="000B3F32">
        <w:rPr>
          <w:rFonts w:ascii="Verdana" w:hAnsi="Verdana" w:cs="Arial"/>
          <w:color w:val="000000"/>
          <w:sz w:val="20"/>
        </w:rPr>
        <w:t xml:space="preserve"> Irá conter as informações de faturas a receber e a pagar;</w:t>
      </w:r>
    </w:p>
    <w:p w14:paraId="0B83E821" w14:textId="03A029B2" w:rsidR="000B3F32" w:rsidRDefault="00917AB9" w:rsidP="000B3F32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Lançamentos contábeis:</w:t>
      </w:r>
      <w:r w:rsidR="0036170F">
        <w:rPr>
          <w:rFonts w:ascii="Verdana" w:hAnsi="Verdana" w:cs="Arial"/>
          <w:color w:val="000000"/>
          <w:sz w:val="20"/>
        </w:rPr>
        <w:t xml:space="preserve"> Irá conte</w:t>
      </w:r>
      <w:r>
        <w:rPr>
          <w:rFonts w:ascii="Verdana" w:hAnsi="Verdana" w:cs="Arial"/>
          <w:color w:val="000000"/>
          <w:sz w:val="20"/>
        </w:rPr>
        <w:t>r as informações dos lançamentos contábeis por contas e empresas.</w:t>
      </w:r>
    </w:p>
    <w:p w14:paraId="579F6965" w14:textId="47B03EDC" w:rsidR="0074626A" w:rsidRPr="0074626A" w:rsidRDefault="0074626A" w:rsidP="000B3F32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Pedidos de Compra:</w:t>
      </w:r>
      <w:r w:rsidRPr="0074626A">
        <w:rPr>
          <w:rFonts w:ascii="Verdana" w:hAnsi="Verdana" w:cs="Arial"/>
          <w:color w:val="000000"/>
          <w:sz w:val="20"/>
        </w:rPr>
        <w:t xml:space="preserve"> Irá conter as informações dos pedidos de compra;</w:t>
      </w:r>
    </w:p>
    <w:p w14:paraId="61135FBE" w14:textId="6FF1D266" w:rsidR="000661EC" w:rsidRDefault="0074626A" w:rsidP="00F7785A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 xml:space="preserve">Pedidos de venda: </w:t>
      </w:r>
      <w:r w:rsidRPr="0074626A">
        <w:rPr>
          <w:rFonts w:ascii="Verdana" w:hAnsi="Verdana" w:cs="Arial"/>
          <w:color w:val="000000"/>
          <w:sz w:val="20"/>
        </w:rPr>
        <w:t>Irá conter as i</w:t>
      </w:r>
      <w:r>
        <w:rPr>
          <w:rFonts w:ascii="Verdana" w:hAnsi="Verdana" w:cs="Arial"/>
          <w:color w:val="000000"/>
          <w:sz w:val="20"/>
        </w:rPr>
        <w:t>nformações dos pedidos de venda</w:t>
      </w:r>
      <w:r w:rsidRPr="0074626A">
        <w:rPr>
          <w:rFonts w:ascii="Verdana" w:hAnsi="Verdana" w:cs="Arial"/>
          <w:color w:val="000000"/>
          <w:sz w:val="20"/>
        </w:rPr>
        <w:t>;</w:t>
      </w:r>
    </w:p>
    <w:p w14:paraId="7E5414BF" w14:textId="7D19F5E5" w:rsidR="000F0824" w:rsidRPr="00F7785A" w:rsidRDefault="000F0824" w:rsidP="00F7785A">
      <w:pPr>
        <w:pStyle w:val="PargrafodaLista"/>
        <w:numPr>
          <w:ilvl w:val="0"/>
          <w:numId w:val="10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Reduções Z:</w:t>
      </w:r>
      <w:r>
        <w:rPr>
          <w:rFonts w:ascii="Verdana" w:hAnsi="Verdana" w:cs="Arial"/>
          <w:color w:val="000000"/>
          <w:sz w:val="20"/>
        </w:rPr>
        <w:t xml:space="preserve"> Irá conter as informações das reduções Z, disponibilizadas pelas impressoras fiscais.</w:t>
      </w:r>
    </w:p>
    <w:p w14:paraId="5D84813F" w14:textId="2577ADD4" w:rsidR="00145572" w:rsidRPr="00945B94" w:rsidRDefault="00145572" w:rsidP="00145572">
      <w:pPr>
        <w:pStyle w:val="Ttulo3"/>
        <w:keepNext w:val="0"/>
        <w:numPr>
          <w:ilvl w:val="2"/>
          <w:numId w:val="0"/>
        </w:numPr>
        <w:pBdr>
          <w:top w:val="single" w:sz="6" w:space="2" w:color="4F81BD" w:themeColor="accent1"/>
          <w:left w:val="single" w:sz="6" w:space="2" w:color="4F81BD" w:themeColor="accent1"/>
        </w:pBdr>
        <w:spacing w:before="300" w:after="0" w:line="276" w:lineRule="auto"/>
        <w:ind w:left="720" w:hanging="720"/>
        <w:rPr>
          <w:rFonts w:ascii="Verdana" w:hAnsi="Verdana" w:cs="Arial"/>
          <w:color w:val="000000"/>
          <w:sz w:val="20"/>
          <w:szCs w:val="24"/>
        </w:rPr>
      </w:pPr>
      <w:r>
        <w:rPr>
          <w:rFonts w:ascii="Verdana" w:hAnsi="Verdana" w:cs="Arial"/>
          <w:color w:val="000000"/>
          <w:sz w:val="20"/>
          <w:szCs w:val="24"/>
        </w:rPr>
        <w:t>2.3 Credenciais de acesso</w:t>
      </w:r>
    </w:p>
    <w:p w14:paraId="4384ECFD" w14:textId="1CE07A0F" w:rsidR="00145572" w:rsidRDefault="00145572" w:rsidP="000B3F32">
      <w:p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>Para acesso ao Webservice Linx Microvix padrão é necessário possuir as credenciais de acesso que disponibilizaremos abaixo:</w:t>
      </w:r>
    </w:p>
    <w:p w14:paraId="6D9FB4DA" w14:textId="485A553D" w:rsidR="00145572" w:rsidRDefault="00145572" w:rsidP="00145572">
      <w:pPr>
        <w:spacing w:before="200" w:after="200" w:line="276" w:lineRule="auto"/>
        <w:rPr>
          <w:rFonts w:ascii="Verdana" w:hAnsi="Verdana" w:cs="Arial"/>
          <w:b/>
          <w:color w:val="000000"/>
          <w:sz w:val="20"/>
        </w:rPr>
      </w:pPr>
      <w:r>
        <w:rPr>
          <w:rFonts w:ascii="Verdana" w:hAnsi="Verdana" w:cs="Arial"/>
          <w:b/>
          <w:color w:val="000000"/>
          <w:sz w:val="20"/>
        </w:rPr>
        <w:t>URLs</w:t>
      </w:r>
      <w:r w:rsidRPr="00145572">
        <w:rPr>
          <w:rFonts w:ascii="Verdana" w:hAnsi="Verdana" w:cs="Arial"/>
          <w:b/>
          <w:color w:val="000000"/>
          <w:sz w:val="20"/>
        </w:rPr>
        <w:t>:</w:t>
      </w:r>
      <w:r>
        <w:rPr>
          <w:rFonts w:ascii="Verdana" w:hAnsi="Verdana" w:cs="Arial"/>
          <w:color w:val="000000"/>
          <w:sz w:val="20"/>
        </w:rPr>
        <w:t xml:space="preserve"> </w:t>
      </w:r>
      <w:r w:rsidRPr="00145572">
        <w:rPr>
          <w:rFonts w:ascii="Verdana" w:hAnsi="Verdana" w:cs="Arial"/>
          <w:color w:val="000000"/>
          <w:sz w:val="20"/>
        </w:rPr>
        <w:t>http://webapi.microvix.com.br/1.0/api/integracao</w:t>
      </w:r>
      <w:r>
        <w:rPr>
          <w:rFonts w:ascii="Verdana" w:hAnsi="Verdana" w:cs="Arial"/>
          <w:color w:val="000000"/>
          <w:sz w:val="20"/>
        </w:rPr>
        <w:t xml:space="preserve"> </w:t>
      </w:r>
      <w:r w:rsidRPr="00145572">
        <w:rPr>
          <w:rFonts w:ascii="Verdana" w:hAnsi="Verdana" w:cs="Arial"/>
          <w:b/>
          <w:color w:val="000000"/>
          <w:sz w:val="20"/>
        </w:rPr>
        <w:t>ou</w:t>
      </w:r>
      <w:r>
        <w:rPr>
          <w:rFonts w:ascii="Verdana" w:hAnsi="Verdana" w:cs="Arial"/>
          <w:color w:val="000000"/>
          <w:sz w:val="20"/>
        </w:rPr>
        <w:t xml:space="preserve"> </w:t>
      </w:r>
      <w:r w:rsidRPr="00145572">
        <w:rPr>
          <w:rFonts w:ascii="Verdana" w:hAnsi="Verdana" w:cs="Arial"/>
          <w:color w:val="000000"/>
          <w:sz w:val="20"/>
        </w:rPr>
        <w:t>https://webapi.microvix.com.br/1.0/api/integracao</w:t>
      </w:r>
    </w:p>
    <w:p w14:paraId="34D2FA7E" w14:textId="1609B0AF" w:rsidR="00145572" w:rsidRDefault="00145572" w:rsidP="000B3F32">
      <w:p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145572">
        <w:rPr>
          <w:rFonts w:ascii="Verdana" w:hAnsi="Verdana" w:cs="Arial"/>
          <w:b/>
          <w:color w:val="000000"/>
          <w:sz w:val="20"/>
        </w:rPr>
        <w:t>Usuário:</w:t>
      </w:r>
      <w:r>
        <w:rPr>
          <w:rFonts w:ascii="Verdana" w:hAnsi="Verdana" w:cs="Arial"/>
          <w:color w:val="000000"/>
          <w:sz w:val="20"/>
        </w:rPr>
        <w:t xml:space="preserve"> linx_export</w:t>
      </w:r>
    </w:p>
    <w:p w14:paraId="04C68392" w14:textId="23398444" w:rsidR="00145572" w:rsidRDefault="00145572" w:rsidP="000B3F32">
      <w:p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145572">
        <w:rPr>
          <w:rFonts w:ascii="Verdana" w:hAnsi="Verdana" w:cs="Arial"/>
          <w:b/>
          <w:color w:val="000000"/>
          <w:sz w:val="20"/>
        </w:rPr>
        <w:t>Senha:</w:t>
      </w:r>
      <w:r>
        <w:rPr>
          <w:rFonts w:ascii="Verdana" w:hAnsi="Verdana" w:cs="Arial"/>
          <w:color w:val="000000"/>
          <w:sz w:val="20"/>
        </w:rPr>
        <w:t xml:space="preserve"> linx_export</w:t>
      </w:r>
    </w:p>
    <w:p w14:paraId="4EB224C5" w14:textId="5D98B793" w:rsidR="00145572" w:rsidRDefault="00145572" w:rsidP="000B3F32">
      <w:p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145572">
        <w:rPr>
          <w:rFonts w:ascii="Verdana" w:hAnsi="Verdana" w:cs="Arial"/>
          <w:b/>
          <w:color w:val="000000"/>
          <w:sz w:val="20"/>
        </w:rPr>
        <w:t>Chave:</w:t>
      </w:r>
      <w:r>
        <w:rPr>
          <w:rFonts w:ascii="Verdana" w:hAnsi="Verdana" w:cs="Arial"/>
          <w:color w:val="000000"/>
          <w:sz w:val="20"/>
        </w:rPr>
        <w:t xml:space="preserve"> (</w:t>
      </w:r>
      <w:r w:rsidRPr="00145572">
        <w:rPr>
          <w:rFonts w:ascii="Verdana" w:hAnsi="Verdana" w:cs="Arial"/>
          <w:i/>
          <w:color w:val="000000"/>
          <w:sz w:val="20"/>
        </w:rPr>
        <w:t>A chave de acesso será disponibilizada no momento da ativação do serviço</w:t>
      </w:r>
      <w:r>
        <w:rPr>
          <w:rFonts w:ascii="Verdana" w:hAnsi="Verdana" w:cs="Arial"/>
          <w:color w:val="000000"/>
          <w:sz w:val="20"/>
        </w:rPr>
        <w:t>)</w:t>
      </w:r>
    </w:p>
    <w:p w14:paraId="4F4321E0" w14:textId="493B3A42" w:rsidR="0036170F" w:rsidRDefault="0036170F" w:rsidP="000B3F32">
      <w:p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36170F">
        <w:rPr>
          <w:rFonts w:ascii="Verdana" w:hAnsi="Verdana" w:cs="Arial"/>
          <w:b/>
          <w:color w:val="000000"/>
          <w:sz w:val="20"/>
        </w:rPr>
        <w:t>Grupo:</w:t>
      </w:r>
      <w:r>
        <w:rPr>
          <w:rFonts w:ascii="Verdana" w:hAnsi="Verdana" w:cs="Arial"/>
          <w:color w:val="000000"/>
          <w:sz w:val="20"/>
        </w:rPr>
        <w:t xml:space="preserve"> (</w:t>
      </w:r>
      <w:r w:rsidRPr="0036170F">
        <w:rPr>
          <w:rFonts w:ascii="Verdana" w:hAnsi="Verdana" w:cs="Arial"/>
          <w:i/>
          <w:color w:val="000000"/>
          <w:sz w:val="20"/>
        </w:rPr>
        <w:t>O nome do Grupo será disponibilizado no momento da ativação do serviço</w:t>
      </w:r>
      <w:r>
        <w:rPr>
          <w:rFonts w:ascii="Verdana" w:hAnsi="Verdana" w:cs="Arial"/>
          <w:color w:val="000000"/>
          <w:sz w:val="20"/>
        </w:rPr>
        <w:t>)</w:t>
      </w:r>
    </w:p>
    <w:p w14:paraId="49700D33" w14:textId="111D9BBC" w:rsidR="000B3F32" w:rsidRPr="00945B94" w:rsidRDefault="00945B94" w:rsidP="00145572">
      <w:pPr>
        <w:pStyle w:val="Ttulo3"/>
        <w:keepNext w:val="0"/>
        <w:numPr>
          <w:ilvl w:val="2"/>
          <w:numId w:val="0"/>
        </w:numPr>
        <w:pBdr>
          <w:top w:val="single" w:sz="6" w:space="2" w:color="4F81BD" w:themeColor="accent1"/>
          <w:left w:val="single" w:sz="6" w:space="2" w:color="4F81BD" w:themeColor="accent1"/>
        </w:pBdr>
        <w:spacing w:before="300" w:after="0" w:line="276" w:lineRule="auto"/>
        <w:ind w:left="720" w:hanging="720"/>
        <w:rPr>
          <w:rFonts w:ascii="Verdana" w:hAnsi="Verdana" w:cs="Arial"/>
          <w:color w:val="000000"/>
          <w:sz w:val="20"/>
          <w:szCs w:val="24"/>
        </w:rPr>
      </w:pPr>
      <w:r>
        <w:rPr>
          <w:rFonts w:ascii="Verdana" w:hAnsi="Verdana" w:cs="Arial"/>
          <w:color w:val="000000"/>
          <w:sz w:val="20"/>
          <w:szCs w:val="24"/>
        </w:rPr>
        <w:t>2.</w:t>
      </w:r>
      <w:r w:rsidR="00145572">
        <w:rPr>
          <w:rFonts w:ascii="Verdana" w:hAnsi="Verdana" w:cs="Arial"/>
          <w:color w:val="000000"/>
          <w:sz w:val="20"/>
          <w:szCs w:val="24"/>
        </w:rPr>
        <w:t>4</w:t>
      </w:r>
      <w:r>
        <w:rPr>
          <w:rFonts w:ascii="Verdana" w:hAnsi="Verdana" w:cs="Arial"/>
          <w:color w:val="000000"/>
          <w:sz w:val="20"/>
          <w:szCs w:val="24"/>
        </w:rPr>
        <w:t xml:space="preserve"> Layou</w:t>
      </w:r>
      <w:r w:rsidR="00145572">
        <w:rPr>
          <w:rFonts w:ascii="Verdana" w:hAnsi="Verdana" w:cs="Arial"/>
          <w:color w:val="000000"/>
          <w:sz w:val="20"/>
          <w:szCs w:val="24"/>
        </w:rPr>
        <w:t>t e descrição dos campos</w:t>
      </w:r>
    </w:p>
    <w:p w14:paraId="3BF341B9" w14:textId="77777777" w:rsidR="00945B94" w:rsidRDefault="00945B94" w:rsidP="000B3F32">
      <w:pPr>
        <w:rPr>
          <w:rFonts w:ascii="Verdana" w:hAnsi="Verdana" w:cs="Arial"/>
          <w:color w:val="000000"/>
          <w:sz w:val="20"/>
        </w:rPr>
      </w:pPr>
    </w:p>
    <w:p w14:paraId="2488058A" w14:textId="4B77E7B6" w:rsidR="008A798E" w:rsidRDefault="008A798E" w:rsidP="008A798E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LinxMetodos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as informações com o nome dos métodos e parâmetros de pesquisa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114942CC" w14:textId="77777777" w:rsidR="008A798E" w:rsidRPr="000B3F32" w:rsidRDefault="008A798E" w:rsidP="008A798E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220"/>
        <w:gridCol w:w="2141"/>
        <w:gridCol w:w="4418"/>
      </w:tblGrid>
      <w:tr w:rsidR="008A798E" w:rsidRPr="000B3F32" w14:paraId="09A91BC4" w14:textId="77777777" w:rsidTr="00763C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0" w:type="dxa"/>
          </w:tcPr>
          <w:p w14:paraId="42944069" w14:textId="77777777" w:rsidR="008A798E" w:rsidRPr="001D5FB9" w:rsidRDefault="008A798E" w:rsidP="00763CF4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141" w:type="dxa"/>
          </w:tcPr>
          <w:p w14:paraId="4C77CDBE" w14:textId="77777777" w:rsidR="008A798E" w:rsidRPr="001D5FB9" w:rsidRDefault="008A798E" w:rsidP="00763C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4418" w:type="dxa"/>
          </w:tcPr>
          <w:p w14:paraId="2B1CC472" w14:textId="77777777" w:rsidR="008A798E" w:rsidRPr="001D5FB9" w:rsidRDefault="008A798E" w:rsidP="00763C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8A798E" w:rsidRPr="000B3F32" w14:paraId="1A651CDE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0" w:type="dxa"/>
          </w:tcPr>
          <w:p w14:paraId="379AD338" w14:textId="1007E868" w:rsidR="008A798E" w:rsidRPr="00145572" w:rsidRDefault="008A798E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metodo</w:t>
            </w:r>
          </w:p>
        </w:tc>
        <w:tc>
          <w:tcPr>
            <w:tcW w:w="2141" w:type="dxa"/>
          </w:tcPr>
          <w:p w14:paraId="49A5DAD8" w14:textId="2C35C481" w:rsidR="008A798E" w:rsidRPr="000B3F32" w:rsidRDefault="008A798E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Método</w:t>
            </w:r>
          </w:p>
        </w:tc>
        <w:tc>
          <w:tcPr>
            <w:tcW w:w="4418" w:type="dxa"/>
          </w:tcPr>
          <w:p w14:paraId="7AC95F97" w14:textId="5121AF20" w:rsidR="008A798E" w:rsidRPr="000B3F32" w:rsidRDefault="008A798E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Método</w:t>
            </w:r>
          </w:p>
        </w:tc>
      </w:tr>
      <w:tr w:rsidR="008A798E" w:rsidRPr="000B3F32" w14:paraId="56C454B9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20" w:type="dxa"/>
          </w:tcPr>
          <w:p w14:paraId="3411319D" w14:textId="32EFD04A" w:rsidR="008A798E" w:rsidRPr="000B3F32" w:rsidRDefault="008A798E" w:rsidP="00763CF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parametro</w:t>
            </w:r>
          </w:p>
        </w:tc>
        <w:tc>
          <w:tcPr>
            <w:tcW w:w="2141" w:type="dxa"/>
          </w:tcPr>
          <w:p w14:paraId="12A91A05" w14:textId="212DB257" w:rsidR="008A798E" w:rsidRPr="000B3F32" w:rsidRDefault="008A798E" w:rsidP="00763C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Parâmetros</w:t>
            </w:r>
          </w:p>
        </w:tc>
        <w:tc>
          <w:tcPr>
            <w:tcW w:w="4418" w:type="dxa"/>
          </w:tcPr>
          <w:p w14:paraId="7C57FE51" w14:textId="6A7B1E6B" w:rsidR="008A798E" w:rsidRPr="000B3F32" w:rsidRDefault="008A798E" w:rsidP="00763C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Parâmetros de pesquisa do método</w:t>
            </w:r>
          </w:p>
        </w:tc>
      </w:tr>
    </w:tbl>
    <w:p w14:paraId="49AE7201" w14:textId="77777777" w:rsidR="008A798E" w:rsidRDefault="008A798E" w:rsidP="008A798E">
      <w:pPr>
        <w:rPr>
          <w:rFonts w:ascii="Verdana" w:hAnsi="Verdana" w:cs="Arial"/>
          <w:color w:val="000000"/>
          <w:sz w:val="20"/>
        </w:rPr>
      </w:pPr>
    </w:p>
    <w:p w14:paraId="7D3F9F7A" w14:textId="7623778E" w:rsidR="008A798E" w:rsidRDefault="008A798E" w:rsidP="008A798E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LinxMetodos</w:t>
      </w:r>
    </w:p>
    <w:p w14:paraId="0CD6084E" w14:textId="199F01E2" w:rsidR="008A798E" w:rsidRPr="008A798E" w:rsidRDefault="008A798E" w:rsidP="008A798E">
      <w:pPr>
        <w:rPr>
          <w:rFonts w:ascii="Verdana" w:hAnsi="Verdana" w:cs="Arial"/>
          <w:i/>
          <w:color w:val="000000"/>
          <w:sz w:val="20"/>
        </w:rPr>
      </w:pPr>
      <w:r>
        <w:rPr>
          <w:rFonts w:ascii="Verdana" w:hAnsi="Verdana" w:cs="Arial"/>
          <w:i/>
          <w:color w:val="000000"/>
          <w:sz w:val="20"/>
        </w:rPr>
        <w:t>(</w:t>
      </w:r>
      <w:r w:rsidRPr="008A798E">
        <w:rPr>
          <w:rFonts w:ascii="Verdana" w:hAnsi="Verdana" w:cs="Arial"/>
          <w:i/>
          <w:color w:val="000000"/>
          <w:sz w:val="20"/>
        </w:rPr>
        <w:t>Não é necessário nenhum parâmetro para consulta do método LinxMetodos</w:t>
      </w:r>
      <w:r>
        <w:rPr>
          <w:rFonts w:ascii="Verdana" w:hAnsi="Verdana" w:cs="Arial"/>
          <w:i/>
          <w:color w:val="000000"/>
          <w:sz w:val="20"/>
        </w:rPr>
        <w:t>)</w:t>
      </w:r>
    </w:p>
    <w:p w14:paraId="3DE278D4" w14:textId="77777777" w:rsidR="008A798E" w:rsidRDefault="008A798E" w:rsidP="000B3F32">
      <w:pPr>
        <w:rPr>
          <w:rFonts w:ascii="Verdana" w:hAnsi="Verdana" w:cs="Arial"/>
          <w:color w:val="000000"/>
          <w:sz w:val="20"/>
        </w:rPr>
      </w:pPr>
    </w:p>
    <w:p w14:paraId="5DE22934" w14:textId="4FD2FA69" w:rsidR="00837F70" w:rsidRDefault="00837F70" w:rsidP="00837F70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LinxGrupoLojas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todos os CNPJs e Nome da Empresa do Grupo ou Rede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48538635" w14:textId="77777777" w:rsidR="00837F70" w:rsidRPr="000B3F32" w:rsidRDefault="00837F70" w:rsidP="00837F70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071"/>
        <w:gridCol w:w="1726"/>
        <w:gridCol w:w="2147"/>
        <w:gridCol w:w="3108"/>
      </w:tblGrid>
      <w:tr w:rsidR="00837F70" w:rsidRPr="000B3F32" w14:paraId="2E4A7319" w14:textId="77777777" w:rsidTr="003E04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</w:tcPr>
          <w:p w14:paraId="475082AF" w14:textId="77777777" w:rsidR="00837F70" w:rsidRPr="001D5FB9" w:rsidRDefault="00837F70" w:rsidP="00917AB9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726" w:type="dxa"/>
          </w:tcPr>
          <w:p w14:paraId="76B24ED5" w14:textId="77777777" w:rsidR="00837F70" w:rsidRPr="001D5FB9" w:rsidRDefault="00837F70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147" w:type="dxa"/>
          </w:tcPr>
          <w:p w14:paraId="1E856D9B" w14:textId="69680C90" w:rsidR="00837F70" w:rsidRPr="001D5FB9" w:rsidRDefault="00837F70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sz w:val="20"/>
              </w:rPr>
              <w:t>Formato</w:t>
            </w:r>
          </w:p>
        </w:tc>
        <w:tc>
          <w:tcPr>
            <w:tcW w:w="3108" w:type="dxa"/>
          </w:tcPr>
          <w:p w14:paraId="31874AB9" w14:textId="177C819F" w:rsidR="00837F70" w:rsidRPr="001D5FB9" w:rsidRDefault="00837F70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837F70" w:rsidRPr="000B3F32" w14:paraId="7B62B1C5" w14:textId="77777777" w:rsidTr="003E04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</w:tcPr>
          <w:p w14:paraId="792E6264" w14:textId="26ABEE93" w:rsidR="00837F70" w:rsidRPr="00145572" w:rsidRDefault="00837F70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CNPJ</w:t>
            </w:r>
          </w:p>
        </w:tc>
        <w:tc>
          <w:tcPr>
            <w:tcW w:w="1726" w:type="dxa"/>
          </w:tcPr>
          <w:p w14:paraId="03818E24" w14:textId="1C39578A" w:rsidR="00837F70" w:rsidRPr="000B3F32" w:rsidRDefault="00837F70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CNPJ da Loja</w:t>
            </w:r>
          </w:p>
        </w:tc>
        <w:tc>
          <w:tcPr>
            <w:tcW w:w="2147" w:type="dxa"/>
          </w:tcPr>
          <w:p w14:paraId="1A75FE1B" w14:textId="529FD632" w:rsidR="00837F70" w:rsidRDefault="00837F70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(14)</w:t>
            </w:r>
          </w:p>
        </w:tc>
        <w:tc>
          <w:tcPr>
            <w:tcW w:w="3108" w:type="dxa"/>
          </w:tcPr>
          <w:p w14:paraId="1C36BFA4" w14:textId="58E91E78" w:rsidR="00837F70" w:rsidRPr="000B3F32" w:rsidRDefault="00837F70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837F70" w:rsidRPr="000B3F32" w14:paraId="4009D706" w14:textId="77777777" w:rsidTr="003E043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</w:tcPr>
          <w:p w14:paraId="144ABF71" w14:textId="52C8CD0C" w:rsidR="00837F70" w:rsidRPr="000B3F32" w:rsidRDefault="00837F70" w:rsidP="00837F70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nome_empresa</w:t>
            </w:r>
          </w:p>
        </w:tc>
        <w:tc>
          <w:tcPr>
            <w:tcW w:w="1726" w:type="dxa"/>
          </w:tcPr>
          <w:p w14:paraId="129F02AF" w14:textId="4F71292A" w:rsidR="00837F70" w:rsidRPr="000B3F32" w:rsidRDefault="00837F70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da Loja</w:t>
            </w:r>
          </w:p>
        </w:tc>
        <w:tc>
          <w:tcPr>
            <w:tcW w:w="2147" w:type="dxa"/>
          </w:tcPr>
          <w:p w14:paraId="513E985D" w14:textId="46EF71DF" w:rsidR="00837F70" w:rsidRDefault="00837F70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3108" w:type="dxa"/>
          </w:tcPr>
          <w:p w14:paraId="7936A2A0" w14:textId="6AF05405" w:rsidR="00837F70" w:rsidRPr="000B3F32" w:rsidRDefault="00837F70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F64FE5" w:rsidRPr="000B3F32" w14:paraId="39F372E7" w14:textId="77777777" w:rsidTr="003E04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</w:tcPr>
          <w:p w14:paraId="17C42C4D" w14:textId="5EC7496A" w:rsidR="00F64FE5" w:rsidRPr="00EF6AE4" w:rsidRDefault="00EF6AE4" w:rsidP="00837F7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F6AE4">
              <w:rPr>
                <w:rFonts w:ascii="Verdana" w:hAnsi="Verdana" w:cs="Arial"/>
                <w:b w:val="0"/>
                <w:color w:val="000000"/>
                <w:sz w:val="20"/>
              </w:rPr>
              <w:t>id_empresas_rede</w:t>
            </w:r>
          </w:p>
        </w:tc>
        <w:tc>
          <w:tcPr>
            <w:tcW w:w="1726" w:type="dxa"/>
          </w:tcPr>
          <w:p w14:paraId="5BE44B34" w14:textId="4297BA99" w:rsidR="00F64FE5" w:rsidRDefault="00EF6AE4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 Rede</w:t>
            </w:r>
          </w:p>
        </w:tc>
        <w:tc>
          <w:tcPr>
            <w:tcW w:w="2147" w:type="dxa"/>
          </w:tcPr>
          <w:p w14:paraId="602603CC" w14:textId="48546DE4" w:rsidR="00F64FE5" w:rsidRPr="00703F07" w:rsidRDefault="00EF6AE4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108" w:type="dxa"/>
          </w:tcPr>
          <w:p w14:paraId="2D6C9741" w14:textId="453AAF5E" w:rsidR="00F64FE5" w:rsidRPr="000B3F32" w:rsidRDefault="003E043C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 da Rede no Microvix</w:t>
            </w:r>
          </w:p>
        </w:tc>
      </w:tr>
      <w:tr w:rsidR="00EF6AE4" w:rsidRPr="000B3F32" w14:paraId="59F0FAC9" w14:textId="77777777" w:rsidTr="003E043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</w:tcPr>
          <w:p w14:paraId="38D9AED2" w14:textId="5E7FC85E" w:rsidR="00EF6AE4" w:rsidRPr="00EF6AE4" w:rsidRDefault="00EF6AE4" w:rsidP="00837F7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F6AE4">
              <w:rPr>
                <w:rFonts w:ascii="Verdana" w:hAnsi="Verdana" w:cs="Arial"/>
                <w:b w:val="0"/>
                <w:color w:val="000000"/>
                <w:sz w:val="20"/>
              </w:rPr>
              <w:t>rede</w:t>
            </w:r>
          </w:p>
        </w:tc>
        <w:tc>
          <w:tcPr>
            <w:tcW w:w="1726" w:type="dxa"/>
          </w:tcPr>
          <w:p w14:paraId="12147BC5" w14:textId="1C780585" w:rsidR="00EF6AE4" w:rsidRDefault="00EF6AE4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Rede</w:t>
            </w:r>
          </w:p>
        </w:tc>
        <w:tc>
          <w:tcPr>
            <w:tcW w:w="2147" w:type="dxa"/>
          </w:tcPr>
          <w:p w14:paraId="36DCE100" w14:textId="507C9AD1" w:rsidR="00EF6AE4" w:rsidRPr="00703F07" w:rsidRDefault="00EF6AE4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108" w:type="dxa"/>
          </w:tcPr>
          <w:p w14:paraId="52B08BD3" w14:textId="3952ECB5" w:rsidR="00EF6AE4" w:rsidRPr="000B3F32" w:rsidRDefault="003E043C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Rede no Microvix</w:t>
            </w:r>
          </w:p>
        </w:tc>
      </w:tr>
      <w:tr w:rsidR="00EF6AE4" w:rsidRPr="000B3F32" w14:paraId="604788A8" w14:textId="77777777" w:rsidTr="003E04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  <w:shd w:val="clear" w:color="auto" w:fill="FFFF00"/>
          </w:tcPr>
          <w:p w14:paraId="2DF689FE" w14:textId="39767CC6" w:rsidR="00EF6AE4" w:rsidRPr="00EF6AE4" w:rsidRDefault="00EF6AE4" w:rsidP="00837F7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F6AE4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26" w:type="dxa"/>
            <w:shd w:val="clear" w:color="auto" w:fill="FFFF00"/>
          </w:tcPr>
          <w:p w14:paraId="6618A6CB" w14:textId="492B5F8A" w:rsidR="00EF6AE4" w:rsidRDefault="00EF6AE4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 Portal</w:t>
            </w:r>
          </w:p>
        </w:tc>
        <w:tc>
          <w:tcPr>
            <w:tcW w:w="2147" w:type="dxa"/>
            <w:shd w:val="clear" w:color="auto" w:fill="FFFF00"/>
          </w:tcPr>
          <w:p w14:paraId="5AC3AB90" w14:textId="2FEB61A9" w:rsidR="00EF6AE4" w:rsidRPr="00703F07" w:rsidRDefault="00EF6AE4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108" w:type="dxa"/>
            <w:shd w:val="clear" w:color="auto" w:fill="FFFF00"/>
          </w:tcPr>
          <w:p w14:paraId="1F9989C8" w14:textId="516B14DD" w:rsidR="00EF6AE4" w:rsidRPr="000B3F32" w:rsidRDefault="003E043C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 do Portal no Microvix</w:t>
            </w:r>
          </w:p>
        </w:tc>
      </w:tr>
      <w:tr w:rsidR="00EF6AE4" w:rsidRPr="000B3F32" w14:paraId="611DD567" w14:textId="77777777" w:rsidTr="003E043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dxa"/>
            <w:shd w:val="clear" w:color="auto" w:fill="FFFF00"/>
          </w:tcPr>
          <w:p w14:paraId="3172577E" w14:textId="64C2E62D" w:rsidR="00EF6AE4" w:rsidRPr="00EF6AE4" w:rsidRDefault="00EF6AE4" w:rsidP="00837F7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F6AE4">
              <w:rPr>
                <w:rFonts w:ascii="Verdana" w:hAnsi="Verdana" w:cs="Arial"/>
                <w:b w:val="0"/>
                <w:color w:val="000000"/>
                <w:sz w:val="20"/>
              </w:rPr>
              <w:t>nome_portal</w:t>
            </w:r>
          </w:p>
        </w:tc>
        <w:tc>
          <w:tcPr>
            <w:tcW w:w="1726" w:type="dxa"/>
            <w:shd w:val="clear" w:color="auto" w:fill="FFFF00"/>
          </w:tcPr>
          <w:p w14:paraId="0A933F3D" w14:textId="5C9345CA" w:rsidR="00EF6AE4" w:rsidRDefault="00EF6AE4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Portal</w:t>
            </w:r>
          </w:p>
        </w:tc>
        <w:tc>
          <w:tcPr>
            <w:tcW w:w="2147" w:type="dxa"/>
            <w:shd w:val="clear" w:color="auto" w:fill="FFFF00"/>
          </w:tcPr>
          <w:p w14:paraId="4DEDBF0E" w14:textId="574C26C1" w:rsidR="00EF6AE4" w:rsidRPr="00703F07" w:rsidRDefault="00EF6AE4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3108" w:type="dxa"/>
            <w:shd w:val="clear" w:color="auto" w:fill="FFFF00"/>
          </w:tcPr>
          <w:p w14:paraId="34C76942" w14:textId="410B5466" w:rsidR="00EF6AE4" w:rsidRPr="000B3F32" w:rsidRDefault="003E043C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Portal no Microvix</w:t>
            </w:r>
          </w:p>
        </w:tc>
      </w:tr>
    </w:tbl>
    <w:p w14:paraId="548AE79B" w14:textId="77777777" w:rsidR="00837F70" w:rsidRDefault="00837F70" w:rsidP="00837F70">
      <w:pPr>
        <w:rPr>
          <w:rFonts w:ascii="Verdana" w:hAnsi="Verdana" w:cs="Arial"/>
          <w:color w:val="000000"/>
          <w:sz w:val="20"/>
        </w:rPr>
      </w:pPr>
    </w:p>
    <w:p w14:paraId="6FE40AC2" w14:textId="6634A744" w:rsidR="00837F70" w:rsidRDefault="00837F70" w:rsidP="00837F70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LinxGrupoLojas</w:t>
      </w: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837F70" w:rsidRPr="000B3F32" w14:paraId="692E505F" w14:textId="77777777" w:rsidTr="00917A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6549EE7" w14:textId="77777777" w:rsidR="00837F70" w:rsidRPr="001D5FB9" w:rsidRDefault="00837F70" w:rsidP="00917AB9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5760E9F8" w14:textId="77777777" w:rsidR="00837F70" w:rsidRPr="001D5FB9" w:rsidRDefault="00837F70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3BFCB812" w14:textId="77777777" w:rsidR="00837F70" w:rsidRPr="001D5FB9" w:rsidRDefault="00837F70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837F70" w:rsidRPr="000B3F32" w14:paraId="1476A972" w14:textId="77777777" w:rsidTr="00917A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0CE3171" w14:textId="77777777" w:rsidR="00837F70" w:rsidRPr="00145572" w:rsidRDefault="00837F70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714B8939" w14:textId="77777777" w:rsidR="00837F70" w:rsidRPr="000B3F32" w:rsidRDefault="00837F70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79DC535A" w14:textId="77777777" w:rsidR="00837F70" w:rsidRPr="000B3F32" w:rsidRDefault="00837F70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837F70" w:rsidRPr="000B3F32" w14:paraId="7EAC38FA" w14:textId="77777777" w:rsidTr="00917AB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74F36BC" w14:textId="273F055C" w:rsidR="00837F70" w:rsidRPr="000B3F32" w:rsidRDefault="00837F70" w:rsidP="00837F70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grupo</w:t>
            </w:r>
          </w:p>
        </w:tc>
        <w:tc>
          <w:tcPr>
            <w:tcW w:w="2018" w:type="dxa"/>
          </w:tcPr>
          <w:p w14:paraId="24F3863E" w14:textId="18C4347A" w:rsidR="00837F70" w:rsidRPr="000B3F32" w:rsidRDefault="00837F70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VarChar</w:t>
            </w:r>
          </w:p>
        </w:tc>
        <w:tc>
          <w:tcPr>
            <w:tcW w:w="4418" w:type="dxa"/>
          </w:tcPr>
          <w:p w14:paraId="2D71B7FD" w14:textId="3D79A49C" w:rsidR="00837F70" w:rsidRPr="000B3F32" w:rsidRDefault="00837F70" w:rsidP="00837F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Grupo de cadastro na ativação do WebService. (</w:t>
            </w:r>
            <w:r w:rsidRPr="00837F70">
              <w:rPr>
                <w:rFonts w:ascii="Verdana" w:eastAsia="Times New Roman" w:hAnsi="Verdana" w:cs="Arial"/>
                <w:i/>
                <w:color w:val="000000"/>
                <w:sz w:val="18"/>
                <w:lang w:eastAsia="pt-BR"/>
              </w:rPr>
              <w:t>Nome a ser fornecido pela Linx no momento da ativação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)</w:t>
            </w:r>
          </w:p>
        </w:tc>
      </w:tr>
    </w:tbl>
    <w:p w14:paraId="51140195" w14:textId="77777777" w:rsidR="00837F70" w:rsidRDefault="00837F70" w:rsidP="000B3F32">
      <w:pPr>
        <w:rPr>
          <w:rFonts w:ascii="Verdana" w:hAnsi="Verdana" w:cs="Arial"/>
          <w:color w:val="000000"/>
          <w:sz w:val="20"/>
        </w:rPr>
      </w:pPr>
    </w:p>
    <w:p w14:paraId="078D96E3" w14:textId="77777777" w:rsidR="00837F70" w:rsidRDefault="00837F70" w:rsidP="000B3F32">
      <w:pPr>
        <w:rPr>
          <w:rFonts w:ascii="Verdana" w:hAnsi="Verdana" w:cs="Arial"/>
          <w:color w:val="000000"/>
          <w:sz w:val="20"/>
        </w:rPr>
      </w:pPr>
    </w:p>
    <w:p w14:paraId="0C9BABFA" w14:textId="013F6BAC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145572">
        <w:rPr>
          <w:rFonts w:ascii="Verdana" w:hAnsi="Verdana" w:cs="Arial"/>
          <w:b/>
          <w:color w:val="000000"/>
          <w:sz w:val="20"/>
        </w:rPr>
        <w:t>LinxL</w:t>
      </w:r>
      <w:r w:rsidRPr="00E13B4F">
        <w:rPr>
          <w:rFonts w:ascii="Verdana" w:hAnsi="Verdana" w:cs="Arial"/>
          <w:b/>
          <w:color w:val="000000"/>
          <w:sz w:val="20"/>
        </w:rPr>
        <w:t>ojas</w:t>
      </w:r>
      <w:r w:rsidRPr="000B3F32">
        <w:rPr>
          <w:rFonts w:ascii="Verdana" w:hAnsi="Verdana" w:cs="Arial"/>
          <w:color w:val="000000"/>
          <w:sz w:val="20"/>
        </w:rPr>
        <w:t xml:space="preserve"> (Retorna os dados de uma loja, conforme pesquisa):</w:t>
      </w:r>
    </w:p>
    <w:p w14:paraId="055FCCE1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210"/>
        <w:gridCol w:w="1849"/>
        <w:gridCol w:w="2188"/>
        <w:gridCol w:w="2805"/>
      </w:tblGrid>
      <w:tr w:rsidR="00703F07" w:rsidRPr="000B3F32" w14:paraId="422269AE" w14:textId="77777777" w:rsidTr="00703F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4B214925" w14:textId="77777777" w:rsidR="00703F07" w:rsidRPr="001D5FB9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861" w:type="dxa"/>
          </w:tcPr>
          <w:p w14:paraId="56FFFA8A" w14:textId="77777777" w:rsidR="00703F07" w:rsidRPr="001D5FB9" w:rsidRDefault="00703F07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202" w:type="dxa"/>
          </w:tcPr>
          <w:p w14:paraId="05120156" w14:textId="47336E63" w:rsidR="00703F07" w:rsidRPr="001D5FB9" w:rsidRDefault="00630160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874" w:type="dxa"/>
          </w:tcPr>
          <w:p w14:paraId="353B61C4" w14:textId="4C7A2609" w:rsidR="00703F07" w:rsidRPr="001D5FB9" w:rsidRDefault="00703F07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03F07" w:rsidRPr="000B3F32" w14:paraId="661AF3CB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489C0CB2" w14:textId="3307B01A" w:rsidR="00703F07" w:rsidRPr="00145572" w:rsidRDefault="00703F07" w:rsidP="000B3F3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861" w:type="dxa"/>
          </w:tcPr>
          <w:p w14:paraId="259FDC96" w14:textId="48FBB654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02" w:type="dxa"/>
          </w:tcPr>
          <w:p w14:paraId="46805588" w14:textId="5A6087E3" w:rsidR="00703F07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874" w:type="dxa"/>
          </w:tcPr>
          <w:p w14:paraId="00DE2AC2" w14:textId="1ECA0075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703F07" w:rsidRPr="000B3F32" w14:paraId="052A4ACC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3D3D0B02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empresa</w:t>
            </w:r>
          </w:p>
        </w:tc>
        <w:tc>
          <w:tcPr>
            <w:tcW w:w="1861" w:type="dxa"/>
          </w:tcPr>
          <w:p w14:paraId="69DC1A8D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Empresa</w:t>
            </w:r>
          </w:p>
        </w:tc>
        <w:tc>
          <w:tcPr>
            <w:tcW w:w="2202" w:type="dxa"/>
          </w:tcPr>
          <w:p w14:paraId="67DC00A9" w14:textId="31AC0828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874" w:type="dxa"/>
          </w:tcPr>
          <w:p w14:paraId="3BF3705C" w14:textId="445E11C1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Empresa no Microvix</w:t>
            </w:r>
          </w:p>
        </w:tc>
      </w:tr>
      <w:tr w:rsidR="00703F07" w:rsidRPr="000B3F32" w14:paraId="44432CB3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428431A0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nome_emp</w:t>
            </w:r>
          </w:p>
        </w:tc>
        <w:tc>
          <w:tcPr>
            <w:tcW w:w="1861" w:type="dxa"/>
          </w:tcPr>
          <w:p w14:paraId="6470A5D5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da Loja</w:t>
            </w:r>
          </w:p>
        </w:tc>
        <w:tc>
          <w:tcPr>
            <w:tcW w:w="2202" w:type="dxa"/>
          </w:tcPr>
          <w:p w14:paraId="20462472" w14:textId="18A170C8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2874" w:type="dxa"/>
          </w:tcPr>
          <w:p w14:paraId="5096CCFF" w14:textId="359BDA2D" w:rsidR="00703F07" w:rsidRPr="000B3F32" w:rsidRDefault="00211CEA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Fantasia</w:t>
            </w:r>
          </w:p>
        </w:tc>
      </w:tr>
      <w:tr w:rsidR="00130601" w:rsidRPr="000B3F32" w14:paraId="6E50B572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25523BBB" w14:textId="184BF8FE" w:rsidR="00130601" w:rsidRPr="00130601" w:rsidRDefault="00211CEA" w:rsidP="0013060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razão</w:t>
            </w:r>
            <w:r w:rsidR="00130601" w:rsidRPr="00130601">
              <w:rPr>
                <w:rFonts w:ascii="Verdana" w:hAnsi="Verdana" w:cs="Arial"/>
                <w:b w:val="0"/>
                <w:color w:val="000000"/>
                <w:sz w:val="20"/>
              </w:rPr>
              <w:t>_emp</w:t>
            </w:r>
          </w:p>
        </w:tc>
        <w:tc>
          <w:tcPr>
            <w:tcW w:w="1861" w:type="dxa"/>
            <w:shd w:val="clear" w:color="auto" w:fill="auto"/>
          </w:tcPr>
          <w:p w14:paraId="5ECA48DA" w14:textId="7D1B148F" w:rsidR="00130601" w:rsidRPr="000B3F32" w:rsidRDefault="00130601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Fantasia</w:t>
            </w:r>
          </w:p>
        </w:tc>
        <w:tc>
          <w:tcPr>
            <w:tcW w:w="2202" w:type="dxa"/>
            <w:shd w:val="clear" w:color="auto" w:fill="auto"/>
          </w:tcPr>
          <w:p w14:paraId="1159BDD2" w14:textId="369917CC" w:rsidR="00130601" w:rsidRPr="00703F07" w:rsidRDefault="00130601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874" w:type="dxa"/>
            <w:shd w:val="clear" w:color="auto" w:fill="auto"/>
          </w:tcPr>
          <w:p w14:paraId="3AD3E6F9" w14:textId="26EA26EC" w:rsidR="00130601" w:rsidRPr="000B3F32" w:rsidRDefault="00211CEA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Razão</w:t>
            </w:r>
          </w:p>
        </w:tc>
      </w:tr>
      <w:tr w:rsidR="00703F07" w:rsidRPr="000B3F32" w14:paraId="32333A68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6016B59A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861" w:type="dxa"/>
          </w:tcPr>
          <w:p w14:paraId="6241C855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02" w:type="dxa"/>
          </w:tcPr>
          <w:p w14:paraId="5F1FC86D" w14:textId="17364929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(14)</w:t>
            </w:r>
          </w:p>
        </w:tc>
        <w:tc>
          <w:tcPr>
            <w:tcW w:w="2874" w:type="dxa"/>
          </w:tcPr>
          <w:p w14:paraId="10AF5A98" w14:textId="3DF0EF79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0F515E8C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725482AB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inscricao_emp</w:t>
            </w:r>
          </w:p>
        </w:tc>
        <w:tc>
          <w:tcPr>
            <w:tcW w:w="1861" w:type="dxa"/>
          </w:tcPr>
          <w:p w14:paraId="2F25C0A0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Inscrição Estadual</w:t>
            </w:r>
          </w:p>
        </w:tc>
        <w:tc>
          <w:tcPr>
            <w:tcW w:w="2202" w:type="dxa"/>
          </w:tcPr>
          <w:p w14:paraId="2A4D5E57" w14:textId="3E3BCD0D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(20)</w:t>
            </w:r>
          </w:p>
        </w:tc>
        <w:tc>
          <w:tcPr>
            <w:tcW w:w="2874" w:type="dxa"/>
          </w:tcPr>
          <w:p w14:paraId="565B802F" w14:textId="6158E4C6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303A5560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3FA4E1AC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endereco_emp</w:t>
            </w:r>
          </w:p>
        </w:tc>
        <w:tc>
          <w:tcPr>
            <w:tcW w:w="1861" w:type="dxa"/>
          </w:tcPr>
          <w:p w14:paraId="337261E5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Endereço</w:t>
            </w:r>
          </w:p>
        </w:tc>
        <w:tc>
          <w:tcPr>
            <w:tcW w:w="2202" w:type="dxa"/>
          </w:tcPr>
          <w:p w14:paraId="4198B4E1" w14:textId="0913233F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(250)</w:t>
            </w:r>
          </w:p>
        </w:tc>
        <w:tc>
          <w:tcPr>
            <w:tcW w:w="2874" w:type="dxa"/>
          </w:tcPr>
          <w:p w14:paraId="462262EF" w14:textId="75290459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11E25EC7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48EA0297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num_emp</w:t>
            </w:r>
          </w:p>
        </w:tc>
        <w:tc>
          <w:tcPr>
            <w:tcW w:w="1861" w:type="dxa"/>
          </w:tcPr>
          <w:p w14:paraId="547235F8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Endereço</w:t>
            </w:r>
          </w:p>
        </w:tc>
        <w:tc>
          <w:tcPr>
            <w:tcW w:w="2202" w:type="dxa"/>
          </w:tcPr>
          <w:p w14:paraId="7011ECC7" w14:textId="176A3894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874" w:type="dxa"/>
          </w:tcPr>
          <w:p w14:paraId="3C8D4023" w14:textId="1A6000F8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1AA59042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345AA686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complement_emp</w:t>
            </w:r>
          </w:p>
        </w:tc>
        <w:tc>
          <w:tcPr>
            <w:tcW w:w="1861" w:type="dxa"/>
          </w:tcPr>
          <w:p w14:paraId="14B33F4B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Complemento</w:t>
            </w:r>
          </w:p>
        </w:tc>
        <w:tc>
          <w:tcPr>
            <w:tcW w:w="2202" w:type="dxa"/>
          </w:tcPr>
          <w:p w14:paraId="20344663" w14:textId="5E79FE06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(60)</w:t>
            </w:r>
          </w:p>
        </w:tc>
        <w:tc>
          <w:tcPr>
            <w:tcW w:w="2874" w:type="dxa"/>
          </w:tcPr>
          <w:p w14:paraId="3B8FE734" w14:textId="7AB58174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0998C6F4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5C9BE9B3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bairro_emp</w:t>
            </w:r>
          </w:p>
        </w:tc>
        <w:tc>
          <w:tcPr>
            <w:tcW w:w="1861" w:type="dxa"/>
          </w:tcPr>
          <w:p w14:paraId="64615AEE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Bairro</w:t>
            </w:r>
          </w:p>
        </w:tc>
        <w:tc>
          <w:tcPr>
            <w:tcW w:w="2202" w:type="dxa"/>
          </w:tcPr>
          <w:p w14:paraId="2A240290" w14:textId="6ACAD8A1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2874" w:type="dxa"/>
          </w:tcPr>
          <w:p w14:paraId="05EA53AD" w14:textId="107D1890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28FD399E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45152D79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cep_emp</w:t>
            </w:r>
          </w:p>
        </w:tc>
        <w:tc>
          <w:tcPr>
            <w:tcW w:w="1861" w:type="dxa"/>
          </w:tcPr>
          <w:p w14:paraId="587E4296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CEP</w:t>
            </w:r>
          </w:p>
        </w:tc>
        <w:tc>
          <w:tcPr>
            <w:tcW w:w="2202" w:type="dxa"/>
          </w:tcPr>
          <w:p w14:paraId="39D3D26E" w14:textId="02E59134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(9)</w:t>
            </w:r>
          </w:p>
        </w:tc>
        <w:tc>
          <w:tcPr>
            <w:tcW w:w="2874" w:type="dxa"/>
          </w:tcPr>
          <w:p w14:paraId="7ECD6734" w14:textId="42831545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44F14B0A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15982277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cidade_emp</w:t>
            </w:r>
          </w:p>
        </w:tc>
        <w:tc>
          <w:tcPr>
            <w:tcW w:w="1861" w:type="dxa"/>
          </w:tcPr>
          <w:p w14:paraId="086EEE53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Cidade</w:t>
            </w:r>
          </w:p>
        </w:tc>
        <w:tc>
          <w:tcPr>
            <w:tcW w:w="2202" w:type="dxa"/>
          </w:tcPr>
          <w:p w14:paraId="47218944" w14:textId="3C001CFB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2874" w:type="dxa"/>
          </w:tcPr>
          <w:p w14:paraId="22B99762" w14:textId="0E3CA20D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2079539B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77D8A090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estado_emp</w:t>
            </w:r>
          </w:p>
        </w:tc>
        <w:tc>
          <w:tcPr>
            <w:tcW w:w="1861" w:type="dxa"/>
          </w:tcPr>
          <w:p w14:paraId="4C949DA9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UF</w:t>
            </w:r>
          </w:p>
        </w:tc>
        <w:tc>
          <w:tcPr>
            <w:tcW w:w="2202" w:type="dxa"/>
          </w:tcPr>
          <w:p w14:paraId="2F1CE8B0" w14:textId="6B649FA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(2)</w:t>
            </w:r>
          </w:p>
        </w:tc>
        <w:tc>
          <w:tcPr>
            <w:tcW w:w="2874" w:type="dxa"/>
          </w:tcPr>
          <w:p w14:paraId="7C714537" w14:textId="6C9BC68C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6544203E" w14:textId="77777777" w:rsidTr="00703F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69892843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fone_emp</w:t>
            </w:r>
          </w:p>
        </w:tc>
        <w:tc>
          <w:tcPr>
            <w:tcW w:w="1861" w:type="dxa"/>
          </w:tcPr>
          <w:p w14:paraId="4DDA9311" w14:textId="77777777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Telefone</w:t>
            </w:r>
          </w:p>
        </w:tc>
        <w:tc>
          <w:tcPr>
            <w:tcW w:w="2202" w:type="dxa"/>
          </w:tcPr>
          <w:p w14:paraId="372E08BA" w14:textId="0E4DABAD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(70)</w:t>
            </w:r>
          </w:p>
        </w:tc>
        <w:tc>
          <w:tcPr>
            <w:tcW w:w="2874" w:type="dxa"/>
          </w:tcPr>
          <w:p w14:paraId="5548CF43" w14:textId="03177D49" w:rsidR="00703F07" w:rsidRPr="000B3F32" w:rsidRDefault="00703F07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703F07" w:rsidRPr="000B3F32" w14:paraId="21049484" w14:textId="77777777" w:rsidTr="00703F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</w:tcPr>
          <w:p w14:paraId="0195E1BD" w14:textId="77777777" w:rsidR="00703F07" w:rsidRPr="000B3F32" w:rsidRDefault="00703F07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email_emp</w:t>
            </w:r>
          </w:p>
        </w:tc>
        <w:tc>
          <w:tcPr>
            <w:tcW w:w="1861" w:type="dxa"/>
          </w:tcPr>
          <w:p w14:paraId="6E01C2C2" w14:textId="77777777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E-mail</w:t>
            </w:r>
          </w:p>
        </w:tc>
        <w:tc>
          <w:tcPr>
            <w:tcW w:w="2202" w:type="dxa"/>
          </w:tcPr>
          <w:p w14:paraId="48288753" w14:textId="54BFD5CD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03F07">
              <w:rPr>
                <w:rFonts w:ascii="Verdana" w:hAnsi="Verdana" w:cs="Arial"/>
                <w:color w:val="000000"/>
                <w:sz w:val="20"/>
              </w:rPr>
              <w:t>VARCHAR</w:t>
            </w:r>
            <w:r w:rsidR="005753AD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Pr="00703F07">
              <w:rPr>
                <w:rFonts w:ascii="Verdana" w:hAnsi="Verdana" w:cs="Arial"/>
                <w:color w:val="000000"/>
                <w:sz w:val="20"/>
              </w:rPr>
              <w:t>(50)</w:t>
            </w:r>
          </w:p>
        </w:tc>
        <w:tc>
          <w:tcPr>
            <w:tcW w:w="2874" w:type="dxa"/>
          </w:tcPr>
          <w:p w14:paraId="54998809" w14:textId="7C118BAE" w:rsidR="00703F07" w:rsidRPr="000B3F32" w:rsidRDefault="00703F07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D910F4" w:rsidRPr="000B3F32" w14:paraId="7A9BE96A" w14:textId="77777777" w:rsidTr="002A10D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7AE64943" w14:textId="05C3CD81" w:rsidR="00D910F4" w:rsidRPr="000B3F32" w:rsidRDefault="00D910F4" w:rsidP="00D910F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cod_ibge_municipio</w:t>
            </w:r>
          </w:p>
        </w:tc>
        <w:tc>
          <w:tcPr>
            <w:tcW w:w="1861" w:type="dxa"/>
            <w:shd w:val="clear" w:color="auto" w:fill="auto"/>
          </w:tcPr>
          <w:p w14:paraId="6F95831A" w14:textId="43AF7A5F" w:rsidR="00D910F4" w:rsidRPr="000B3F32" w:rsidRDefault="00D910F4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Cod IBGE</w:t>
            </w:r>
          </w:p>
        </w:tc>
        <w:tc>
          <w:tcPr>
            <w:tcW w:w="2202" w:type="dxa"/>
            <w:shd w:val="clear" w:color="auto" w:fill="auto"/>
          </w:tcPr>
          <w:p w14:paraId="55D36EB6" w14:textId="3DF6644E" w:rsidR="00D910F4" w:rsidRPr="00703F07" w:rsidRDefault="00D910F4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874" w:type="dxa"/>
            <w:shd w:val="clear" w:color="auto" w:fill="auto"/>
          </w:tcPr>
          <w:p w14:paraId="2B4B161C" w14:textId="3072DD5A" w:rsidR="00D910F4" w:rsidRPr="000B3F32" w:rsidRDefault="00D910F4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Município no IBGE</w:t>
            </w:r>
          </w:p>
        </w:tc>
      </w:tr>
      <w:tr w:rsidR="00155BD0" w:rsidRPr="000B3F32" w14:paraId="7E842A52" w14:textId="77777777" w:rsidTr="00F629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1088B043" w14:textId="1C132DFE" w:rsidR="00155BD0" w:rsidRDefault="00155BD0" w:rsidP="00155BD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data_criacao_emp</w:t>
            </w:r>
          </w:p>
        </w:tc>
        <w:tc>
          <w:tcPr>
            <w:tcW w:w="1861" w:type="dxa"/>
            <w:shd w:val="clear" w:color="auto" w:fill="auto"/>
          </w:tcPr>
          <w:p w14:paraId="66DEB455" w14:textId="264B7A65" w:rsidR="00155BD0" w:rsidRDefault="00155BD0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2202" w:type="dxa"/>
            <w:shd w:val="clear" w:color="auto" w:fill="auto"/>
          </w:tcPr>
          <w:p w14:paraId="08B9115A" w14:textId="2B03D0FD" w:rsidR="00155BD0" w:rsidRDefault="00155BD0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874" w:type="dxa"/>
            <w:shd w:val="clear" w:color="auto" w:fill="auto"/>
          </w:tcPr>
          <w:p w14:paraId="3EDB4F76" w14:textId="2F801A54" w:rsidR="00155BD0" w:rsidRDefault="00155BD0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criação da Empresa no Microvix</w:t>
            </w:r>
          </w:p>
        </w:tc>
      </w:tr>
      <w:tr w:rsidR="00155BD0" w:rsidRPr="000B3F32" w14:paraId="4564857E" w14:textId="77777777" w:rsidTr="00F6293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0D97E56D" w14:textId="4D99F4A7" w:rsidR="00155BD0" w:rsidRDefault="00155BD0" w:rsidP="00155BD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data_criacao_portal</w:t>
            </w:r>
          </w:p>
        </w:tc>
        <w:tc>
          <w:tcPr>
            <w:tcW w:w="1861" w:type="dxa"/>
            <w:shd w:val="clear" w:color="auto" w:fill="auto"/>
          </w:tcPr>
          <w:p w14:paraId="17494B9C" w14:textId="38A3325C" w:rsidR="00155BD0" w:rsidRDefault="00155BD0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2202" w:type="dxa"/>
            <w:shd w:val="clear" w:color="auto" w:fill="auto"/>
          </w:tcPr>
          <w:p w14:paraId="71E65E4F" w14:textId="4C754417" w:rsidR="00155BD0" w:rsidRDefault="00155BD0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874" w:type="dxa"/>
            <w:shd w:val="clear" w:color="auto" w:fill="auto"/>
          </w:tcPr>
          <w:p w14:paraId="2DBCF735" w14:textId="7E2355B6" w:rsidR="00155BD0" w:rsidRDefault="00155BD0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criação do portal no Microvix</w:t>
            </w:r>
          </w:p>
        </w:tc>
      </w:tr>
      <w:tr w:rsidR="00A65F95" w:rsidRPr="000B3F32" w14:paraId="2B9CDFB3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586FCDFA" w14:textId="0C5F4BF5" w:rsidR="00A65F95" w:rsidRPr="00A65F95" w:rsidRDefault="00A65F95" w:rsidP="00A65F9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65F95">
              <w:rPr>
                <w:rFonts w:ascii="Verdana" w:hAnsi="Verdana" w:cs="Arial"/>
                <w:b w:val="0"/>
                <w:color w:val="000000"/>
                <w:sz w:val="20"/>
              </w:rPr>
              <w:t>sistema_tributacao</w:t>
            </w:r>
          </w:p>
        </w:tc>
        <w:tc>
          <w:tcPr>
            <w:tcW w:w="1861" w:type="dxa"/>
            <w:shd w:val="clear" w:color="auto" w:fill="auto"/>
          </w:tcPr>
          <w:p w14:paraId="543DD9D8" w14:textId="60F107C4" w:rsidR="00A65F95" w:rsidRDefault="00A65F95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Sistema Trib.</w:t>
            </w:r>
          </w:p>
        </w:tc>
        <w:tc>
          <w:tcPr>
            <w:tcW w:w="2202" w:type="dxa"/>
            <w:shd w:val="clear" w:color="auto" w:fill="auto"/>
          </w:tcPr>
          <w:p w14:paraId="63DB0E21" w14:textId="1853A1D4" w:rsidR="00A65F95" w:rsidRPr="005753AD" w:rsidRDefault="00694190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874" w:type="dxa"/>
            <w:shd w:val="clear" w:color="auto" w:fill="auto"/>
          </w:tcPr>
          <w:p w14:paraId="65B9FFF2" w14:textId="539B9B01" w:rsidR="00A65F95" w:rsidRDefault="00A65F95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Sistema de Tributação</w:t>
            </w:r>
          </w:p>
        </w:tc>
      </w:tr>
      <w:tr w:rsidR="00A65F95" w:rsidRPr="000B3F32" w14:paraId="37BEEB42" w14:textId="77777777" w:rsidTr="00392E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2C30140B" w14:textId="2142C9C7" w:rsidR="00A65F95" w:rsidRPr="00A65F95" w:rsidRDefault="00A65F95" w:rsidP="00A65F9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65F95">
              <w:rPr>
                <w:rFonts w:ascii="Verdana" w:hAnsi="Verdana" w:cs="Arial"/>
                <w:b w:val="0"/>
                <w:color w:val="000000"/>
                <w:sz w:val="20"/>
              </w:rPr>
              <w:t>regime_tributario</w:t>
            </w:r>
          </w:p>
        </w:tc>
        <w:tc>
          <w:tcPr>
            <w:tcW w:w="1861" w:type="dxa"/>
            <w:shd w:val="clear" w:color="auto" w:fill="auto"/>
          </w:tcPr>
          <w:p w14:paraId="4B7DAAE2" w14:textId="077B1DB4" w:rsidR="00A65F95" w:rsidRDefault="00A65F95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Regime Trib.</w:t>
            </w:r>
          </w:p>
        </w:tc>
        <w:tc>
          <w:tcPr>
            <w:tcW w:w="2202" w:type="dxa"/>
            <w:shd w:val="clear" w:color="auto" w:fill="auto"/>
          </w:tcPr>
          <w:p w14:paraId="2F11857B" w14:textId="5B73EDFF" w:rsidR="00A65F95" w:rsidRPr="005753AD" w:rsidRDefault="00694190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(100)</w:t>
            </w:r>
          </w:p>
        </w:tc>
        <w:tc>
          <w:tcPr>
            <w:tcW w:w="2874" w:type="dxa"/>
            <w:shd w:val="clear" w:color="auto" w:fill="auto"/>
          </w:tcPr>
          <w:p w14:paraId="4E3A904E" w14:textId="078ED965" w:rsidR="00A65F95" w:rsidRDefault="00A65F95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Regime Tributário</w:t>
            </w:r>
          </w:p>
        </w:tc>
      </w:tr>
      <w:tr w:rsidR="00A65F95" w:rsidRPr="000B3F32" w14:paraId="2E4AC80C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5" w:type="dxa"/>
            <w:shd w:val="clear" w:color="auto" w:fill="auto"/>
          </w:tcPr>
          <w:p w14:paraId="53EE9355" w14:textId="61DFC763" w:rsidR="00A65F95" w:rsidRPr="00A65F95" w:rsidRDefault="00A65F95" w:rsidP="00155BD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65F95">
              <w:rPr>
                <w:rFonts w:ascii="Verdana" w:hAnsi="Verdana" w:cs="Arial"/>
                <w:b w:val="0"/>
                <w:color w:val="000000"/>
                <w:sz w:val="20"/>
              </w:rPr>
              <w:t>area_empresa</w:t>
            </w:r>
          </w:p>
        </w:tc>
        <w:tc>
          <w:tcPr>
            <w:tcW w:w="1861" w:type="dxa"/>
            <w:shd w:val="clear" w:color="auto" w:fill="auto"/>
          </w:tcPr>
          <w:p w14:paraId="029709DC" w14:textId="47C2A488" w:rsidR="00A65F95" w:rsidRDefault="00A65F95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Área</w:t>
            </w:r>
          </w:p>
        </w:tc>
        <w:tc>
          <w:tcPr>
            <w:tcW w:w="2202" w:type="dxa"/>
            <w:shd w:val="clear" w:color="auto" w:fill="auto"/>
          </w:tcPr>
          <w:p w14:paraId="7761F890" w14:textId="122A32C7" w:rsidR="00A65F95" w:rsidRPr="005753AD" w:rsidRDefault="00A65F95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2874" w:type="dxa"/>
            <w:shd w:val="clear" w:color="auto" w:fill="auto"/>
          </w:tcPr>
          <w:p w14:paraId="04899CA3" w14:textId="47879FC4" w:rsidR="00A65F95" w:rsidRDefault="007807FC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Área</w:t>
            </w:r>
            <w:r w:rsidR="00A65F95">
              <w:rPr>
                <w:rFonts w:ascii="Verdana" w:hAnsi="Verdana" w:cs="Arial"/>
                <w:color w:val="000000"/>
                <w:sz w:val="20"/>
              </w:rPr>
              <w:t xml:space="preserve"> da empresa em m²</w:t>
            </w:r>
          </w:p>
        </w:tc>
      </w:tr>
    </w:tbl>
    <w:p w14:paraId="474399DF" w14:textId="77777777" w:rsid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47C25E39" w14:textId="357ECDB8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145572">
        <w:rPr>
          <w:rFonts w:ascii="Verdana" w:hAnsi="Verdana" w:cs="Arial"/>
          <w:b/>
          <w:color w:val="000000"/>
          <w:sz w:val="20"/>
        </w:rPr>
        <w:t>LinxL</w:t>
      </w:r>
      <w:r w:rsidRPr="00E13B4F">
        <w:rPr>
          <w:rFonts w:ascii="Verdana" w:hAnsi="Verdana" w:cs="Arial"/>
          <w:b/>
          <w:color w:val="000000"/>
          <w:sz w:val="20"/>
        </w:rPr>
        <w:t>ojas</w:t>
      </w:r>
    </w:p>
    <w:p w14:paraId="0772DA74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0B3F32" w:rsidRPr="000B3F32" w14:paraId="76691E28" w14:textId="77777777" w:rsidTr="003A2D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06A59B7C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1A4A914E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39B52C16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30D9F" w:rsidRPr="000B3F32" w14:paraId="2CE06485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A9DD8F0" w14:textId="77777777" w:rsidR="00730D9F" w:rsidRPr="00145572" w:rsidRDefault="00730D9F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34983C97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4F5938AF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B3F32" w:rsidRPr="000B3F32" w14:paraId="5F62D167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9B6E063" w14:textId="15B03A6E" w:rsidR="000B3F32" w:rsidRPr="000B3F32" w:rsidRDefault="000B3F32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 w:rsidR="0014557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</w:tcPr>
          <w:p w14:paraId="37CB198C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</w:tcPr>
          <w:p w14:paraId="059FD2B3" w14:textId="7C4CC11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</w:tbl>
    <w:p w14:paraId="6D0834FB" w14:textId="77777777" w:rsid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6EE575D8" w14:textId="23D5A7D5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145572">
        <w:rPr>
          <w:rFonts w:ascii="Verdana" w:hAnsi="Verdana" w:cs="Arial"/>
          <w:b/>
          <w:color w:val="000000"/>
          <w:sz w:val="20"/>
        </w:rPr>
        <w:t>LinxC</w:t>
      </w:r>
      <w:r w:rsidRPr="00E13B4F">
        <w:rPr>
          <w:rFonts w:ascii="Verdana" w:hAnsi="Verdana" w:cs="Arial"/>
          <w:b/>
          <w:color w:val="000000"/>
          <w:sz w:val="20"/>
        </w:rPr>
        <w:t>lientes</w:t>
      </w:r>
      <w:r w:rsidR="00145572">
        <w:rPr>
          <w:rFonts w:ascii="Verdana" w:hAnsi="Verdana" w:cs="Arial"/>
          <w:b/>
          <w:color w:val="000000"/>
          <w:sz w:val="20"/>
        </w:rPr>
        <w:t>F</w:t>
      </w:r>
      <w:r w:rsidRPr="00E13B4F">
        <w:rPr>
          <w:rFonts w:ascii="Verdana" w:hAnsi="Verdana" w:cs="Arial"/>
          <w:b/>
          <w:color w:val="000000"/>
          <w:sz w:val="20"/>
        </w:rPr>
        <w:t>ornec</w:t>
      </w:r>
      <w:r w:rsidRPr="000B3F32">
        <w:rPr>
          <w:rFonts w:ascii="Verdana" w:hAnsi="Verdana" w:cs="Arial"/>
          <w:color w:val="000000"/>
          <w:sz w:val="20"/>
        </w:rPr>
        <w:t xml:space="preserve"> (Retorna os Clientes/Fornecedores cadastrados n</w:t>
      </w:r>
      <w:r w:rsidR="00535A96">
        <w:rPr>
          <w:rFonts w:ascii="Verdana" w:hAnsi="Verdana" w:cs="Arial"/>
          <w:color w:val="000000"/>
          <w:sz w:val="20"/>
        </w:rPr>
        <w:t>o portal</w:t>
      </w:r>
      <w:r w:rsidRPr="000B3F32">
        <w:rPr>
          <w:rFonts w:ascii="Verdana" w:hAnsi="Verdana" w:cs="Arial"/>
          <w:color w:val="000000"/>
          <w:sz w:val="20"/>
        </w:rPr>
        <w:t xml:space="preserve"> e data pesquisada):</w:t>
      </w:r>
    </w:p>
    <w:p w14:paraId="1713B9AD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421"/>
        <w:gridCol w:w="2235"/>
        <w:gridCol w:w="1938"/>
        <w:gridCol w:w="2458"/>
      </w:tblGrid>
      <w:tr w:rsidR="005753AD" w:rsidRPr="000B3F32" w14:paraId="1B75D0BD" w14:textId="77777777" w:rsidTr="000B21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1" w:type="dxa"/>
          </w:tcPr>
          <w:p w14:paraId="73E6D8A0" w14:textId="77777777" w:rsidR="005753AD" w:rsidRPr="001D5FB9" w:rsidRDefault="005753AD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235" w:type="dxa"/>
          </w:tcPr>
          <w:p w14:paraId="7A116762" w14:textId="77777777" w:rsidR="005753AD" w:rsidRPr="001D5FB9" w:rsidRDefault="005753AD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38" w:type="dxa"/>
          </w:tcPr>
          <w:p w14:paraId="4CE248AE" w14:textId="65FC34CA" w:rsidR="005753AD" w:rsidRPr="001D5FB9" w:rsidRDefault="00630160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458" w:type="dxa"/>
          </w:tcPr>
          <w:p w14:paraId="08B82526" w14:textId="5B2245F2" w:rsidR="005753AD" w:rsidRPr="001D5FB9" w:rsidRDefault="005753AD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5753AD" w:rsidRPr="000B3F32" w14:paraId="05B176C4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144CF192" w14:textId="0B663D01" w:rsidR="005753AD" w:rsidRPr="000B3F32" w:rsidRDefault="005753AD" w:rsidP="00145572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258" w:type="dxa"/>
          </w:tcPr>
          <w:p w14:paraId="66DC1DEB" w14:textId="6C3F0203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41" w:type="dxa"/>
          </w:tcPr>
          <w:p w14:paraId="6219DD94" w14:textId="3FC0EDEB" w:rsidR="005753AD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</w:tcPr>
          <w:p w14:paraId="25749CD6" w14:textId="200B070A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5753AD" w:rsidRPr="000B3F32" w14:paraId="3740F62D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11D5A367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cod_cliente</w:t>
            </w:r>
          </w:p>
        </w:tc>
        <w:tc>
          <w:tcPr>
            <w:tcW w:w="2258" w:type="dxa"/>
          </w:tcPr>
          <w:p w14:paraId="4BEA577F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Cliente/Fornecedor</w:t>
            </w:r>
          </w:p>
        </w:tc>
        <w:tc>
          <w:tcPr>
            <w:tcW w:w="1941" w:type="dxa"/>
          </w:tcPr>
          <w:p w14:paraId="2BCF36F0" w14:textId="5DB5C850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</w:tcPr>
          <w:p w14:paraId="782B7C00" w14:textId="15565388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cliente/fornecedor no Microvix</w:t>
            </w:r>
          </w:p>
        </w:tc>
      </w:tr>
      <w:tr w:rsidR="005753AD" w:rsidRPr="000B3F32" w14:paraId="4F6D2ADE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5230DEA9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razao_cliente</w:t>
            </w:r>
          </w:p>
        </w:tc>
        <w:tc>
          <w:tcPr>
            <w:tcW w:w="2258" w:type="dxa"/>
          </w:tcPr>
          <w:p w14:paraId="37DAC9B8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Razão Social</w:t>
            </w:r>
          </w:p>
        </w:tc>
        <w:tc>
          <w:tcPr>
            <w:tcW w:w="1941" w:type="dxa"/>
          </w:tcPr>
          <w:p w14:paraId="64371E89" w14:textId="49424B72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541" w:type="dxa"/>
          </w:tcPr>
          <w:p w14:paraId="5F7966E4" w14:textId="477B674F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6AB3157D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2A127206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nome_cliente</w:t>
            </w:r>
          </w:p>
        </w:tc>
        <w:tc>
          <w:tcPr>
            <w:tcW w:w="2258" w:type="dxa"/>
          </w:tcPr>
          <w:p w14:paraId="20AD0ED2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</w:t>
            </w:r>
          </w:p>
        </w:tc>
        <w:tc>
          <w:tcPr>
            <w:tcW w:w="1941" w:type="dxa"/>
          </w:tcPr>
          <w:p w14:paraId="2D6499DA" w14:textId="1BD636CF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541" w:type="dxa"/>
          </w:tcPr>
          <w:p w14:paraId="2A1E626F" w14:textId="319B49A2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590CBAAA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734C3C17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doc_cliente</w:t>
            </w:r>
          </w:p>
        </w:tc>
        <w:tc>
          <w:tcPr>
            <w:tcW w:w="2258" w:type="dxa"/>
          </w:tcPr>
          <w:p w14:paraId="4EAA3CD5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CPF/CNPJ</w:t>
            </w:r>
          </w:p>
        </w:tc>
        <w:tc>
          <w:tcPr>
            <w:tcW w:w="1941" w:type="dxa"/>
          </w:tcPr>
          <w:p w14:paraId="4CC7F71F" w14:textId="41992AD2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41" w:type="dxa"/>
          </w:tcPr>
          <w:p w14:paraId="73ECA898" w14:textId="076F1D69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194DB111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5861F7E1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tipo_cliente</w:t>
            </w:r>
          </w:p>
        </w:tc>
        <w:tc>
          <w:tcPr>
            <w:tcW w:w="2258" w:type="dxa"/>
          </w:tcPr>
          <w:p w14:paraId="416F50B3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Tipo</w:t>
            </w:r>
          </w:p>
        </w:tc>
        <w:tc>
          <w:tcPr>
            <w:tcW w:w="1941" w:type="dxa"/>
          </w:tcPr>
          <w:p w14:paraId="3D84DEE7" w14:textId="2FF2D04A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541" w:type="dxa"/>
          </w:tcPr>
          <w:p w14:paraId="6677B453" w14:textId="2E604005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Física ou Jurídica</w:t>
            </w:r>
          </w:p>
        </w:tc>
      </w:tr>
      <w:tr w:rsidR="005753AD" w:rsidRPr="000B3F32" w14:paraId="28430B45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548E95A4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endereco_cliente</w:t>
            </w:r>
          </w:p>
        </w:tc>
        <w:tc>
          <w:tcPr>
            <w:tcW w:w="2258" w:type="dxa"/>
          </w:tcPr>
          <w:p w14:paraId="7D0FA4D1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Endereço</w:t>
            </w:r>
          </w:p>
        </w:tc>
        <w:tc>
          <w:tcPr>
            <w:tcW w:w="1941" w:type="dxa"/>
          </w:tcPr>
          <w:p w14:paraId="0B6D6E21" w14:textId="66513C70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(250)</w:t>
            </w:r>
          </w:p>
        </w:tc>
        <w:tc>
          <w:tcPr>
            <w:tcW w:w="2541" w:type="dxa"/>
          </w:tcPr>
          <w:p w14:paraId="5C32E9E0" w14:textId="2D680AA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0F832640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2F142830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numero_rua_cliente</w:t>
            </w:r>
          </w:p>
        </w:tc>
        <w:tc>
          <w:tcPr>
            <w:tcW w:w="2258" w:type="dxa"/>
          </w:tcPr>
          <w:p w14:paraId="33569646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Endereço</w:t>
            </w:r>
          </w:p>
        </w:tc>
        <w:tc>
          <w:tcPr>
            <w:tcW w:w="1941" w:type="dxa"/>
          </w:tcPr>
          <w:p w14:paraId="66577CAF" w14:textId="40F6D966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</w:tcPr>
          <w:p w14:paraId="1BCFD74B" w14:textId="0026AA14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5A12205B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355F1C19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complement_end_cli</w:t>
            </w:r>
          </w:p>
        </w:tc>
        <w:tc>
          <w:tcPr>
            <w:tcW w:w="2258" w:type="dxa"/>
          </w:tcPr>
          <w:p w14:paraId="1CC5C36D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Complemento</w:t>
            </w:r>
          </w:p>
        </w:tc>
        <w:tc>
          <w:tcPr>
            <w:tcW w:w="1941" w:type="dxa"/>
          </w:tcPr>
          <w:p w14:paraId="3A9962DA" w14:textId="7D2E3460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541" w:type="dxa"/>
          </w:tcPr>
          <w:p w14:paraId="69E6E5FE" w14:textId="455720FD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6C200033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04703028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bairro_cliente</w:t>
            </w:r>
          </w:p>
        </w:tc>
        <w:tc>
          <w:tcPr>
            <w:tcW w:w="2258" w:type="dxa"/>
          </w:tcPr>
          <w:p w14:paraId="5EF433FD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Bairro</w:t>
            </w:r>
          </w:p>
        </w:tc>
        <w:tc>
          <w:tcPr>
            <w:tcW w:w="1941" w:type="dxa"/>
          </w:tcPr>
          <w:p w14:paraId="17DBA7F0" w14:textId="246221B2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541" w:type="dxa"/>
          </w:tcPr>
          <w:p w14:paraId="597B595C" w14:textId="29720FFA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73CA1F82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22B4A64E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cep_cliente</w:t>
            </w:r>
          </w:p>
        </w:tc>
        <w:tc>
          <w:tcPr>
            <w:tcW w:w="2258" w:type="dxa"/>
          </w:tcPr>
          <w:p w14:paraId="075CC8E5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CEP</w:t>
            </w:r>
          </w:p>
        </w:tc>
        <w:tc>
          <w:tcPr>
            <w:tcW w:w="1941" w:type="dxa"/>
          </w:tcPr>
          <w:p w14:paraId="3726E605" w14:textId="19206874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CHAR (9)</w:t>
            </w:r>
          </w:p>
        </w:tc>
        <w:tc>
          <w:tcPr>
            <w:tcW w:w="2541" w:type="dxa"/>
          </w:tcPr>
          <w:p w14:paraId="0D93A268" w14:textId="60C66BEA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6A609521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2C27B31E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cidade_cliente</w:t>
            </w:r>
          </w:p>
        </w:tc>
        <w:tc>
          <w:tcPr>
            <w:tcW w:w="2258" w:type="dxa"/>
          </w:tcPr>
          <w:p w14:paraId="0A0F472A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Cidade</w:t>
            </w:r>
          </w:p>
        </w:tc>
        <w:tc>
          <w:tcPr>
            <w:tcW w:w="1941" w:type="dxa"/>
          </w:tcPr>
          <w:p w14:paraId="13A0C425" w14:textId="7E487E5E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(40)</w:t>
            </w:r>
          </w:p>
        </w:tc>
        <w:tc>
          <w:tcPr>
            <w:tcW w:w="2541" w:type="dxa"/>
          </w:tcPr>
          <w:p w14:paraId="0729D1C1" w14:textId="6A532AE0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4BB7BF0A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1645FFC9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uf_cliente</w:t>
            </w:r>
          </w:p>
        </w:tc>
        <w:tc>
          <w:tcPr>
            <w:tcW w:w="2258" w:type="dxa"/>
          </w:tcPr>
          <w:p w14:paraId="167291F9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UF</w:t>
            </w:r>
          </w:p>
        </w:tc>
        <w:tc>
          <w:tcPr>
            <w:tcW w:w="1941" w:type="dxa"/>
          </w:tcPr>
          <w:p w14:paraId="7E11BA99" w14:textId="41AC90AD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</w:tcPr>
          <w:p w14:paraId="4456A9AA" w14:textId="19918115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4E3FEC57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6328CC21" w14:textId="34AA0FA8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Pais</w:t>
            </w:r>
          </w:p>
        </w:tc>
        <w:tc>
          <w:tcPr>
            <w:tcW w:w="2258" w:type="dxa"/>
          </w:tcPr>
          <w:p w14:paraId="2F2C049A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País</w:t>
            </w:r>
          </w:p>
        </w:tc>
        <w:tc>
          <w:tcPr>
            <w:tcW w:w="1941" w:type="dxa"/>
          </w:tcPr>
          <w:p w14:paraId="22D448AA" w14:textId="4BB3C3B9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(80)</w:t>
            </w:r>
          </w:p>
        </w:tc>
        <w:tc>
          <w:tcPr>
            <w:tcW w:w="2541" w:type="dxa"/>
          </w:tcPr>
          <w:p w14:paraId="46B95007" w14:textId="093073B9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73BD2742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055AB09B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fone_cliente</w:t>
            </w:r>
          </w:p>
        </w:tc>
        <w:tc>
          <w:tcPr>
            <w:tcW w:w="2258" w:type="dxa"/>
          </w:tcPr>
          <w:p w14:paraId="0335EC79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Telefone</w:t>
            </w:r>
          </w:p>
        </w:tc>
        <w:tc>
          <w:tcPr>
            <w:tcW w:w="1941" w:type="dxa"/>
          </w:tcPr>
          <w:p w14:paraId="702E25A9" w14:textId="25611888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</w:tcPr>
          <w:p w14:paraId="46BDA058" w14:textId="44F46E09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4463B770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3A981746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email_cliente</w:t>
            </w:r>
          </w:p>
        </w:tc>
        <w:tc>
          <w:tcPr>
            <w:tcW w:w="2258" w:type="dxa"/>
          </w:tcPr>
          <w:p w14:paraId="77C19B7D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E-mail</w:t>
            </w:r>
          </w:p>
        </w:tc>
        <w:tc>
          <w:tcPr>
            <w:tcW w:w="1941" w:type="dxa"/>
          </w:tcPr>
          <w:p w14:paraId="65A978E3" w14:textId="6F4A0C72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41" w:type="dxa"/>
          </w:tcPr>
          <w:p w14:paraId="5976FA0D" w14:textId="3567AECB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3D0C00C4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4081210C" w14:textId="33811CF0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Sexo</w:t>
            </w:r>
          </w:p>
        </w:tc>
        <w:tc>
          <w:tcPr>
            <w:tcW w:w="2258" w:type="dxa"/>
          </w:tcPr>
          <w:p w14:paraId="34DDAFA3" w14:textId="77777777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Sexo</w:t>
            </w:r>
          </w:p>
        </w:tc>
        <w:tc>
          <w:tcPr>
            <w:tcW w:w="1941" w:type="dxa"/>
          </w:tcPr>
          <w:p w14:paraId="69276F95" w14:textId="38AC6B7F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541" w:type="dxa"/>
          </w:tcPr>
          <w:p w14:paraId="37A7D7BB" w14:textId="318F7FD2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270501DE" w14:textId="77777777" w:rsidTr="005753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10864542" w14:textId="77777777" w:rsidR="005753AD" w:rsidRPr="000B3F32" w:rsidRDefault="005753AD" w:rsidP="0014557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data_cadastro</w:t>
            </w:r>
          </w:p>
        </w:tc>
        <w:tc>
          <w:tcPr>
            <w:tcW w:w="2258" w:type="dxa"/>
          </w:tcPr>
          <w:p w14:paraId="0A1BB797" w14:textId="77777777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do Cadastro</w:t>
            </w:r>
          </w:p>
        </w:tc>
        <w:tc>
          <w:tcPr>
            <w:tcW w:w="1941" w:type="dxa"/>
          </w:tcPr>
          <w:p w14:paraId="2F8D44E0" w14:textId="50D2F000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541" w:type="dxa"/>
          </w:tcPr>
          <w:p w14:paraId="645EE1B0" w14:textId="28F08E3B" w:rsidR="005753AD" w:rsidRPr="000B3F32" w:rsidRDefault="005753AD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3042969F" w14:textId="77777777" w:rsidTr="005753A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345DE7BC" w14:textId="7C4C7D28" w:rsidR="005753AD" w:rsidRPr="000B3F32" w:rsidRDefault="005753AD" w:rsidP="00145572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nascimento</w:t>
            </w:r>
          </w:p>
        </w:tc>
        <w:tc>
          <w:tcPr>
            <w:tcW w:w="2258" w:type="dxa"/>
          </w:tcPr>
          <w:p w14:paraId="118FEE38" w14:textId="05883CC2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do Nascimento</w:t>
            </w:r>
          </w:p>
        </w:tc>
        <w:tc>
          <w:tcPr>
            <w:tcW w:w="1941" w:type="dxa"/>
          </w:tcPr>
          <w:p w14:paraId="3BCCF456" w14:textId="1F01F4DC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541" w:type="dxa"/>
          </w:tcPr>
          <w:p w14:paraId="59B2826E" w14:textId="59981E3D" w:rsidR="005753AD" w:rsidRPr="000B3F32" w:rsidRDefault="005753AD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130601" w:rsidRPr="000B3F32" w14:paraId="7073F4EF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687F1CD2" w14:textId="61E9C282" w:rsidR="00130601" w:rsidRPr="00130601" w:rsidRDefault="00130601" w:rsidP="0013060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30601">
              <w:rPr>
                <w:rFonts w:ascii="Verdana" w:hAnsi="Verdana" w:cs="Arial"/>
                <w:b w:val="0"/>
                <w:color w:val="000000"/>
                <w:sz w:val="20"/>
              </w:rPr>
              <w:t>cel_cliente</w:t>
            </w:r>
          </w:p>
        </w:tc>
        <w:tc>
          <w:tcPr>
            <w:tcW w:w="2258" w:type="dxa"/>
            <w:shd w:val="clear" w:color="auto" w:fill="auto"/>
          </w:tcPr>
          <w:p w14:paraId="6F8199C6" w14:textId="5FD7CD57" w:rsidR="00130601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Celular</w:t>
            </w:r>
          </w:p>
        </w:tc>
        <w:tc>
          <w:tcPr>
            <w:tcW w:w="1941" w:type="dxa"/>
            <w:shd w:val="clear" w:color="auto" w:fill="auto"/>
          </w:tcPr>
          <w:p w14:paraId="59F539F0" w14:textId="1E0698D5" w:rsidR="00130601" w:rsidRPr="005753AD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  <w:shd w:val="clear" w:color="auto" w:fill="auto"/>
          </w:tcPr>
          <w:p w14:paraId="2FBC9384" w14:textId="77777777" w:rsidR="00130601" w:rsidRPr="000B3F32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130601" w:rsidRPr="000B3F32" w14:paraId="55757E80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40270BBE" w14:textId="1782E946" w:rsidR="00130601" w:rsidRPr="00130601" w:rsidRDefault="00130601" w:rsidP="0013060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ativo</w:t>
            </w:r>
          </w:p>
        </w:tc>
        <w:tc>
          <w:tcPr>
            <w:tcW w:w="2258" w:type="dxa"/>
            <w:shd w:val="clear" w:color="auto" w:fill="auto"/>
          </w:tcPr>
          <w:p w14:paraId="34FA46A0" w14:textId="143BE4D2" w:rsidR="00130601" w:rsidRDefault="00130601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Ativo</w:t>
            </w:r>
          </w:p>
        </w:tc>
        <w:tc>
          <w:tcPr>
            <w:tcW w:w="1941" w:type="dxa"/>
            <w:shd w:val="clear" w:color="auto" w:fill="auto"/>
          </w:tcPr>
          <w:p w14:paraId="0074305C" w14:textId="5045B389" w:rsidR="00130601" w:rsidRPr="005753AD" w:rsidRDefault="00130601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541" w:type="dxa"/>
            <w:shd w:val="clear" w:color="auto" w:fill="auto"/>
          </w:tcPr>
          <w:p w14:paraId="046FF0CC" w14:textId="5D5C21A8" w:rsidR="00130601" w:rsidRPr="000B3F32" w:rsidRDefault="00130601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Informa se o cliente está ativo (S) ou não (N)</w:t>
            </w:r>
          </w:p>
        </w:tc>
      </w:tr>
      <w:tr w:rsidR="00130601" w:rsidRPr="000B3F32" w14:paraId="08977FF9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2EC4CB80" w14:textId="6019E9C8" w:rsidR="00130601" w:rsidRDefault="00130601" w:rsidP="0013060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dt_update</w:t>
            </w:r>
          </w:p>
        </w:tc>
        <w:tc>
          <w:tcPr>
            <w:tcW w:w="2258" w:type="dxa"/>
            <w:shd w:val="clear" w:color="auto" w:fill="auto"/>
          </w:tcPr>
          <w:p w14:paraId="4EBFBE59" w14:textId="43F75520" w:rsidR="00130601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Alteração</w:t>
            </w:r>
          </w:p>
        </w:tc>
        <w:tc>
          <w:tcPr>
            <w:tcW w:w="1941" w:type="dxa"/>
            <w:shd w:val="clear" w:color="auto" w:fill="auto"/>
          </w:tcPr>
          <w:p w14:paraId="2CF635CC" w14:textId="356213CA" w:rsidR="00130601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541" w:type="dxa"/>
            <w:shd w:val="clear" w:color="auto" w:fill="auto"/>
          </w:tcPr>
          <w:p w14:paraId="7C7AA84D" w14:textId="77777777" w:rsidR="00130601" w:rsidRDefault="00130601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C761BE" w:rsidRPr="000B3F32" w14:paraId="744257AB" w14:textId="77777777" w:rsidTr="003458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446BB349" w14:textId="50C5CAC6" w:rsidR="00C761BE" w:rsidRDefault="00C761BE" w:rsidP="00C76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inscricao_estadual</w:t>
            </w:r>
          </w:p>
        </w:tc>
        <w:tc>
          <w:tcPr>
            <w:tcW w:w="2258" w:type="dxa"/>
            <w:shd w:val="clear" w:color="auto" w:fill="auto"/>
          </w:tcPr>
          <w:p w14:paraId="72C9D34E" w14:textId="0026A08E" w:rsidR="00C761BE" w:rsidRDefault="00D038E3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Inscrição</w:t>
            </w:r>
          </w:p>
        </w:tc>
        <w:tc>
          <w:tcPr>
            <w:tcW w:w="1941" w:type="dxa"/>
            <w:shd w:val="clear" w:color="auto" w:fill="auto"/>
          </w:tcPr>
          <w:p w14:paraId="43BC44BB" w14:textId="27E9521B" w:rsidR="00C761BE" w:rsidRPr="005753AD" w:rsidRDefault="00C20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  <w:shd w:val="clear" w:color="auto" w:fill="auto"/>
          </w:tcPr>
          <w:p w14:paraId="28A59B44" w14:textId="51CB4A60" w:rsidR="00C761BE" w:rsidRDefault="00C76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Inscrição Estadual</w:t>
            </w:r>
          </w:p>
        </w:tc>
      </w:tr>
      <w:tr w:rsidR="00C761BE" w:rsidRPr="000B3F32" w14:paraId="7C46C44A" w14:textId="77777777" w:rsidTr="003458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2E92D2C6" w14:textId="5C79117A" w:rsidR="00C761BE" w:rsidRDefault="001D1CF5" w:rsidP="00C76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1CF5">
              <w:rPr>
                <w:rFonts w:ascii="Verdana" w:hAnsi="Verdana" w:cs="Arial"/>
                <w:b w:val="0"/>
                <w:color w:val="000000"/>
                <w:sz w:val="20"/>
              </w:rPr>
              <w:t>incricao_municipal</w:t>
            </w:r>
          </w:p>
        </w:tc>
        <w:tc>
          <w:tcPr>
            <w:tcW w:w="2258" w:type="dxa"/>
            <w:shd w:val="clear" w:color="auto" w:fill="auto"/>
          </w:tcPr>
          <w:p w14:paraId="51ACBEAF" w14:textId="04060786" w:rsidR="00C761BE" w:rsidRDefault="00D038E3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Inscrição</w:t>
            </w:r>
          </w:p>
        </w:tc>
        <w:tc>
          <w:tcPr>
            <w:tcW w:w="1941" w:type="dxa"/>
            <w:shd w:val="clear" w:color="auto" w:fill="auto"/>
          </w:tcPr>
          <w:p w14:paraId="6B1C27B9" w14:textId="3CFF9439" w:rsidR="00C761BE" w:rsidRPr="005753AD" w:rsidRDefault="00C201BE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  <w:shd w:val="clear" w:color="auto" w:fill="auto"/>
          </w:tcPr>
          <w:p w14:paraId="322CD07B" w14:textId="2FE446A5" w:rsidR="00C761BE" w:rsidRDefault="00C761BE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Inscrição Municipal</w:t>
            </w:r>
          </w:p>
        </w:tc>
      </w:tr>
      <w:tr w:rsidR="00C761BE" w:rsidRPr="000B3F32" w14:paraId="04045273" w14:textId="77777777" w:rsidTr="003458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804D6F2" w14:textId="2EED4CFB" w:rsidR="00C761BE" w:rsidRDefault="00C761BE" w:rsidP="00C76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identidade_cliente</w:t>
            </w:r>
          </w:p>
        </w:tc>
        <w:tc>
          <w:tcPr>
            <w:tcW w:w="2258" w:type="dxa"/>
            <w:shd w:val="clear" w:color="auto" w:fill="auto"/>
          </w:tcPr>
          <w:p w14:paraId="2CB6E32C" w14:textId="60AF0B9A" w:rsidR="00C761BE" w:rsidRDefault="00C76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RG</w:t>
            </w:r>
          </w:p>
        </w:tc>
        <w:tc>
          <w:tcPr>
            <w:tcW w:w="1941" w:type="dxa"/>
            <w:shd w:val="clear" w:color="auto" w:fill="auto"/>
          </w:tcPr>
          <w:p w14:paraId="7F35DFFA" w14:textId="33E63450" w:rsidR="00C761BE" w:rsidRPr="005753AD" w:rsidRDefault="00C20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  <w:shd w:val="clear" w:color="auto" w:fill="auto"/>
          </w:tcPr>
          <w:p w14:paraId="50DE8795" w14:textId="365D0BA8" w:rsidR="00C761BE" w:rsidRDefault="00C76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RG do cliente</w:t>
            </w:r>
          </w:p>
        </w:tc>
      </w:tr>
      <w:tr w:rsidR="00C761BE" w:rsidRPr="000B3F32" w14:paraId="1A7FFE42" w14:textId="77777777" w:rsidTr="003458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64AAFB69" w14:textId="2B40FD77" w:rsidR="00C761BE" w:rsidRDefault="00C761BE" w:rsidP="00C76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cartao_fidelidade</w:t>
            </w:r>
          </w:p>
        </w:tc>
        <w:tc>
          <w:tcPr>
            <w:tcW w:w="2258" w:type="dxa"/>
            <w:shd w:val="clear" w:color="auto" w:fill="auto"/>
          </w:tcPr>
          <w:p w14:paraId="0E7BC895" w14:textId="77489020" w:rsidR="00C761BE" w:rsidRDefault="00C761BE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Fidelidade</w:t>
            </w:r>
          </w:p>
        </w:tc>
        <w:tc>
          <w:tcPr>
            <w:tcW w:w="1941" w:type="dxa"/>
            <w:shd w:val="clear" w:color="auto" w:fill="auto"/>
          </w:tcPr>
          <w:p w14:paraId="3DCAC303" w14:textId="2171A03B" w:rsidR="00C761BE" w:rsidRPr="005753AD" w:rsidRDefault="00C201BE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541" w:type="dxa"/>
            <w:shd w:val="clear" w:color="auto" w:fill="auto"/>
          </w:tcPr>
          <w:p w14:paraId="26A81D7D" w14:textId="0F224197" w:rsidR="00C761BE" w:rsidRDefault="00C761BE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Cartão Fidelidade no Microvix. Caso utilize o módulo de fidelidade</w:t>
            </w:r>
          </w:p>
        </w:tc>
      </w:tr>
      <w:tr w:rsidR="00C761BE" w:rsidRPr="000B3F32" w14:paraId="11BCDA13" w14:textId="77777777" w:rsidTr="003458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1F2FE592" w14:textId="11339ED4" w:rsidR="00C761BE" w:rsidRDefault="00C761BE" w:rsidP="00C76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cod_ibge_municipio</w:t>
            </w:r>
          </w:p>
        </w:tc>
        <w:tc>
          <w:tcPr>
            <w:tcW w:w="2258" w:type="dxa"/>
            <w:shd w:val="clear" w:color="auto" w:fill="auto"/>
          </w:tcPr>
          <w:p w14:paraId="0B86D853" w14:textId="0460D2BB" w:rsidR="00C761BE" w:rsidRDefault="00C76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Cod IBGE</w:t>
            </w:r>
          </w:p>
        </w:tc>
        <w:tc>
          <w:tcPr>
            <w:tcW w:w="1941" w:type="dxa"/>
            <w:shd w:val="clear" w:color="auto" w:fill="auto"/>
          </w:tcPr>
          <w:p w14:paraId="4F25AA2A" w14:textId="1F1CAFA2" w:rsidR="00C761BE" w:rsidRPr="005753AD" w:rsidRDefault="00C20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72FDE811" w14:textId="7B0A90A1" w:rsidR="00C761BE" w:rsidRDefault="00C761BE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Município no IBGE</w:t>
            </w:r>
          </w:p>
        </w:tc>
      </w:tr>
      <w:tr w:rsidR="00EE4FF2" w:rsidRPr="000B3F32" w14:paraId="10510F86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7CCDA803" w14:textId="2169C6BA" w:rsidR="00EE4FF2" w:rsidRPr="00EE4FF2" w:rsidRDefault="00EE4FF2" w:rsidP="00EE4FF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E4FF2">
              <w:rPr>
                <w:rFonts w:ascii="Verdana" w:hAnsi="Verdana" w:cs="Arial"/>
                <w:b w:val="0"/>
                <w:color w:val="000000"/>
                <w:sz w:val="20"/>
              </w:rPr>
              <w:t>classe_cliente</w:t>
            </w:r>
          </w:p>
        </w:tc>
        <w:tc>
          <w:tcPr>
            <w:tcW w:w="2258" w:type="dxa"/>
            <w:shd w:val="clear" w:color="auto" w:fill="auto"/>
          </w:tcPr>
          <w:p w14:paraId="78B3730C" w14:textId="71F98131" w:rsidR="00EE4FF2" w:rsidRDefault="00EE4FF2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Classe</w:t>
            </w:r>
          </w:p>
        </w:tc>
        <w:tc>
          <w:tcPr>
            <w:tcW w:w="1941" w:type="dxa"/>
            <w:shd w:val="clear" w:color="auto" w:fill="auto"/>
          </w:tcPr>
          <w:p w14:paraId="17518C39" w14:textId="64B42C3B" w:rsidR="00EE4FF2" w:rsidRDefault="00EE4FF2" w:rsidP="00EE4F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</w:t>
            </w:r>
            <w:r w:rsidRPr="005753AD">
              <w:rPr>
                <w:rFonts w:ascii="Verdana" w:hAnsi="Verdana" w:cs="Arial"/>
                <w:color w:val="000000"/>
                <w:sz w:val="20"/>
              </w:rPr>
              <w:t>0)</w:t>
            </w:r>
          </w:p>
        </w:tc>
        <w:tc>
          <w:tcPr>
            <w:tcW w:w="2541" w:type="dxa"/>
            <w:shd w:val="clear" w:color="auto" w:fill="auto"/>
          </w:tcPr>
          <w:p w14:paraId="2E7D19BC" w14:textId="28A03B21" w:rsidR="00EE4FF2" w:rsidRDefault="00EE4FF2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e nome da classe vinculada ao cliente. Será retornado somente uma classe.</w:t>
            </w:r>
          </w:p>
        </w:tc>
      </w:tr>
      <w:tr w:rsidR="00E17274" w:rsidRPr="000B3F32" w14:paraId="40319F3B" w14:textId="77777777" w:rsidTr="00915F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7E0CC755" w14:textId="0BB61B0C" w:rsidR="00E17274" w:rsidRPr="00E17274" w:rsidRDefault="00E17274" w:rsidP="00EE4FF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17274">
              <w:rPr>
                <w:rFonts w:ascii="Verdana" w:hAnsi="Verdana" w:cs="Arial"/>
                <w:b w:val="0"/>
                <w:color w:val="000000"/>
                <w:sz w:val="20"/>
              </w:rPr>
              <w:t>matricula_conveniado</w:t>
            </w:r>
          </w:p>
        </w:tc>
        <w:tc>
          <w:tcPr>
            <w:tcW w:w="2258" w:type="dxa"/>
            <w:shd w:val="clear" w:color="auto" w:fill="auto"/>
          </w:tcPr>
          <w:p w14:paraId="4B480B87" w14:textId="61DB9AE4" w:rsidR="00E17274" w:rsidRDefault="00E17274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941" w:type="dxa"/>
            <w:shd w:val="clear" w:color="auto" w:fill="auto"/>
          </w:tcPr>
          <w:p w14:paraId="25EF196E" w14:textId="79BAC010" w:rsidR="00E17274" w:rsidRPr="005753AD" w:rsidRDefault="00E17274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VARCHAR(20)</w:t>
            </w:r>
          </w:p>
        </w:tc>
        <w:tc>
          <w:tcPr>
            <w:tcW w:w="2541" w:type="dxa"/>
            <w:shd w:val="clear" w:color="auto" w:fill="auto"/>
          </w:tcPr>
          <w:p w14:paraId="60AF4D34" w14:textId="56F6D00F" w:rsidR="00E17274" w:rsidRDefault="00E17274" w:rsidP="00145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conveniado</w:t>
            </w:r>
          </w:p>
        </w:tc>
      </w:tr>
      <w:tr w:rsidR="003F477A" w:rsidRPr="000B3F32" w14:paraId="1E807225" w14:textId="77777777" w:rsidTr="00915F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549EBFFE" w14:textId="67536768" w:rsidR="003F477A" w:rsidRPr="00BC34EF" w:rsidRDefault="003F477A" w:rsidP="00EE4FF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BC34EF">
              <w:rPr>
                <w:rFonts w:ascii="Verdana" w:hAnsi="Verdana" w:cs="Arial"/>
                <w:b w:val="0"/>
                <w:color w:val="000000"/>
                <w:sz w:val="20"/>
              </w:rPr>
              <w:t>tipo_cadastro</w:t>
            </w:r>
          </w:p>
        </w:tc>
        <w:tc>
          <w:tcPr>
            <w:tcW w:w="2258" w:type="dxa"/>
            <w:shd w:val="clear" w:color="auto" w:fill="auto"/>
          </w:tcPr>
          <w:p w14:paraId="693851E8" w14:textId="05B2F18D" w:rsidR="003F477A" w:rsidRDefault="003F477A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1941" w:type="dxa"/>
            <w:shd w:val="clear" w:color="auto" w:fill="auto"/>
          </w:tcPr>
          <w:p w14:paraId="30AB1AEE" w14:textId="73544109" w:rsidR="003F477A" w:rsidRDefault="00BC34EF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41" w:type="dxa"/>
            <w:shd w:val="clear" w:color="auto" w:fill="auto"/>
          </w:tcPr>
          <w:p w14:paraId="696C291A" w14:textId="77777777" w:rsidR="003F477A" w:rsidRDefault="00BC34EF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“C” = Clientes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“F” = Fornecedores</w:t>
            </w:r>
          </w:p>
          <w:p w14:paraId="32F437AC" w14:textId="77777777" w:rsidR="00BC34EF" w:rsidRDefault="00BC34EF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“A” = Ambos (Cliente e Fornecedor)</w:t>
            </w:r>
          </w:p>
          <w:p w14:paraId="2F34FAA6" w14:textId="517BDCC0" w:rsidR="00BC34EF" w:rsidRDefault="00BC34EF" w:rsidP="00145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“T” = Trasportadora</w:t>
            </w:r>
          </w:p>
        </w:tc>
      </w:tr>
      <w:tr w:rsidR="000B211E" w:rsidRPr="000B3F32" w14:paraId="48F5FA43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210AD0B6" w14:textId="054486C1" w:rsidR="000B211E" w:rsidRPr="00BC34EF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</w:t>
            </w:r>
            <w:r w:rsidRPr="00477234">
              <w:rPr>
                <w:rFonts w:ascii="Verdana" w:hAnsi="Verdana" w:cs="Arial"/>
                <w:b w:val="0"/>
                <w:color w:val="000000"/>
                <w:sz w:val="20"/>
              </w:rPr>
              <w:t>d_estado_civil</w:t>
            </w:r>
          </w:p>
        </w:tc>
        <w:tc>
          <w:tcPr>
            <w:tcW w:w="2258" w:type="dxa"/>
            <w:shd w:val="clear" w:color="auto" w:fill="auto"/>
          </w:tcPr>
          <w:p w14:paraId="36F5AC96" w14:textId="30F249D8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3B65FD">
              <w:rPr>
                <w:rFonts w:ascii="Verdana" w:hAnsi="Verdana" w:cs="Arial"/>
                <w:color w:val="000000"/>
                <w:sz w:val="20"/>
              </w:rPr>
              <w:t>Esta</w:t>
            </w:r>
            <w:r w:rsidRPr="003B65FD">
              <w:rPr>
                <w:rFonts w:ascii="Verdana" w:hAnsi="Verdana" w:cs="Arial"/>
                <w:color w:val="000000"/>
                <w:sz w:val="20"/>
                <w:shd w:val="clear" w:color="auto" w:fill="FFFF00"/>
              </w:rPr>
              <w:t>d</w:t>
            </w:r>
            <w:r w:rsidRPr="003B65FD">
              <w:rPr>
                <w:rFonts w:ascii="Verdana" w:hAnsi="Verdana" w:cs="Arial"/>
                <w:color w:val="000000"/>
                <w:sz w:val="20"/>
              </w:rPr>
              <w:t>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Civil</w:t>
            </w:r>
          </w:p>
        </w:tc>
        <w:tc>
          <w:tcPr>
            <w:tcW w:w="1941" w:type="dxa"/>
            <w:shd w:val="clear" w:color="auto" w:fill="auto"/>
          </w:tcPr>
          <w:p w14:paraId="09EAC180" w14:textId="5A07B1FE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744444E5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1 = Não informado</w:t>
            </w:r>
          </w:p>
          <w:p w14:paraId="7A140D68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2 = Casado</w:t>
            </w:r>
          </w:p>
          <w:p w14:paraId="6E5357AC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3 = Solteiro</w:t>
            </w:r>
          </w:p>
          <w:p w14:paraId="0E575C4C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4 = Divorciado</w:t>
            </w:r>
          </w:p>
          <w:p w14:paraId="487C77FF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lastRenderedPageBreak/>
              <w:t>5 = Viúvo</w:t>
            </w:r>
          </w:p>
          <w:p w14:paraId="0E0DF829" w14:textId="6A1447CD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6 = Outros</w:t>
            </w:r>
          </w:p>
        </w:tc>
      </w:tr>
      <w:tr w:rsidR="000B211E" w:rsidRPr="000B3F32" w14:paraId="149789D2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1" w:type="dxa"/>
            <w:shd w:val="clear" w:color="auto" w:fill="auto"/>
          </w:tcPr>
          <w:p w14:paraId="59DDC09A" w14:textId="27137F55" w:rsidR="000B211E" w:rsidRPr="00BC34EF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DF2CAD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lastRenderedPageBreak/>
              <w:t>fax_cliente</w:t>
            </w:r>
          </w:p>
        </w:tc>
        <w:tc>
          <w:tcPr>
            <w:tcW w:w="2235" w:type="dxa"/>
            <w:shd w:val="clear" w:color="auto" w:fill="auto"/>
          </w:tcPr>
          <w:p w14:paraId="2B32C5EA" w14:textId="32089D06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Fax</w:t>
            </w:r>
          </w:p>
        </w:tc>
        <w:tc>
          <w:tcPr>
            <w:tcW w:w="1938" w:type="dxa"/>
            <w:shd w:val="clear" w:color="auto" w:fill="auto"/>
          </w:tcPr>
          <w:p w14:paraId="55DF600C" w14:textId="0F7CAB0D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458" w:type="dxa"/>
            <w:shd w:val="clear" w:color="auto" w:fill="auto"/>
          </w:tcPr>
          <w:p w14:paraId="7574957B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35BD779B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1" w:type="dxa"/>
            <w:shd w:val="clear" w:color="auto" w:fill="auto"/>
          </w:tcPr>
          <w:p w14:paraId="4F876179" w14:textId="3CBACA38" w:rsidR="000B211E" w:rsidRPr="00BC34EF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4874FE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site_cliente</w:t>
            </w:r>
          </w:p>
        </w:tc>
        <w:tc>
          <w:tcPr>
            <w:tcW w:w="2235" w:type="dxa"/>
            <w:shd w:val="clear" w:color="auto" w:fill="auto"/>
          </w:tcPr>
          <w:p w14:paraId="17B33EB8" w14:textId="64EC9E88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Site</w:t>
            </w:r>
          </w:p>
        </w:tc>
        <w:tc>
          <w:tcPr>
            <w:tcW w:w="1938" w:type="dxa"/>
            <w:shd w:val="clear" w:color="auto" w:fill="auto"/>
          </w:tcPr>
          <w:p w14:paraId="5279D190" w14:textId="648ABF9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458" w:type="dxa"/>
            <w:shd w:val="clear" w:color="auto" w:fill="auto"/>
          </w:tcPr>
          <w:p w14:paraId="26696E69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</w:tbl>
    <w:p w14:paraId="651971F0" w14:textId="7571CADF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145572">
        <w:rPr>
          <w:rFonts w:ascii="Verdana" w:hAnsi="Verdana" w:cs="Arial"/>
          <w:b/>
          <w:color w:val="000000"/>
          <w:sz w:val="20"/>
        </w:rPr>
        <w:t>LinxC</w:t>
      </w:r>
      <w:r w:rsidRPr="00E13B4F">
        <w:rPr>
          <w:rFonts w:ascii="Verdana" w:hAnsi="Verdana" w:cs="Arial"/>
          <w:b/>
          <w:color w:val="000000"/>
          <w:sz w:val="20"/>
        </w:rPr>
        <w:t>lientes</w:t>
      </w:r>
      <w:r w:rsidR="00145572">
        <w:rPr>
          <w:rFonts w:ascii="Verdana" w:hAnsi="Verdana" w:cs="Arial"/>
          <w:b/>
          <w:color w:val="000000"/>
          <w:sz w:val="20"/>
        </w:rPr>
        <w:t>F</w:t>
      </w:r>
      <w:r w:rsidRPr="00E13B4F">
        <w:rPr>
          <w:rFonts w:ascii="Verdana" w:hAnsi="Verdana" w:cs="Arial"/>
          <w:b/>
          <w:color w:val="000000"/>
          <w:sz w:val="20"/>
        </w:rPr>
        <w:t>ornec</w:t>
      </w:r>
    </w:p>
    <w:p w14:paraId="6AC6E4E8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420"/>
        <w:gridCol w:w="2006"/>
        <w:gridCol w:w="4353"/>
      </w:tblGrid>
      <w:tr w:rsidR="000B3F32" w:rsidRPr="000B3F32" w14:paraId="7532E889" w14:textId="77777777" w:rsidTr="00E172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20" w:type="dxa"/>
          </w:tcPr>
          <w:p w14:paraId="1C34E380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06" w:type="dxa"/>
          </w:tcPr>
          <w:p w14:paraId="34085AC6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353" w:type="dxa"/>
          </w:tcPr>
          <w:p w14:paraId="3F8F3D64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145572" w:rsidRPr="000B3F32" w14:paraId="2FB55372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17D50CD" w14:textId="5A4F17D3" w:rsidR="00145572" w:rsidRPr="00145572" w:rsidRDefault="00145572" w:rsidP="000B3F3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1F91B44C" w14:textId="2751EA92" w:rsidR="00145572" w:rsidRPr="000B3F32" w:rsidRDefault="0014557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33BE89B2" w14:textId="3E1C7892" w:rsidR="00145572" w:rsidRPr="000B3F32" w:rsidRDefault="00730D9F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E13B4F" w:rsidRPr="000B3F32" w14:paraId="07265054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1D28CDB" w14:textId="789B6379" w:rsidR="00E13B4F" w:rsidRPr="00E13B4F" w:rsidRDefault="00E13B4F" w:rsidP="0014557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npj</w:t>
            </w:r>
            <w:r w:rsidR="00145572">
              <w:rPr>
                <w:rFonts w:ascii="Verdana" w:hAnsi="Verdana" w:cs="Arial"/>
                <w:b w:val="0"/>
                <w:color w:val="000000"/>
                <w:sz w:val="20"/>
              </w:rPr>
              <w:t>E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mp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</w:tc>
        <w:tc>
          <w:tcPr>
            <w:tcW w:w="2018" w:type="dxa"/>
          </w:tcPr>
          <w:p w14:paraId="4572921D" w14:textId="4E5C15D0" w:rsidR="00E13B4F" w:rsidRPr="000B3F32" w:rsidRDefault="00E13B4F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</w:tcPr>
          <w:p w14:paraId="575C333B" w14:textId="34770FE7" w:rsidR="00E13B4F" w:rsidRPr="000B3F32" w:rsidRDefault="00E13B4F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</w:t>
            </w:r>
            <w:r w:rsidR="00172027">
              <w:rPr>
                <w:rFonts w:ascii="Verdana" w:hAnsi="Verdana" w:cs="Arial"/>
                <w:color w:val="000000"/>
                <w:sz w:val="20"/>
              </w:rPr>
              <w:t xml:space="preserve">. </w:t>
            </w:r>
            <w:r w:rsidRPr="00E13B4F">
              <w:rPr>
                <w:rFonts w:ascii="Verdana" w:hAnsi="Verdana" w:cs="Arial"/>
                <w:color w:val="000000"/>
                <w:sz w:val="20"/>
              </w:rPr>
              <w:t>Somente números.</w:t>
            </w:r>
          </w:p>
        </w:tc>
      </w:tr>
      <w:tr w:rsidR="000B3F32" w:rsidRPr="000B3F32" w14:paraId="04C2DC5F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D0FCD5A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</w:tcPr>
          <w:p w14:paraId="2245B9A8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</w:tcPr>
          <w:p w14:paraId="67F03234" w14:textId="018A2359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Inicial de Cadastro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 Obrigatório.</w:t>
            </w:r>
            <w:r w:rsidR="001045CF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55410C">
              <w:rPr>
                <w:rFonts w:ascii="Verdana" w:hAnsi="Verdana" w:cs="Arial"/>
                <w:color w:val="000000"/>
                <w:sz w:val="20"/>
              </w:rPr>
              <w:t>Só pode ser “NULL” quando informado cod_cliente.</w:t>
            </w:r>
          </w:p>
        </w:tc>
      </w:tr>
      <w:tr w:rsidR="000B3F32" w:rsidRPr="000B3F32" w14:paraId="57C56F86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28CD611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</w:tcPr>
          <w:p w14:paraId="2FFD34CD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</w:tcPr>
          <w:p w14:paraId="1FDF6229" w14:textId="37E3B015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Fim de Cadastro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 Obrigatório.</w:t>
            </w:r>
            <w:r w:rsidR="001045CF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55410C">
              <w:rPr>
                <w:rFonts w:ascii="Verdana" w:hAnsi="Verdana" w:cs="Arial"/>
                <w:color w:val="000000"/>
                <w:sz w:val="20"/>
              </w:rPr>
              <w:t>Só pode ser “NULL” quando informado cod_cliente.</w:t>
            </w:r>
          </w:p>
        </w:tc>
      </w:tr>
      <w:tr w:rsidR="00A768B9" w:rsidRPr="000B3F32" w14:paraId="733B50D1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70081DE" w14:textId="45AF50DC" w:rsidR="00A768B9" w:rsidRPr="00A768B9" w:rsidRDefault="00A768B9" w:rsidP="00A768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768B9">
              <w:rPr>
                <w:rFonts w:ascii="Verdana" w:hAnsi="Verdana" w:cs="Arial"/>
                <w:b w:val="0"/>
                <w:color w:val="000000"/>
                <w:sz w:val="20"/>
              </w:rPr>
              <w:t>cod_cliente</w:t>
            </w:r>
          </w:p>
        </w:tc>
        <w:tc>
          <w:tcPr>
            <w:tcW w:w="2018" w:type="dxa"/>
          </w:tcPr>
          <w:p w14:paraId="1983011C" w14:textId="21B41AD7" w:rsidR="00A768B9" w:rsidRPr="000B3F32" w:rsidRDefault="00A768B9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</w:tcPr>
          <w:p w14:paraId="51CE5262" w14:textId="31232894" w:rsidR="00A768B9" w:rsidRPr="000B3F32" w:rsidRDefault="00A768B9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cliente para pesquisa. Parâmetro Opcional</w:t>
            </w:r>
            <w:r w:rsidR="001045CF">
              <w:rPr>
                <w:rFonts w:ascii="Verdana" w:hAnsi="Verdana" w:cs="Arial"/>
                <w:color w:val="000000"/>
                <w:sz w:val="20"/>
              </w:rPr>
              <w:t>. Se informar o código, todas as datas devem ser “NULL”</w:t>
            </w:r>
          </w:p>
        </w:tc>
      </w:tr>
      <w:tr w:rsidR="00C22554" w:rsidRPr="000B3F32" w14:paraId="52292FD3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AD531DB" w14:textId="3F2B27C5" w:rsidR="00C22554" w:rsidRPr="00C22554" w:rsidRDefault="00C22554" w:rsidP="00A768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C22554">
              <w:rPr>
                <w:rFonts w:ascii="Verdana" w:hAnsi="Verdana" w:cs="Arial"/>
                <w:b w:val="0"/>
                <w:color w:val="000000"/>
                <w:sz w:val="20"/>
              </w:rPr>
              <w:t>dt_update_inicial</w:t>
            </w:r>
          </w:p>
        </w:tc>
        <w:tc>
          <w:tcPr>
            <w:tcW w:w="2018" w:type="dxa"/>
          </w:tcPr>
          <w:p w14:paraId="4FE6649E" w14:textId="75A196B1" w:rsidR="00C22554" w:rsidRDefault="00C22554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4418" w:type="dxa"/>
          </w:tcPr>
          <w:p w14:paraId="54AED4DE" w14:textId="17A2D479" w:rsidR="00C22554" w:rsidRDefault="00C22554" w:rsidP="00C225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Inicial de alteração do registro. Parâmetro Opcional.</w:t>
            </w:r>
          </w:p>
        </w:tc>
      </w:tr>
      <w:tr w:rsidR="00C22554" w:rsidRPr="000B3F32" w14:paraId="3D5AD0F9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2BF816F" w14:textId="71A0BFC5" w:rsidR="00C22554" w:rsidRPr="00A768B9" w:rsidRDefault="00C22554" w:rsidP="00C2255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dt_update_fim</w:t>
            </w:r>
          </w:p>
        </w:tc>
        <w:tc>
          <w:tcPr>
            <w:tcW w:w="2018" w:type="dxa"/>
          </w:tcPr>
          <w:p w14:paraId="27D53413" w14:textId="2D68EDE0" w:rsidR="00C22554" w:rsidRDefault="00C22554" w:rsidP="00C225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4418" w:type="dxa"/>
          </w:tcPr>
          <w:p w14:paraId="393B91F2" w14:textId="2B3DE5CD" w:rsidR="00C22554" w:rsidRDefault="00C22554" w:rsidP="00C225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de alteração do registro. Parâmetro Opcional.</w:t>
            </w:r>
          </w:p>
        </w:tc>
      </w:tr>
      <w:tr w:rsidR="004A7BB1" w:rsidRPr="000B3F32" w14:paraId="43B02AB7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39A692E" w14:textId="58638386" w:rsidR="004A7BB1" w:rsidRDefault="004A7BB1" w:rsidP="00C2255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doc_cliente</w:t>
            </w:r>
          </w:p>
        </w:tc>
        <w:tc>
          <w:tcPr>
            <w:tcW w:w="2018" w:type="dxa"/>
          </w:tcPr>
          <w:p w14:paraId="05C1FCBB" w14:textId="7532A640" w:rsidR="004A7BB1" w:rsidRDefault="004A7BB1" w:rsidP="00C225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VarChar(14)</w:t>
            </w:r>
          </w:p>
        </w:tc>
        <w:tc>
          <w:tcPr>
            <w:tcW w:w="4418" w:type="dxa"/>
          </w:tcPr>
          <w:p w14:paraId="7E093E83" w14:textId="1811F0AC" w:rsidR="004A7BB1" w:rsidRDefault="004A7BB1" w:rsidP="00C225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CPF ou CNPJ do cliente ou fornecedor. Parâmetro Opcional.</w:t>
            </w:r>
          </w:p>
        </w:tc>
      </w:tr>
      <w:tr w:rsidR="00E17274" w:rsidRPr="000B3F32" w14:paraId="783C80B0" w14:textId="77777777" w:rsidTr="00915F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0B53F57" w14:textId="1BFD9370" w:rsidR="00E17274" w:rsidRPr="000B3F32" w:rsidRDefault="00E17274" w:rsidP="00E17274">
            <w:pPr>
              <w:rPr>
                <w:rFonts w:ascii="Verdana" w:hAnsi="Verdana" w:cs="Arial"/>
                <w:color w:val="000000"/>
                <w:sz w:val="20"/>
              </w:rPr>
            </w:pPr>
            <w:r w:rsidRPr="00E17274">
              <w:rPr>
                <w:rFonts w:ascii="Verdana" w:hAnsi="Verdana" w:cs="Arial"/>
                <w:b w:val="0"/>
                <w:color w:val="000000"/>
                <w:sz w:val="20"/>
              </w:rPr>
              <w:t>matricula_conveniado</w:t>
            </w:r>
          </w:p>
        </w:tc>
        <w:tc>
          <w:tcPr>
            <w:tcW w:w="2018" w:type="dxa"/>
            <w:shd w:val="clear" w:color="auto" w:fill="auto"/>
          </w:tcPr>
          <w:p w14:paraId="644B9FDB" w14:textId="3AC0F443" w:rsidR="00E17274" w:rsidRDefault="00E17274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VarChar(20)</w:t>
            </w:r>
          </w:p>
        </w:tc>
        <w:tc>
          <w:tcPr>
            <w:tcW w:w="4418" w:type="dxa"/>
            <w:shd w:val="clear" w:color="auto" w:fill="auto"/>
          </w:tcPr>
          <w:p w14:paraId="3136B111" w14:textId="77777777" w:rsidR="00E17274" w:rsidRDefault="00E17274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conveniado</w:t>
            </w:r>
          </w:p>
          <w:p w14:paraId="444077B0" w14:textId="1A33AD8C" w:rsidR="00E17274" w:rsidRDefault="00E17274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Parâmetro Opcional.</w:t>
            </w:r>
          </w:p>
        </w:tc>
      </w:tr>
    </w:tbl>
    <w:p w14:paraId="7FE3F217" w14:textId="77777777" w:rsidR="00211CEA" w:rsidRDefault="00211CEA" w:rsidP="000B3F32">
      <w:pPr>
        <w:rPr>
          <w:rFonts w:ascii="Verdana" w:hAnsi="Verdana" w:cs="Arial"/>
          <w:color w:val="000000"/>
          <w:sz w:val="20"/>
        </w:rPr>
      </w:pPr>
    </w:p>
    <w:p w14:paraId="3A435AA2" w14:textId="7BF3A2EC" w:rsidR="00F84D07" w:rsidRDefault="00F84D07" w:rsidP="00F84D07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LinxC</w:t>
      </w:r>
      <w:r w:rsidRPr="00E13B4F">
        <w:rPr>
          <w:rFonts w:ascii="Verdana" w:hAnsi="Verdana" w:cs="Arial"/>
          <w:b/>
          <w:color w:val="000000"/>
          <w:sz w:val="20"/>
        </w:rPr>
        <w:t>lientes</w:t>
      </w:r>
      <w:r>
        <w:rPr>
          <w:rFonts w:ascii="Verdana" w:hAnsi="Verdana" w:cs="Arial"/>
          <w:b/>
          <w:color w:val="000000"/>
          <w:sz w:val="20"/>
        </w:rPr>
        <w:t>F</w:t>
      </w:r>
      <w:r w:rsidRPr="00E13B4F">
        <w:rPr>
          <w:rFonts w:ascii="Verdana" w:hAnsi="Verdana" w:cs="Arial"/>
          <w:b/>
          <w:color w:val="000000"/>
          <w:sz w:val="20"/>
        </w:rPr>
        <w:t>ornec</w:t>
      </w:r>
      <w:r>
        <w:rPr>
          <w:rFonts w:ascii="Verdana" w:hAnsi="Verdana" w:cs="Arial"/>
          <w:b/>
          <w:color w:val="000000"/>
          <w:sz w:val="20"/>
        </w:rPr>
        <w:t>CamposAdicionais</w:t>
      </w:r>
      <w:r w:rsidRPr="000B3F32">
        <w:rPr>
          <w:rFonts w:ascii="Verdana" w:hAnsi="Verdana" w:cs="Arial"/>
          <w:color w:val="000000"/>
          <w:sz w:val="20"/>
        </w:rPr>
        <w:t xml:space="preserve"> (Retorna os </w:t>
      </w:r>
      <w:r>
        <w:rPr>
          <w:rFonts w:ascii="Verdana" w:hAnsi="Verdana" w:cs="Arial"/>
          <w:color w:val="000000"/>
          <w:sz w:val="20"/>
        </w:rPr>
        <w:t xml:space="preserve">campos adicionais preenchidos dos </w:t>
      </w:r>
      <w:r w:rsidRPr="000B3F32">
        <w:rPr>
          <w:rFonts w:ascii="Verdana" w:hAnsi="Verdana" w:cs="Arial"/>
          <w:color w:val="000000"/>
          <w:sz w:val="20"/>
        </w:rPr>
        <w:t>Clientes/Fornecedores cadastrados n</w:t>
      </w:r>
      <w:r>
        <w:rPr>
          <w:rFonts w:ascii="Verdana" w:hAnsi="Verdana" w:cs="Arial"/>
          <w:color w:val="000000"/>
          <w:sz w:val="20"/>
        </w:rPr>
        <w:t>o portal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44F8D9E2" w14:textId="77777777" w:rsidR="00F84D07" w:rsidRPr="000B3F32" w:rsidRDefault="00F84D07" w:rsidP="00F84D0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312"/>
        <w:gridCol w:w="2258"/>
        <w:gridCol w:w="1941"/>
        <w:gridCol w:w="2541"/>
      </w:tblGrid>
      <w:tr w:rsidR="00F84D07" w:rsidRPr="000B3F32" w14:paraId="3E1815E3" w14:textId="77777777" w:rsidTr="00F84D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19CB958F" w14:textId="77777777" w:rsidR="00F84D07" w:rsidRPr="001D5FB9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258" w:type="dxa"/>
          </w:tcPr>
          <w:p w14:paraId="32355C5A" w14:textId="77777777" w:rsidR="00F84D07" w:rsidRPr="001D5FB9" w:rsidRDefault="00F84D07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41" w:type="dxa"/>
          </w:tcPr>
          <w:p w14:paraId="4424B486" w14:textId="77777777" w:rsidR="00F84D07" w:rsidRPr="001D5FB9" w:rsidRDefault="00F84D07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41" w:type="dxa"/>
          </w:tcPr>
          <w:p w14:paraId="4F2E4BA0" w14:textId="77777777" w:rsidR="00F84D07" w:rsidRPr="001D5FB9" w:rsidRDefault="00F84D07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F84D07" w:rsidRPr="000B3F32" w14:paraId="2A091907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D0C7A5C" w14:textId="77777777" w:rsidR="00F84D07" w:rsidRPr="000B3F32" w:rsidRDefault="00F84D07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258" w:type="dxa"/>
            <w:shd w:val="clear" w:color="auto" w:fill="auto"/>
          </w:tcPr>
          <w:p w14:paraId="22BEED8C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41" w:type="dxa"/>
            <w:shd w:val="clear" w:color="auto" w:fill="auto"/>
          </w:tcPr>
          <w:p w14:paraId="11ABCA56" w14:textId="77777777" w:rsidR="00F84D07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067DFABF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F84D07" w:rsidRPr="000B3F32" w14:paraId="7AFE166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A11D864" w14:textId="77777777" w:rsidR="00F84D07" w:rsidRPr="000B3F32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cod_cliente</w:t>
            </w:r>
          </w:p>
        </w:tc>
        <w:tc>
          <w:tcPr>
            <w:tcW w:w="2258" w:type="dxa"/>
            <w:shd w:val="clear" w:color="auto" w:fill="auto"/>
          </w:tcPr>
          <w:p w14:paraId="59A74CAB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Cliente/Fornecedor</w:t>
            </w:r>
          </w:p>
        </w:tc>
        <w:tc>
          <w:tcPr>
            <w:tcW w:w="1941" w:type="dxa"/>
            <w:shd w:val="clear" w:color="auto" w:fill="auto"/>
          </w:tcPr>
          <w:p w14:paraId="02351BE2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4A7B65D2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cliente/fornecedor no Microvix</w:t>
            </w:r>
          </w:p>
        </w:tc>
      </w:tr>
      <w:tr w:rsidR="00F84D07" w:rsidRPr="000B3F32" w14:paraId="0DA51279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0CC16AF" w14:textId="6D3D69D3" w:rsidR="00F84D07" w:rsidRPr="000B3F32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campo</w:t>
            </w:r>
          </w:p>
        </w:tc>
        <w:tc>
          <w:tcPr>
            <w:tcW w:w="2258" w:type="dxa"/>
            <w:shd w:val="clear" w:color="auto" w:fill="auto"/>
          </w:tcPr>
          <w:p w14:paraId="208F1157" w14:textId="6811BD1C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Campo</w:t>
            </w:r>
          </w:p>
        </w:tc>
        <w:tc>
          <w:tcPr>
            <w:tcW w:w="1941" w:type="dxa"/>
            <w:shd w:val="clear" w:color="auto" w:fill="auto"/>
          </w:tcPr>
          <w:p w14:paraId="2B990150" w14:textId="367C5E85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541" w:type="dxa"/>
            <w:shd w:val="clear" w:color="auto" w:fill="auto"/>
          </w:tcPr>
          <w:p w14:paraId="27D41136" w14:textId="5C42EA7C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do campo adicional.</w:t>
            </w:r>
          </w:p>
        </w:tc>
      </w:tr>
      <w:tr w:rsidR="00F84D07" w:rsidRPr="000B3F32" w14:paraId="6A33424A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10C254DF" w14:textId="0A504A5A" w:rsidR="00F84D07" w:rsidRPr="000B3F32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</w:t>
            </w:r>
          </w:p>
        </w:tc>
        <w:tc>
          <w:tcPr>
            <w:tcW w:w="2258" w:type="dxa"/>
            <w:shd w:val="clear" w:color="auto" w:fill="auto"/>
          </w:tcPr>
          <w:p w14:paraId="0A3EA93C" w14:textId="0E2A6C8B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Campo</w:t>
            </w:r>
          </w:p>
        </w:tc>
        <w:tc>
          <w:tcPr>
            <w:tcW w:w="1941" w:type="dxa"/>
            <w:shd w:val="clear" w:color="auto" w:fill="auto"/>
          </w:tcPr>
          <w:p w14:paraId="20EF1B72" w14:textId="76E7C871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VarChar(100)</w:t>
            </w:r>
          </w:p>
        </w:tc>
        <w:tc>
          <w:tcPr>
            <w:tcW w:w="2541" w:type="dxa"/>
            <w:shd w:val="clear" w:color="auto" w:fill="auto"/>
          </w:tcPr>
          <w:p w14:paraId="0FFCA42E" w14:textId="35019C46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do campo adicional</w:t>
            </w:r>
          </w:p>
        </w:tc>
      </w:tr>
    </w:tbl>
    <w:p w14:paraId="50F8FE07" w14:textId="77777777" w:rsidR="00F84D07" w:rsidRDefault="00F84D07" w:rsidP="00F84D07">
      <w:pPr>
        <w:rPr>
          <w:rFonts w:ascii="Verdana" w:hAnsi="Verdana" w:cs="Arial"/>
          <w:color w:val="000000"/>
          <w:sz w:val="20"/>
        </w:rPr>
      </w:pPr>
    </w:p>
    <w:p w14:paraId="0513EBCE" w14:textId="3B1C8A78" w:rsidR="00F84D07" w:rsidRDefault="00F84D07" w:rsidP="00F84D07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lastRenderedPageBreak/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LinxC</w:t>
      </w:r>
      <w:r w:rsidRPr="00E13B4F">
        <w:rPr>
          <w:rFonts w:ascii="Verdana" w:hAnsi="Verdana" w:cs="Arial"/>
          <w:b/>
          <w:color w:val="000000"/>
          <w:sz w:val="20"/>
        </w:rPr>
        <w:t>lientes</w:t>
      </w:r>
      <w:r>
        <w:rPr>
          <w:rFonts w:ascii="Verdana" w:hAnsi="Verdana" w:cs="Arial"/>
          <w:b/>
          <w:color w:val="000000"/>
          <w:sz w:val="20"/>
        </w:rPr>
        <w:t>F</w:t>
      </w:r>
      <w:r w:rsidRPr="00E13B4F">
        <w:rPr>
          <w:rFonts w:ascii="Verdana" w:hAnsi="Verdana" w:cs="Arial"/>
          <w:b/>
          <w:color w:val="000000"/>
          <w:sz w:val="20"/>
        </w:rPr>
        <w:t>ornec</w:t>
      </w:r>
      <w:r>
        <w:rPr>
          <w:rFonts w:ascii="Verdana" w:hAnsi="Verdana" w:cs="Arial"/>
          <w:b/>
          <w:color w:val="000000"/>
          <w:sz w:val="20"/>
        </w:rPr>
        <w:t>CamposAdicionais</w:t>
      </w:r>
    </w:p>
    <w:p w14:paraId="6849E4A6" w14:textId="77777777" w:rsidR="00F84D07" w:rsidRPr="000B3F32" w:rsidRDefault="00F84D07" w:rsidP="00F84D0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F84D07" w:rsidRPr="000B3F32" w14:paraId="769B53A6" w14:textId="77777777" w:rsidTr="00F84D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5D59196" w14:textId="77777777" w:rsidR="00F84D07" w:rsidRPr="001D5FB9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1D3F2D2B" w14:textId="77777777" w:rsidR="00F84D07" w:rsidRPr="001D5FB9" w:rsidRDefault="00F84D07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1BB47FE6" w14:textId="77777777" w:rsidR="00F84D07" w:rsidRPr="001D5FB9" w:rsidRDefault="00F84D07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F84D07" w:rsidRPr="000B3F32" w14:paraId="55E9BDCB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FE4F0E1" w14:textId="77777777" w:rsidR="00F84D07" w:rsidRPr="00145572" w:rsidRDefault="00F84D07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CF9BF07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242260D6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F84D07" w:rsidRPr="000B3F32" w14:paraId="46A1C186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322FC9A" w14:textId="77777777" w:rsidR="00F84D07" w:rsidRPr="00E13B4F" w:rsidRDefault="00F84D07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npj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E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mp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704149FA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13BFF835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. </w:t>
            </w:r>
            <w:r w:rsidRPr="00E13B4F">
              <w:rPr>
                <w:rFonts w:ascii="Verdana" w:hAnsi="Verdana" w:cs="Arial"/>
                <w:color w:val="000000"/>
                <w:sz w:val="20"/>
              </w:rPr>
              <w:t>Somente números.</w:t>
            </w:r>
          </w:p>
        </w:tc>
      </w:tr>
      <w:tr w:rsidR="00F84D07" w:rsidRPr="000B3F32" w14:paraId="026477FC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68A1B54" w14:textId="77777777" w:rsidR="00F84D07" w:rsidRPr="000B3F32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3B4743B3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37FD103B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Inicial de Cadastro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 Obrigatório.</w:t>
            </w:r>
          </w:p>
        </w:tc>
      </w:tr>
      <w:tr w:rsidR="00F84D07" w:rsidRPr="000B3F32" w14:paraId="2DAF2964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35BBC23" w14:textId="77777777" w:rsidR="00F84D07" w:rsidRPr="000B3F32" w:rsidRDefault="00F84D07" w:rsidP="00F84D07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514D7065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22DDAFD4" w14:textId="77777777" w:rsidR="00F84D07" w:rsidRPr="000B3F32" w:rsidRDefault="00F84D07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Fim de Cadastro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 Obrigatório.</w:t>
            </w:r>
          </w:p>
        </w:tc>
      </w:tr>
      <w:tr w:rsidR="00F84D07" w:rsidRPr="000B3F32" w14:paraId="2D4C0ECC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3D39ED8" w14:textId="77777777" w:rsidR="00F84D07" w:rsidRPr="00A768B9" w:rsidRDefault="00F84D07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768B9">
              <w:rPr>
                <w:rFonts w:ascii="Verdana" w:hAnsi="Verdana" w:cs="Arial"/>
                <w:b w:val="0"/>
                <w:color w:val="000000"/>
                <w:sz w:val="20"/>
              </w:rPr>
              <w:t>cod_cliente</w:t>
            </w:r>
          </w:p>
        </w:tc>
        <w:tc>
          <w:tcPr>
            <w:tcW w:w="2018" w:type="dxa"/>
            <w:shd w:val="clear" w:color="auto" w:fill="auto"/>
          </w:tcPr>
          <w:p w14:paraId="5881A32D" w14:textId="7777777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005DE5F8" w14:textId="0686C507" w:rsidR="00F84D07" w:rsidRPr="000B3F32" w:rsidRDefault="00F84D07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cliente para pesquisa. Parâmetro Opcional</w:t>
            </w:r>
            <w:r w:rsidR="00535D87">
              <w:rPr>
                <w:rFonts w:ascii="Verdana" w:hAnsi="Verdana" w:cs="Arial"/>
                <w:color w:val="000000"/>
                <w:sz w:val="20"/>
              </w:rPr>
              <w:t>. Pode ser “NULL”</w:t>
            </w:r>
          </w:p>
        </w:tc>
      </w:tr>
    </w:tbl>
    <w:p w14:paraId="3B5DCB9F" w14:textId="77777777" w:rsidR="00F84D07" w:rsidRDefault="00F84D07" w:rsidP="000B3F32">
      <w:pPr>
        <w:rPr>
          <w:rFonts w:ascii="Verdana" w:hAnsi="Verdana" w:cs="Arial"/>
          <w:color w:val="000000"/>
          <w:sz w:val="20"/>
        </w:rPr>
      </w:pPr>
    </w:p>
    <w:p w14:paraId="12C4E0C2" w14:textId="5B56A451" w:rsidR="000B211E" w:rsidRDefault="000B211E" w:rsidP="000B211E">
      <w:pPr>
        <w:rPr>
          <w:rFonts w:ascii="Verdana" w:hAnsi="Verdana" w:cs="Arial"/>
          <w:color w:val="000000"/>
          <w:sz w:val="20"/>
        </w:rPr>
      </w:pPr>
      <w:r w:rsidRPr="00092815">
        <w:rPr>
          <w:rFonts w:ascii="Verdana" w:hAnsi="Verdana" w:cs="Arial"/>
          <w:color w:val="000000"/>
          <w:sz w:val="20"/>
        </w:rPr>
        <w:t xml:space="preserve">Método </w:t>
      </w:r>
      <w:r w:rsidRPr="00092815">
        <w:rPr>
          <w:rFonts w:ascii="Verdana" w:hAnsi="Verdana" w:cs="Arial"/>
          <w:b/>
          <w:color w:val="000000"/>
          <w:sz w:val="20"/>
        </w:rPr>
        <w:t>LinxClientesFornecContatos</w:t>
      </w:r>
      <w:r w:rsidRPr="00092815">
        <w:rPr>
          <w:rFonts w:ascii="Verdana" w:hAnsi="Verdana" w:cs="Arial"/>
          <w:color w:val="000000"/>
          <w:sz w:val="20"/>
        </w:rPr>
        <w:t xml:space="preserve"> (Retorna os campos referentes </w:t>
      </w:r>
      <w:r w:rsidR="00092815">
        <w:rPr>
          <w:rFonts w:ascii="Verdana" w:hAnsi="Verdana" w:cs="Arial"/>
          <w:color w:val="000000"/>
          <w:sz w:val="20"/>
        </w:rPr>
        <w:t>ao</w:t>
      </w:r>
      <w:r w:rsidRPr="00092815">
        <w:rPr>
          <w:rFonts w:ascii="Verdana" w:hAnsi="Verdana" w:cs="Arial"/>
          <w:color w:val="000000"/>
          <w:sz w:val="20"/>
        </w:rPr>
        <w:t xml:space="preserve"> contato do cadastro dos Clientes/Fornecedores cadastrados no portal):</w:t>
      </w:r>
    </w:p>
    <w:p w14:paraId="48400C89" w14:textId="77777777" w:rsidR="000B211E" w:rsidRPr="000B3F32" w:rsidRDefault="000B211E" w:rsidP="000B211E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488" w:type="dxa"/>
        <w:tblLook w:val="04A0" w:firstRow="1" w:lastRow="0" w:firstColumn="1" w:lastColumn="0" w:noHBand="0" w:noVBand="1"/>
      </w:tblPr>
      <w:tblGrid>
        <w:gridCol w:w="3192"/>
        <w:gridCol w:w="2122"/>
        <w:gridCol w:w="1924"/>
        <w:gridCol w:w="2250"/>
      </w:tblGrid>
      <w:tr w:rsidR="000B211E" w:rsidRPr="000B3F32" w14:paraId="0ADC721F" w14:textId="77777777" w:rsidTr="000B21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</w:tcPr>
          <w:p w14:paraId="5C2DCC71" w14:textId="77777777" w:rsidR="000B211E" w:rsidRPr="001D5FB9" w:rsidRDefault="000B211E" w:rsidP="000B211E">
            <w:pPr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Campos</w:t>
            </w:r>
          </w:p>
        </w:tc>
        <w:tc>
          <w:tcPr>
            <w:tcW w:w="2122" w:type="dxa"/>
          </w:tcPr>
          <w:p w14:paraId="640901BC" w14:textId="77777777" w:rsidR="000B211E" w:rsidRPr="001D5FB9" w:rsidRDefault="000B211E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Descrição</w:t>
            </w:r>
          </w:p>
        </w:tc>
        <w:tc>
          <w:tcPr>
            <w:tcW w:w="1924" w:type="dxa"/>
          </w:tcPr>
          <w:p w14:paraId="48947EB6" w14:textId="77777777" w:rsidR="000B211E" w:rsidRPr="001D5FB9" w:rsidRDefault="000B211E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sz w:val="20"/>
              </w:rPr>
              <w:t>Formato</w:t>
            </w:r>
          </w:p>
        </w:tc>
        <w:tc>
          <w:tcPr>
            <w:tcW w:w="2250" w:type="dxa"/>
          </w:tcPr>
          <w:p w14:paraId="03CDD7CC" w14:textId="77777777" w:rsidR="000B211E" w:rsidRPr="001D5FB9" w:rsidRDefault="000B211E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Observações</w:t>
            </w:r>
          </w:p>
        </w:tc>
      </w:tr>
      <w:tr w:rsidR="000B211E" w:rsidRPr="000B3F32" w14:paraId="2BBCAFFB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4612CDE7" w14:textId="77777777" w:rsidR="000B211E" w:rsidRPr="000B3F32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122" w:type="dxa"/>
            <w:shd w:val="clear" w:color="auto" w:fill="auto"/>
          </w:tcPr>
          <w:p w14:paraId="5A71EB10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24" w:type="dxa"/>
            <w:shd w:val="clear" w:color="auto" w:fill="auto"/>
          </w:tcPr>
          <w:p w14:paraId="5F539DFA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50" w:type="dxa"/>
            <w:shd w:val="clear" w:color="auto" w:fill="auto"/>
          </w:tcPr>
          <w:p w14:paraId="25E05F81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0B211E" w:rsidRPr="000B3F32" w14:paraId="6A6DE1E8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00B7FB0B" w14:textId="77777777" w:rsidR="000B211E" w:rsidRPr="000B3F32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cod_cliente</w:t>
            </w:r>
          </w:p>
        </w:tc>
        <w:tc>
          <w:tcPr>
            <w:tcW w:w="2122" w:type="dxa"/>
            <w:shd w:val="clear" w:color="auto" w:fill="auto"/>
          </w:tcPr>
          <w:p w14:paraId="2D2673B8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color w:val="000000"/>
                <w:sz w:val="20"/>
              </w:rPr>
              <w:t>Cliente/Fornecedor</w:t>
            </w:r>
          </w:p>
        </w:tc>
        <w:tc>
          <w:tcPr>
            <w:tcW w:w="1924" w:type="dxa"/>
            <w:shd w:val="clear" w:color="auto" w:fill="auto"/>
          </w:tcPr>
          <w:p w14:paraId="37321F74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50" w:type="dxa"/>
            <w:shd w:val="clear" w:color="auto" w:fill="auto"/>
          </w:tcPr>
          <w:p w14:paraId="18ED80AB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color w:val="000000"/>
                <w:sz w:val="20"/>
              </w:rPr>
              <w:t>Código do cliente/fornecedor no Microvix</w:t>
            </w:r>
          </w:p>
        </w:tc>
      </w:tr>
      <w:tr w:rsidR="000B211E" w:rsidRPr="000B3F32" w14:paraId="3BB720C8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14806D8E" w14:textId="77777777" w:rsidR="000B211E" w:rsidRPr="000B3F32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366EF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nome_contato</w:t>
            </w:r>
          </w:p>
        </w:tc>
        <w:tc>
          <w:tcPr>
            <w:tcW w:w="2122" w:type="dxa"/>
            <w:shd w:val="clear" w:color="auto" w:fill="auto"/>
          </w:tcPr>
          <w:p w14:paraId="1DF7A61F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Contato</w:t>
            </w:r>
          </w:p>
        </w:tc>
        <w:tc>
          <w:tcPr>
            <w:tcW w:w="1924" w:type="dxa"/>
            <w:shd w:val="clear" w:color="auto" w:fill="auto"/>
          </w:tcPr>
          <w:p w14:paraId="40ACBC51" w14:textId="77777777" w:rsidR="000B211E" w:rsidRPr="005753AD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250" w:type="dxa"/>
            <w:shd w:val="clear" w:color="auto" w:fill="auto"/>
          </w:tcPr>
          <w:p w14:paraId="3DC14D16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0DD2EF58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7B715FAF" w14:textId="77777777" w:rsidR="000B211E" w:rsidRPr="00366EFC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366EF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sexo_contato</w:t>
            </w:r>
          </w:p>
        </w:tc>
        <w:tc>
          <w:tcPr>
            <w:tcW w:w="2122" w:type="dxa"/>
            <w:shd w:val="clear" w:color="auto" w:fill="auto"/>
          </w:tcPr>
          <w:p w14:paraId="4770C445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Sexo Contato</w:t>
            </w:r>
          </w:p>
        </w:tc>
        <w:tc>
          <w:tcPr>
            <w:tcW w:w="1924" w:type="dxa"/>
            <w:shd w:val="clear" w:color="auto" w:fill="auto"/>
          </w:tcPr>
          <w:p w14:paraId="4C26631B" w14:textId="77777777" w:rsidR="000B211E" w:rsidRPr="005753AD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250" w:type="dxa"/>
            <w:shd w:val="clear" w:color="auto" w:fill="auto"/>
          </w:tcPr>
          <w:p w14:paraId="77B4ED0E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‘F’ = Feminino</w:t>
            </w:r>
          </w:p>
          <w:p w14:paraId="72F721A7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‘M’ = Masculino</w:t>
            </w:r>
          </w:p>
        </w:tc>
      </w:tr>
      <w:tr w:rsidR="000B211E" w:rsidRPr="000B3F32" w14:paraId="4B5D2F09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7034B731" w14:textId="77777777" w:rsidR="000B211E" w:rsidRPr="00366EFC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contatos_clientes_parentesco</w:t>
            </w:r>
          </w:p>
        </w:tc>
        <w:tc>
          <w:tcPr>
            <w:tcW w:w="2122" w:type="dxa"/>
            <w:shd w:val="clear" w:color="auto" w:fill="auto"/>
          </w:tcPr>
          <w:p w14:paraId="3164C3CB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Parentesco do contato</w:t>
            </w:r>
          </w:p>
        </w:tc>
        <w:tc>
          <w:tcPr>
            <w:tcW w:w="1924" w:type="dxa"/>
            <w:shd w:val="clear" w:color="auto" w:fill="auto"/>
          </w:tcPr>
          <w:p w14:paraId="01B8194B" w14:textId="77777777" w:rsidR="000B211E" w:rsidRPr="005753AD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50" w:type="dxa"/>
            <w:shd w:val="clear" w:color="auto" w:fill="auto"/>
          </w:tcPr>
          <w:p w14:paraId="0EAEFDDC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 = "Filho(a)"</w:t>
            </w:r>
          </w:p>
          <w:p w14:paraId="6A4D8975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2 = "Neto(a)"</w:t>
            </w:r>
          </w:p>
          <w:p w14:paraId="3B9F489D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3 = "Sobrinho(a)"</w:t>
            </w:r>
          </w:p>
          <w:p w14:paraId="68B17338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4 = "Enteado(a)"</w:t>
            </w:r>
          </w:p>
          <w:p w14:paraId="7A9E106B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5 = "Avo(a)"</w:t>
            </w:r>
          </w:p>
          <w:p w14:paraId="1CE8DA5A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6 = "Tio(a)"</w:t>
            </w:r>
          </w:p>
          <w:p w14:paraId="2C0D5D61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7 = "Primo(a)"</w:t>
            </w:r>
          </w:p>
          <w:p w14:paraId="17C40BF0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8 = "Pai"</w:t>
            </w:r>
          </w:p>
          <w:p w14:paraId="570AA46B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9 = "Mãe"</w:t>
            </w:r>
          </w:p>
          <w:p w14:paraId="4E52797B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10 = "Esposo(a)"</w:t>
            </w:r>
          </w:p>
          <w:p w14:paraId="4D0B5101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11 = "Irmão"</w:t>
            </w:r>
          </w:p>
          <w:p w14:paraId="462F6DBA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12 = "Amigo"</w:t>
            </w:r>
          </w:p>
          <w:p w14:paraId="249154A9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13 = "Outro"</w:t>
            </w:r>
          </w:p>
          <w:p w14:paraId="766993EF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color w:val="000000"/>
                <w:sz w:val="20"/>
              </w:rPr>
              <w:t>14 = "Afilhado(a)"</w:t>
            </w:r>
          </w:p>
        </w:tc>
      </w:tr>
      <w:tr w:rsidR="000B211E" w:rsidRPr="000B3F32" w14:paraId="0A417216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50E245CF" w14:textId="77777777" w:rsidR="000B211E" w:rsidRPr="00B259DC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f</w:t>
            </w: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one</w:t>
            </w: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1</w:t>
            </w: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_contato</w:t>
            </w:r>
          </w:p>
        </w:tc>
        <w:tc>
          <w:tcPr>
            <w:tcW w:w="2122" w:type="dxa"/>
            <w:shd w:val="clear" w:color="auto" w:fill="auto"/>
          </w:tcPr>
          <w:p w14:paraId="139CF25D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Telefone principal Contato</w:t>
            </w:r>
          </w:p>
        </w:tc>
        <w:tc>
          <w:tcPr>
            <w:tcW w:w="1924" w:type="dxa"/>
            <w:shd w:val="clear" w:color="auto" w:fill="auto"/>
          </w:tcPr>
          <w:p w14:paraId="070A9D4D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250" w:type="dxa"/>
            <w:shd w:val="clear" w:color="auto" w:fill="auto"/>
          </w:tcPr>
          <w:p w14:paraId="3D413956" w14:textId="77777777" w:rsidR="000B211E" w:rsidRPr="00B259DC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4AFFFE72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0BC2614E" w14:textId="77777777" w:rsidR="000B211E" w:rsidRPr="00B259DC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f</w:t>
            </w: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one</w:t>
            </w: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2</w:t>
            </w: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_contato</w:t>
            </w:r>
          </w:p>
        </w:tc>
        <w:tc>
          <w:tcPr>
            <w:tcW w:w="2122" w:type="dxa"/>
            <w:shd w:val="clear" w:color="auto" w:fill="auto"/>
          </w:tcPr>
          <w:p w14:paraId="3B1BA05D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Telefone secundário Contato</w:t>
            </w:r>
          </w:p>
        </w:tc>
        <w:tc>
          <w:tcPr>
            <w:tcW w:w="1924" w:type="dxa"/>
            <w:shd w:val="clear" w:color="auto" w:fill="auto"/>
          </w:tcPr>
          <w:p w14:paraId="2DE3DE03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250" w:type="dxa"/>
            <w:shd w:val="clear" w:color="auto" w:fill="auto"/>
          </w:tcPr>
          <w:p w14:paraId="19C8E4D8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703D0472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59D13C4C" w14:textId="77777777" w:rsidR="000B211E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519CB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lastRenderedPageBreak/>
              <w:t>celular_contato</w:t>
            </w:r>
          </w:p>
        </w:tc>
        <w:tc>
          <w:tcPr>
            <w:tcW w:w="2122" w:type="dxa"/>
            <w:shd w:val="clear" w:color="auto" w:fill="auto"/>
          </w:tcPr>
          <w:p w14:paraId="4B030421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Celular do Contato</w:t>
            </w:r>
          </w:p>
        </w:tc>
        <w:tc>
          <w:tcPr>
            <w:tcW w:w="1924" w:type="dxa"/>
            <w:shd w:val="clear" w:color="auto" w:fill="auto"/>
          </w:tcPr>
          <w:p w14:paraId="4DC23BA1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250" w:type="dxa"/>
            <w:shd w:val="clear" w:color="auto" w:fill="auto"/>
          </w:tcPr>
          <w:p w14:paraId="2F7680EE" w14:textId="77777777" w:rsidR="000B211E" w:rsidRPr="00B259DC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0D6A6BFF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6FE08F62" w14:textId="77777777" w:rsidR="000B211E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B259DC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email_contato</w:t>
            </w:r>
          </w:p>
        </w:tc>
        <w:tc>
          <w:tcPr>
            <w:tcW w:w="2122" w:type="dxa"/>
            <w:shd w:val="clear" w:color="auto" w:fill="auto"/>
          </w:tcPr>
          <w:p w14:paraId="14E99A1D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E-Mail do contato</w:t>
            </w:r>
          </w:p>
        </w:tc>
        <w:tc>
          <w:tcPr>
            <w:tcW w:w="1924" w:type="dxa"/>
            <w:shd w:val="clear" w:color="auto" w:fill="auto"/>
          </w:tcPr>
          <w:p w14:paraId="60CA1995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250" w:type="dxa"/>
            <w:shd w:val="clear" w:color="auto" w:fill="auto"/>
          </w:tcPr>
          <w:p w14:paraId="44445B2B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02F34419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46BDD447" w14:textId="77777777" w:rsidR="000B211E" w:rsidRPr="00B259DC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5519CB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data_nasc_contato</w:t>
            </w:r>
          </w:p>
        </w:tc>
        <w:tc>
          <w:tcPr>
            <w:tcW w:w="2122" w:type="dxa"/>
            <w:shd w:val="clear" w:color="auto" w:fill="auto"/>
          </w:tcPr>
          <w:p w14:paraId="7B857BEF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Nascimento do Contato</w:t>
            </w:r>
          </w:p>
        </w:tc>
        <w:tc>
          <w:tcPr>
            <w:tcW w:w="1924" w:type="dxa"/>
            <w:shd w:val="clear" w:color="auto" w:fill="auto"/>
          </w:tcPr>
          <w:p w14:paraId="4AF07F5A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250" w:type="dxa"/>
            <w:shd w:val="clear" w:color="auto" w:fill="auto"/>
          </w:tcPr>
          <w:p w14:paraId="07527F88" w14:textId="77777777" w:rsidR="000B211E" w:rsidRPr="00B259DC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0B211E" w:rsidRPr="000B3F32" w14:paraId="6ABA3F6A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shd w:val="clear" w:color="auto" w:fill="auto"/>
          </w:tcPr>
          <w:p w14:paraId="498835B1" w14:textId="77777777" w:rsidR="000B211E" w:rsidRPr="005519CB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519CB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tipo_contato</w:t>
            </w:r>
          </w:p>
        </w:tc>
        <w:tc>
          <w:tcPr>
            <w:tcW w:w="2122" w:type="dxa"/>
            <w:shd w:val="clear" w:color="auto" w:fill="auto"/>
          </w:tcPr>
          <w:p w14:paraId="0980B381" w14:textId="77777777" w:rsidR="000B211E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Campo Tipo de Contato</w:t>
            </w:r>
          </w:p>
        </w:tc>
        <w:tc>
          <w:tcPr>
            <w:tcW w:w="1924" w:type="dxa"/>
            <w:shd w:val="clear" w:color="auto" w:fill="auto"/>
          </w:tcPr>
          <w:p w14:paraId="29730B12" w14:textId="77777777" w:rsidR="000B211E" w:rsidRPr="005753AD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250" w:type="dxa"/>
            <w:shd w:val="clear" w:color="auto" w:fill="auto"/>
          </w:tcPr>
          <w:p w14:paraId="3D7C75A6" w14:textId="77777777" w:rsidR="000B211E" w:rsidRPr="00B259DC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</w:tbl>
    <w:p w14:paraId="061FA4BF" w14:textId="77777777" w:rsidR="000B211E" w:rsidRDefault="000B211E" w:rsidP="000B211E">
      <w:pPr>
        <w:rPr>
          <w:rFonts w:ascii="Verdana" w:hAnsi="Verdana" w:cs="Arial"/>
          <w:color w:val="000000"/>
          <w:sz w:val="20"/>
        </w:rPr>
      </w:pPr>
    </w:p>
    <w:p w14:paraId="06FFE1B2" w14:textId="641B1DE5" w:rsidR="000B211E" w:rsidRDefault="000B211E" w:rsidP="000B211E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LinxC</w:t>
      </w:r>
      <w:r w:rsidRPr="00E13B4F">
        <w:rPr>
          <w:rFonts w:ascii="Verdana" w:hAnsi="Verdana" w:cs="Arial"/>
          <w:b/>
          <w:color w:val="000000"/>
          <w:sz w:val="20"/>
        </w:rPr>
        <w:t>lientes</w:t>
      </w:r>
      <w:r>
        <w:rPr>
          <w:rFonts w:ascii="Verdana" w:hAnsi="Verdana" w:cs="Arial"/>
          <w:b/>
          <w:color w:val="000000"/>
          <w:sz w:val="20"/>
        </w:rPr>
        <w:t>F</w:t>
      </w:r>
      <w:r w:rsidRPr="00E13B4F">
        <w:rPr>
          <w:rFonts w:ascii="Verdana" w:hAnsi="Verdana" w:cs="Arial"/>
          <w:b/>
          <w:color w:val="000000"/>
          <w:sz w:val="20"/>
        </w:rPr>
        <w:t>ornec</w:t>
      </w:r>
      <w:r>
        <w:rPr>
          <w:rFonts w:ascii="Verdana" w:hAnsi="Verdana" w:cs="Arial"/>
          <w:b/>
          <w:color w:val="000000"/>
          <w:sz w:val="20"/>
        </w:rPr>
        <w:t>Contatos</w:t>
      </w:r>
    </w:p>
    <w:p w14:paraId="218226E2" w14:textId="77777777" w:rsidR="000B211E" w:rsidRPr="000B3F32" w:rsidRDefault="000B211E" w:rsidP="000B211E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0B211E" w:rsidRPr="000B3F32" w14:paraId="4974F30F" w14:textId="77777777" w:rsidTr="000B21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91A6EF1" w14:textId="77777777" w:rsidR="000B211E" w:rsidRPr="001D5FB9" w:rsidRDefault="000B211E" w:rsidP="000B211E">
            <w:pPr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Campos</w:t>
            </w:r>
          </w:p>
        </w:tc>
        <w:tc>
          <w:tcPr>
            <w:tcW w:w="2018" w:type="dxa"/>
          </w:tcPr>
          <w:p w14:paraId="261EC7ED" w14:textId="77777777" w:rsidR="000B211E" w:rsidRPr="001D5FB9" w:rsidRDefault="000B211E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Formato</w:t>
            </w:r>
          </w:p>
        </w:tc>
        <w:tc>
          <w:tcPr>
            <w:tcW w:w="4418" w:type="dxa"/>
          </w:tcPr>
          <w:p w14:paraId="05E8A7AB" w14:textId="77777777" w:rsidR="000B211E" w:rsidRPr="001D5FB9" w:rsidRDefault="000B211E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 w:rsidRPr="001D5FB9">
              <w:rPr>
                <w:rFonts w:ascii="Verdana" w:hAnsi="Verdana" w:cs="Arial"/>
                <w:b w:val="0"/>
                <w:bCs w:val="0"/>
                <w:sz w:val="20"/>
              </w:rPr>
              <w:t>Observações</w:t>
            </w:r>
          </w:p>
        </w:tc>
      </w:tr>
      <w:tr w:rsidR="000B211E" w:rsidRPr="000B3F32" w14:paraId="262629EF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69D592C" w14:textId="77777777" w:rsidR="000B211E" w:rsidRPr="00145572" w:rsidRDefault="000B211E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7D72B4D6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>(14)</w:t>
            </w:r>
          </w:p>
        </w:tc>
        <w:tc>
          <w:tcPr>
            <w:tcW w:w="4418" w:type="dxa"/>
            <w:shd w:val="clear" w:color="auto" w:fill="auto"/>
          </w:tcPr>
          <w:p w14:paraId="34907D5D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B211E" w:rsidRPr="000B3F32" w14:paraId="47006C85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12384CD" w14:textId="77777777" w:rsidR="000B211E" w:rsidRPr="00E13B4F" w:rsidRDefault="000B211E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npj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E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mp</w:t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6AAA712E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4418" w:type="dxa"/>
            <w:shd w:val="clear" w:color="auto" w:fill="auto"/>
          </w:tcPr>
          <w:p w14:paraId="27C4E135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Obrigatório. </w:t>
            </w:r>
            <w:r w:rsidRPr="00E13B4F">
              <w:rPr>
                <w:rFonts w:ascii="Verdana" w:hAnsi="Verdana" w:cs="Arial"/>
                <w:color w:val="000000"/>
                <w:sz w:val="20"/>
              </w:rPr>
              <w:t>Somente números.</w:t>
            </w:r>
          </w:p>
        </w:tc>
      </w:tr>
      <w:tr w:rsidR="000B211E" w:rsidRPr="000B3F32" w14:paraId="16525A73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65001FB" w14:textId="77777777" w:rsidR="000B211E" w:rsidRPr="000B3F32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7668E7F3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4418" w:type="dxa"/>
            <w:shd w:val="clear" w:color="auto" w:fill="auto"/>
          </w:tcPr>
          <w:p w14:paraId="31975987" w14:textId="744CFF72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color w:val="000000"/>
                <w:sz w:val="20"/>
              </w:rPr>
              <w:t>Data Inicial de Cadastro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de </w:t>
            </w:r>
            <w:r w:rsidR="00092815">
              <w:rPr>
                <w:rFonts w:ascii="Verdana" w:hAnsi="Verdana" w:cs="Arial"/>
                <w:color w:val="000000"/>
                <w:sz w:val="20"/>
              </w:rPr>
              <w:t>clientes</w:t>
            </w:r>
            <w:r>
              <w:rPr>
                <w:rFonts w:ascii="Verdana" w:hAnsi="Verdana" w:cs="Arial"/>
                <w:color w:val="000000"/>
                <w:sz w:val="20"/>
              </w:rPr>
              <w:t>. Obrigatório.</w:t>
            </w:r>
          </w:p>
        </w:tc>
      </w:tr>
      <w:tr w:rsidR="000B211E" w:rsidRPr="000B3F32" w14:paraId="0A0C4011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064AF69" w14:textId="77777777" w:rsidR="000B211E" w:rsidRPr="000B3F32" w:rsidRDefault="000B211E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61AA53D7" w14:textId="77777777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4418" w:type="dxa"/>
            <w:shd w:val="clear" w:color="auto" w:fill="auto"/>
          </w:tcPr>
          <w:p w14:paraId="5E5F5351" w14:textId="48F0AD4D" w:rsidR="000B211E" w:rsidRPr="000B3F32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color w:val="000000"/>
                <w:sz w:val="20"/>
              </w:rPr>
              <w:t>Data Fim de Cadastro</w:t>
            </w:r>
            <w:r w:rsidR="00092815">
              <w:rPr>
                <w:rFonts w:ascii="Verdana" w:hAnsi="Verdana" w:cs="Arial"/>
                <w:color w:val="000000"/>
                <w:sz w:val="20"/>
              </w:rPr>
              <w:t xml:space="preserve"> de clientes</w:t>
            </w:r>
            <w:r>
              <w:rPr>
                <w:rFonts w:ascii="Verdana" w:hAnsi="Verdana" w:cs="Arial"/>
                <w:color w:val="000000"/>
                <w:sz w:val="20"/>
              </w:rPr>
              <w:t>. Obrigatório.</w:t>
            </w:r>
          </w:p>
        </w:tc>
      </w:tr>
      <w:tr w:rsidR="000B211E" w:rsidRPr="000B3F32" w14:paraId="5C6D641C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3028666" w14:textId="77777777" w:rsidR="000B211E" w:rsidRPr="00A768B9" w:rsidRDefault="000B211E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768B9">
              <w:rPr>
                <w:rFonts w:ascii="Verdana" w:hAnsi="Verdana" w:cs="Arial"/>
                <w:b w:val="0"/>
                <w:color w:val="000000"/>
                <w:sz w:val="20"/>
              </w:rPr>
              <w:t>cod_cliente</w:t>
            </w:r>
          </w:p>
        </w:tc>
        <w:tc>
          <w:tcPr>
            <w:tcW w:w="2018" w:type="dxa"/>
            <w:shd w:val="clear" w:color="auto" w:fill="auto"/>
          </w:tcPr>
          <w:p w14:paraId="62EAAFB3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4418" w:type="dxa"/>
            <w:shd w:val="clear" w:color="auto" w:fill="auto"/>
          </w:tcPr>
          <w:p w14:paraId="60634C27" w14:textId="77777777" w:rsidR="000B211E" w:rsidRPr="000B3F32" w:rsidRDefault="000B211E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cliente para pesquisa. Parâmetro Opcional. Se informar o código, todas as datas devem ser “NULL”</w:t>
            </w:r>
          </w:p>
        </w:tc>
      </w:tr>
      <w:tr w:rsidR="000B211E" w:rsidRPr="000B3F32" w14:paraId="248BFA43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BA66E3F" w14:textId="77777777" w:rsidR="000B211E" w:rsidRPr="00A768B9" w:rsidRDefault="000B211E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doc_cliente</w:t>
            </w:r>
          </w:p>
        </w:tc>
        <w:tc>
          <w:tcPr>
            <w:tcW w:w="2018" w:type="dxa"/>
            <w:shd w:val="clear" w:color="auto" w:fill="auto"/>
          </w:tcPr>
          <w:p w14:paraId="6AE04C30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(14)</w:t>
            </w:r>
          </w:p>
        </w:tc>
        <w:tc>
          <w:tcPr>
            <w:tcW w:w="4418" w:type="dxa"/>
            <w:shd w:val="clear" w:color="auto" w:fill="auto"/>
          </w:tcPr>
          <w:p w14:paraId="39D7BD75" w14:textId="77777777" w:rsidR="000B211E" w:rsidRDefault="000B211E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CPF ou CNPJ do cliente ou fornecedor. Parâmetro Opcional.</w:t>
            </w:r>
          </w:p>
        </w:tc>
      </w:tr>
    </w:tbl>
    <w:p w14:paraId="1EF40733" w14:textId="77777777" w:rsidR="000B211E" w:rsidRDefault="000B211E" w:rsidP="000B3F32">
      <w:pPr>
        <w:rPr>
          <w:rFonts w:ascii="Verdana" w:hAnsi="Verdana" w:cs="Arial"/>
          <w:color w:val="000000"/>
          <w:sz w:val="20"/>
        </w:rPr>
      </w:pPr>
    </w:p>
    <w:p w14:paraId="185970A6" w14:textId="77777777" w:rsidR="00F84D07" w:rsidRDefault="00F84D07" w:rsidP="000B3F32">
      <w:pPr>
        <w:rPr>
          <w:rFonts w:ascii="Verdana" w:hAnsi="Verdana" w:cs="Arial"/>
          <w:color w:val="000000"/>
          <w:sz w:val="20"/>
        </w:rPr>
      </w:pPr>
    </w:p>
    <w:p w14:paraId="4C543D19" w14:textId="26CF673F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730D9F">
        <w:rPr>
          <w:rFonts w:ascii="Verdana" w:hAnsi="Verdana" w:cs="Arial"/>
          <w:b/>
          <w:color w:val="000000"/>
          <w:sz w:val="20"/>
        </w:rPr>
        <w:t>LinxM</w:t>
      </w:r>
      <w:r w:rsidRPr="00E13B4F">
        <w:rPr>
          <w:rFonts w:ascii="Verdana" w:hAnsi="Verdana" w:cs="Arial"/>
          <w:b/>
          <w:color w:val="000000"/>
          <w:sz w:val="20"/>
        </w:rPr>
        <w:t>ovimento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 w:rsidR="00A570A6">
        <w:rPr>
          <w:rFonts w:ascii="Verdana" w:hAnsi="Verdana" w:cs="Arial"/>
          <w:color w:val="000000"/>
          <w:sz w:val="20"/>
        </w:rPr>
        <w:t>as movimentações</w:t>
      </w:r>
      <w:r w:rsidRPr="000B3F32">
        <w:rPr>
          <w:rFonts w:ascii="Verdana" w:hAnsi="Verdana" w:cs="Arial"/>
          <w:color w:val="000000"/>
          <w:sz w:val="20"/>
        </w:rPr>
        <w:t xml:space="preserve"> de entradas e saídas de acordo com a loja e data pesquisada):</w:t>
      </w:r>
    </w:p>
    <w:p w14:paraId="6E7CD186" w14:textId="77777777" w:rsidR="00A56B31" w:rsidRDefault="00A56B31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339"/>
        <w:gridCol w:w="2206"/>
        <w:gridCol w:w="2213"/>
        <w:gridCol w:w="2294"/>
      </w:tblGrid>
      <w:tr w:rsidR="005753AD" w:rsidRPr="000B3F32" w14:paraId="3B88AC82" w14:textId="77777777" w:rsidTr="003B65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56B8C49E" w14:textId="77777777" w:rsidR="005753AD" w:rsidRPr="001D5FB9" w:rsidRDefault="005753AD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206" w:type="dxa"/>
          </w:tcPr>
          <w:p w14:paraId="095BC7C1" w14:textId="77777777" w:rsidR="005753AD" w:rsidRPr="001D5FB9" w:rsidRDefault="005753AD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213" w:type="dxa"/>
          </w:tcPr>
          <w:p w14:paraId="6BCBBE86" w14:textId="75ECE365" w:rsidR="005753AD" w:rsidRPr="001D5FB9" w:rsidRDefault="00630160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294" w:type="dxa"/>
          </w:tcPr>
          <w:p w14:paraId="210AEF3D" w14:textId="0058DABA" w:rsidR="005753AD" w:rsidRPr="001D5FB9" w:rsidRDefault="005753AD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5753AD" w:rsidRPr="000B3F32" w14:paraId="33EF111A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01788DFD" w14:textId="3C02CE16" w:rsidR="005753AD" w:rsidRPr="000B3F32" w:rsidRDefault="005753AD" w:rsidP="00730D9F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206" w:type="dxa"/>
          </w:tcPr>
          <w:p w14:paraId="08EBCCCC" w14:textId="52A8E3EE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</w:tcPr>
          <w:p w14:paraId="2F523145" w14:textId="02521FF8" w:rsidR="005753AD" w:rsidRDefault="002821D0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591C7631" w14:textId="02591A4A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5753AD" w:rsidRPr="000B3F32" w14:paraId="4B243AFF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054EDDA8" w14:textId="77777777" w:rsidR="005753AD" w:rsidRPr="000B3F32" w:rsidRDefault="005753AD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2206" w:type="dxa"/>
          </w:tcPr>
          <w:p w14:paraId="3D9A351F" w14:textId="77777777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</w:tcPr>
          <w:p w14:paraId="47E4BC4B" w14:textId="1AC916A6" w:rsidR="005753AD" w:rsidRPr="000B3F32" w:rsidRDefault="002821D0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294" w:type="dxa"/>
          </w:tcPr>
          <w:p w14:paraId="5FF4BDDA" w14:textId="7F38FA3C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5753AD" w:rsidRPr="000B3F32" w14:paraId="1FB50DE2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47F82A91" w14:textId="77777777" w:rsidR="005753AD" w:rsidRPr="000B3F32" w:rsidRDefault="005753AD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transacao</w:t>
            </w:r>
          </w:p>
        </w:tc>
        <w:tc>
          <w:tcPr>
            <w:tcW w:w="2206" w:type="dxa"/>
          </w:tcPr>
          <w:p w14:paraId="1685E607" w14:textId="77777777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Transação</w:t>
            </w:r>
          </w:p>
        </w:tc>
        <w:tc>
          <w:tcPr>
            <w:tcW w:w="2213" w:type="dxa"/>
          </w:tcPr>
          <w:p w14:paraId="1BB513A2" w14:textId="6121E9B1" w:rsidR="005753AD" w:rsidRPr="000B3F32" w:rsidRDefault="002821D0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29D65CDB" w14:textId="2D1863B0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do Microvix</w:t>
            </w:r>
          </w:p>
        </w:tc>
      </w:tr>
      <w:tr w:rsidR="005753AD" w:rsidRPr="000B3F32" w14:paraId="45915ADA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7FE26626" w14:textId="77777777" w:rsidR="005753AD" w:rsidRPr="000B3F32" w:rsidRDefault="005753AD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usuario</w:t>
            </w:r>
          </w:p>
        </w:tc>
        <w:tc>
          <w:tcPr>
            <w:tcW w:w="2206" w:type="dxa"/>
          </w:tcPr>
          <w:p w14:paraId="2B75B1D9" w14:textId="77777777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</w:t>
            </w:r>
          </w:p>
        </w:tc>
        <w:tc>
          <w:tcPr>
            <w:tcW w:w="2213" w:type="dxa"/>
          </w:tcPr>
          <w:p w14:paraId="1294DCA8" w14:textId="0AE4E90E" w:rsidR="005753AD" w:rsidRPr="000B3F32" w:rsidRDefault="002821D0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5D3496FD" w14:textId="0CBEE647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 que realizou a movimentação.</w:t>
            </w:r>
          </w:p>
        </w:tc>
      </w:tr>
      <w:tr w:rsidR="005753AD" w:rsidRPr="000B3F32" w14:paraId="21D91110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74572918" w14:textId="77777777" w:rsidR="005753AD" w:rsidRPr="000B3F32" w:rsidRDefault="005753AD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documento</w:t>
            </w:r>
          </w:p>
        </w:tc>
        <w:tc>
          <w:tcPr>
            <w:tcW w:w="2206" w:type="dxa"/>
          </w:tcPr>
          <w:p w14:paraId="4ED07DFF" w14:textId="77777777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Documento</w:t>
            </w:r>
          </w:p>
        </w:tc>
        <w:tc>
          <w:tcPr>
            <w:tcW w:w="2213" w:type="dxa"/>
          </w:tcPr>
          <w:p w14:paraId="37D9EFA0" w14:textId="6CD0A52F" w:rsidR="005753AD" w:rsidRPr="000B3F32" w:rsidRDefault="002821D0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2F7E7847" w14:textId="73E1C89C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do documento fiscal</w:t>
            </w:r>
          </w:p>
        </w:tc>
      </w:tr>
      <w:tr w:rsidR="005753AD" w:rsidRPr="000B3F32" w14:paraId="0122FD50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67CBA000" w14:textId="073F4FAF" w:rsidR="005753AD" w:rsidRPr="000B3F32" w:rsidRDefault="005753AD" w:rsidP="00730D9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chave_nf</w:t>
            </w:r>
          </w:p>
        </w:tc>
        <w:tc>
          <w:tcPr>
            <w:tcW w:w="2206" w:type="dxa"/>
          </w:tcPr>
          <w:p w14:paraId="09C5FCD7" w14:textId="1EEA3E94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Chave NF</w:t>
            </w:r>
          </w:p>
        </w:tc>
        <w:tc>
          <w:tcPr>
            <w:tcW w:w="2213" w:type="dxa"/>
          </w:tcPr>
          <w:p w14:paraId="7D073F55" w14:textId="033805D3" w:rsidR="005753AD" w:rsidRDefault="002821D0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(44)</w:t>
            </w:r>
          </w:p>
        </w:tc>
        <w:tc>
          <w:tcPr>
            <w:tcW w:w="2294" w:type="dxa"/>
          </w:tcPr>
          <w:p w14:paraId="0B81799C" w14:textId="3ECA96C8" w:rsidR="005753AD" w:rsidRPr="000B3F32" w:rsidRDefault="005753AD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Chave da Nota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fiscal</w:t>
            </w:r>
          </w:p>
        </w:tc>
      </w:tr>
      <w:tr w:rsidR="005753AD" w:rsidRPr="000B3F32" w14:paraId="3B2FD473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F70616A" w14:textId="0CCA64EF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cf</w:t>
            </w:r>
          </w:p>
        </w:tc>
        <w:tc>
          <w:tcPr>
            <w:tcW w:w="2206" w:type="dxa"/>
          </w:tcPr>
          <w:p w14:paraId="3555E7BD" w14:textId="77777777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ECF</w:t>
            </w:r>
          </w:p>
        </w:tc>
        <w:tc>
          <w:tcPr>
            <w:tcW w:w="2213" w:type="dxa"/>
          </w:tcPr>
          <w:p w14:paraId="4BC4CAB4" w14:textId="5E7BF789" w:rsidR="005753AD" w:rsidRPr="000B3F32" w:rsidRDefault="002821D0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3BA81B65" w14:textId="1A15A76D" w:rsidR="005753AD" w:rsidRPr="000B3F32" w:rsidRDefault="005753AD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do ECF</w:t>
            </w:r>
          </w:p>
        </w:tc>
      </w:tr>
      <w:tr w:rsidR="005753AD" w:rsidRPr="000B3F32" w14:paraId="177E7DBB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29FE74D1" w14:textId="3571E0C1" w:rsidR="005753AD" w:rsidRPr="000B3F32" w:rsidRDefault="005753AD" w:rsidP="0014405A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numero_serie_e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cf</w:t>
            </w:r>
          </w:p>
        </w:tc>
        <w:tc>
          <w:tcPr>
            <w:tcW w:w="2206" w:type="dxa"/>
            <w:shd w:val="clear" w:color="auto" w:fill="auto"/>
          </w:tcPr>
          <w:p w14:paraId="21D444D4" w14:textId="2E6CA79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Número Serie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ECF</w:t>
            </w:r>
          </w:p>
        </w:tc>
        <w:tc>
          <w:tcPr>
            <w:tcW w:w="2213" w:type="dxa"/>
            <w:shd w:val="clear" w:color="auto" w:fill="auto"/>
          </w:tcPr>
          <w:p w14:paraId="5C75E1C5" w14:textId="20CAB64E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294" w:type="dxa"/>
            <w:shd w:val="clear" w:color="auto" w:fill="auto"/>
          </w:tcPr>
          <w:p w14:paraId="676136C1" w14:textId="57A12784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Número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 série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 ECF</w:t>
            </w:r>
          </w:p>
        </w:tc>
      </w:tr>
      <w:tr w:rsidR="005753AD" w:rsidRPr="000B3F32" w14:paraId="436C2620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B4A6E79" w14:textId="528DD56B" w:rsidR="005753AD" w:rsidRDefault="005753AD" w:rsidP="0014405A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modelo_nf</w:t>
            </w:r>
          </w:p>
        </w:tc>
        <w:tc>
          <w:tcPr>
            <w:tcW w:w="2206" w:type="dxa"/>
            <w:shd w:val="clear" w:color="auto" w:fill="auto"/>
          </w:tcPr>
          <w:p w14:paraId="517CF05F" w14:textId="318D2641" w:rsidR="005753AD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Modelo NF</w:t>
            </w:r>
          </w:p>
        </w:tc>
        <w:tc>
          <w:tcPr>
            <w:tcW w:w="2213" w:type="dxa"/>
            <w:shd w:val="clear" w:color="auto" w:fill="auto"/>
          </w:tcPr>
          <w:p w14:paraId="45FD08A5" w14:textId="5715C6D5" w:rsidR="005753AD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  <w:shd w:val="clear" w:color="auto" w:fill="auto"/>
          </w:tcPr>
          <w:p w14:paraId="411E533D" w14:textId="31633535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Modelo da NF</w:t>
            </w:r>
          </w:p>
        </w:tc>
      </w:tr>
      <w:tr w:rsidR="005753AD" w:rsidRPr="000B3F32" w14:paraId="37014DA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4F602B0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data_documento</w:t>
            </w:r>
          </w:p>
        </w:tc>
        <w:tc>
          <w:tcPr>
            <w:tcW w:w="2206" w:type="dxa"/>
          </w:tcPr>
          <w:p w14:paraId="5CD1FBA4" w14:textId="0CF15B94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</w:p>
        </w:tc>
        <w:tc>
          <w:tcPr>
            <w:tcW w:w="2213" w:type="dxa"/>
          </w:tcPr>
          <w:p w14:paraId="48B1BCBF" w14:textId="6E6C6AFE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294" w:type="dxa"/>
          </w:tcPr>
          <w:p w14:paraId="7EAFBD62" w14:textId="17418C58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ata de geração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 registro no Microvix</w:t>
            </w:r>
          </w:p>
        </w:tc>
      </w:tr>
      <w:tr w:rsidR="005753AD" w:rsidRPr="000B3F32" w14:paraId="4FAF3901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5FAD9B6" w14:textId="6AD87445" w:rsidR="005753AD" w:rsidRPr="000B3F32" w:rsidRDefault="005753AD" w:rsidP="0014405A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data_lancamento</w:t>
            </w:r>
          </w:p>
        </w:tc>
        <w:tc>
          <w:tcPr>
            <w:tcW w:w="2206" w:type="dxa"/>
          </w:tcPr>
          <w:p w14:paraId="737EDD20" w14:textId="62924F4C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</w:t>
            </w:r>
          </w:p>
        </w:tc>
        <w:tc>
          <w:tcPr>
            <w:tcW w:w="2213" w:type="dxa"/>
          </w:tcPr>
          <w:p w14:paraId="31E22352" w14:textId="61FB1722" w:rsidR="005753AD" w:rsidRPr="000B3F32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294" w:type="dxa"/>
          </w:tcPr>
          <w:p w14:paraId="64F615CD" w14:textId="65A2CEBD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ata de lançamento 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documento fiscal</w:t>
            </w:r>
          </w:p>
        </w:tc>
      </w:tr>
      <w:tr w:rsidR="005753AD" w:rsidRPr="000B3F32" w14:paraId="0EE3F74E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480C5BED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codigo_cliente</w:t>
            </w:r>
          </w:p>
        </w:tc>
        <w:tc>
          <w:tcPr>
            <w:tcW w:w="2206" w:type="dxa"/>
          </w:tcPr>
          <w:p w14:paraId="1D2F7AA7" w14:textId="7777777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Cliente/Fornecedor</w:t>
            </w:r>
          </w:p>
        </w:tc>
        <w:tc>
          <w:tcPr>
            <w:tcW w:w="2213" w:type="dxa"/>
          </w:tcPr>
          <w:p w14:paraId="661A2F7B" w14:textId="7181DA00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41810D31" w14:textId="4B71C18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cliente no Microvix</w:t>
            </w:r>
          </w:p>
        </w:tc>
      </w:tr>
      <w:tr w:rsidR="005753AD" w:rsidRPr="000B3F32" w14:paraId="627D07F2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5A933165" w14:textId="3B8ADF8A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Serie</w:t>
            </w:r>
          </w:p>
        </w:tc>
        <w:tc>
          <w:tcPr>
            <w:tcW w:w="2206" w:type="dxa"/>
          </w:tcPr>
          <w:p w14:paraId="5BDAC329" w14:textId="77777777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Série</w:t>
            </w:r>
          </w:p>
        </w:tc>
        <w:tc>
          <w:tcPr>
            <w:tcW w:w="2213" w:type="dxa"/>
          </w:tcPr>
          <w:p w14:paraId="300A54D2" w14:textId="7DF895AB" w:rsidR="005753AD" w:rsidRPr="000B3F32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294" w:type="dxa"/>
          </w:tcPr>
          <w:p w14:paraId="727DE311" w14:textId="159C80EA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Série do documento</w:t>
            </w:r>
          </w:p>
        </w:tc>
      </w:tr>
      <w:tr w:rsidR="005753AD" w:rsidRPr="000B3F32" w14:paraId="1DB9292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71A6CA05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desc_cfop</w:t>
            </w:r>
          </w:p>
        </w:tc>
        <w:tc>
          <w:tcPr>
            <w:tcW w:w="2206" w:type="dxa"/>
          </w:tcPr>
          <w:p w14:paraId="26A10C5E" w14:textId="7777777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CFOP fiscal</w:t>
            </w:r>
          </w:p>
        </w:tc>
        <w:tc>
          <w:tcPr>
            <w:tcW w:w="2213" w:type="dxa"/>
          </w:tcPr>
          <w:p w14:paraId="0EEE0A67" w14:textId="3C9CA7D8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(200)</w:t>
            </w:r>
          </w:p>
        </w:tc>
        <w:tc>
          <w:tcPr>
            <w:tcW w:w="2294" w:type="dxa"/>
          </w:tcPr>
          <w:p w14:paraId="0B643104" w14:textId="1764BE8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242C03E9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636C16E1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id_cfop</w:t>
            </w:r>
          </w:p>
        </w:tc>
        <w:tc>
          <w:tcPr>
            <w:tcW w:w="2206" w:type="dxa"/>
          </w:tcPr>
          <w:p w14:paraId="44B6968C" w14:textId="77777777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CFOP Fiscal</w:t>
            </w:r>
          </w:p>
        </w:tc>
        <w:tc>
          <w:tcPr>
            <w:tcW w:w="2213" w:type="dxa"/>
          </w:tcPr>
          <w:p w14:paraId="0CBB8260" w14:textId="3DB9DD8F" w:rsidR="005753AD" w:rsidRPr="000B3F32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(5)</w:t>
            </w:r>
          </w:p>
        </w:tc>
        <w:tc>
          <w:tcPr>
            <w:tcW w:w="2294" w:type="dxa"/>
          </w:tcPr>
          <w:p w14:paraId="2BBA4669" w14:textId="5D11BE39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5753AD" w:rsidRPr="000B3F32" w14:paraId="74BD1C0F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479ECC59" w14:textId="46497F86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vendedor</w:t>
            </w:r>
          </w:p>
        </w:tc>
        <w:tc>
          <w:tcPr>
            <w:tcW w:w="2206" w:type="dxa"/>
          </w:tcPr>
          <w:p w14:paraId="32124FD8" w14:textId="7EBC82CF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Vendedor</w:t>
            </w:r>
          </w:p>
        </w:tc>
        <w:tc>
          <w:tcPr>
            <w:tcW w:w="2213" w:type="dxa"/>
          </w:tcPr>
          <w:p w14:paraId="68901A06" w14:textId="53DBD7B4" w:rsidR="005753AD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</w:tcPr>
          <w:p w14:paraId="038DDF53" w14:textId="10856569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Vendedor no Microvix</w:t>
            </w:r>
          </w:p>
        </w:tc>
      </w:tr>
      <w:tr w:rsidR="005753AD" w:rsidRPr="000B3F32" w14:paraId="0D9B6A01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5EA7266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2206" w:type="dxa"/>
          </w:tcPr>
          <w:p w14:paraId="5E336BC6" w14:textId="77777777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2213" w:type="dxa"/>
          </w:tcPr>
          <w:p w14:paraId="60802655" w14:textId="47ECFE52" w:rsidR="005753AD" w:rsidRPr="000B3F32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294" w:type="dxa"/>
          </w:tcPr>
          <w:p w14:paraId="75BA7806" w14:textId="7B4350D0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Quantidade do produto</w:t>
            </w:r>
          </w:p>
        </w:tc>
      </w:tr>
      <w:tr w:rsidR="005753AD" w:rsidRPr="000B3F32" w14:paraId="71C7668A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E3E6A87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 xml:space="preserve">preco_custo </w:t>
            </w:r>
          </w:p>
        </w:tc>
        <w:tc>
          <w:tcPr>
            <w:tcW w:w="2206" w:type="dxa"/>
          </w:tcPr>
          <w:p w14:paraId="5B897F6E" w14:textId="7777777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Custo </w:t>
            </w:r>
          </w:p>
        </w:tc>
        <w:tc>
          <w:tcPr>
            <w:tcW w:w="2213" w:type="dxa"/>
          </w:tcPr>
          <w:p w14:paraId="7F37C0E7" w14:textId="67839CC1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DECIMAL</w:t>
            </w:r>
          </w:p>
        </w:tc>
        <w:tc>
          <w:tcPr>
            <w:tcW w:w="2294" w:type="dxa"/>
          </w:tcPr>
          <w:p w14:paraId="44EA7641" w14:textId="2F4B84F0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Custo do produto</w:t>
            </w:r>
          </w:p>
        </w:tc>
      </w:tr>
      <w:tr w:rsidR="005753AD" w:rsidRPr="000B3F32" w14:paraId="542BDDDC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09B5AE8D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valor_liquido</w:t>
            </w:r>
          </w:p>
        </w:tc>
        <w:tc>
          <w:tcPr>
            <w:tcW w:w="2206" w:type="dxa"/>
          </w:tcPr>
          <w:p w14:paraId="19F618CA" w14:textId="77777777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Liquido</w:t>
            </w:r>
          </w:p>
        </w:tc>
        <w:tc>
          <w:tcPr>
            <w:tcW w:w="2213" w:type="dxa"/>
          </w:tcPr>
          <w:p w14:paraId="572CAA75" w14:textId="1BE75DC3" w:rsidR="005753AD" w:rsidRPr="000B3F32" w:rsidRDefault="002821D0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REAL</w:t>
            </w:r>
          </w:p>
        </w:tc>
        <w:tc>
          <w:tcPr>
            <w:tcW w:w="2294" w:type="dxa"/>
          </w:tcPr>
          <w:p w14:paraId="1121AE64" w14:textId="18F05655" w:rsidR="005753AD" w:rsidRPr="000B3F32" w:rsidRDefault="005753AD" w:rsidP="001440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Líquido do produto</w:t>
            </w:r>
          </w:p>
        </w:tc>
      </w:tr>
      <w:tr w:rsidR="005753AD" w:rsidRPr="000B3F32" w14:paraId="33C7A0C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1EB2F38" w14:textId="77777777" w:rsidR="005753AD" w:rsidRPr="000B3F32" w:rsidRDefault="005753AD" w:rsidP="0014405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desconto</w:t>
            </w:r>
          </w:p>
        </w:tc>
        <w:tc>
          <w:tcPr>
            <w:tcW w:w="2206" w:type="dxa"/>
          </w:tcPr>
          <w:p w14:paraId="267F3935" w14:textId="77777777" w:rsidR="005753AD" w:rsidRPr="000B3F32" w:rsidRDefault="005753AD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Desconto</w:t>
            </w:r>
          </w:p>
        </w:tc>
        <w:tc>
          <w:tcPr>
            <w:tcW w:w="2213" w:type="dxa"/>
          </w:tcPr>
          <w:p w14:paraId="3B3A1F02" w14:textId="3CB90EE9" w:rsidR="005753AD" w:rsidRPr="000B3F32" w:rsidRDefault="002821D0" w:rsidP="001440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</w:tcPr>
          <w:p w14:paraId="79C27321" w14:textId="7F49C007" w:rsidR="005753AD" w:rsidRPr="000B3F32" w:rsidRDefault="005753AD" w:rsidP="00707D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Desconto </w:t>
            </w:r>
            <w:r w:rsidR="00707DCA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na venda</w:t>
            </w:r>
          </w:p>
        </w:tc>
      </w:tr>
      <w:tr w:rsidR="006B609A" w:rsidRPr="000B3F32" w14:paraId="17C4CC80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22012B4" w14:textId="7759CC70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/>
                <w:b w:val="0"/>
                <w:sz w:val="20"/>
                <w:lang w:val="en-US"/>
              </w:rPr>
              <w:t>cst_icms</w:t>
            </w:r>
          </w:p>
        </w:tc>
        <w:tc>
          <w:tcPr>
            <w:tcW w:w="2206" w:type="dxa"/>
            <w:shd w:val="clear" w:color="auto" w:fill="auto"/>
          </w:tcPr>
          <w:p w14:paraId="737A306B" w14:textId="69B11FD4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  <w:lang w:val="en-US"/>
              </w:rPr>
              <w:t>CST ICMS</w:t>
            </w:r>
          </w:p>
        </w:tc>
        <w:tc>
          <w:tcPr>
            <w:tcW w:w="2213" w:type="dxa"/>
            <w:shd w:val="clear" w:color="auto" w:fill="auto"/>
          </w:tcPr>
          <w:p w14:paraId="31A07F72" w14:textId="38997BA3" w:rsidR="006B609A" w:rsidRPr="006B609A" w:rsidRDefault="007D26BE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(5)</w:t>
            </w:r>
          </w:p>
        </w:tc>
        <w:tc>
          <w:tcPr>
            <w:tcW w:w="2294" w:type="dxa"/>
            <w:shd w:val="clear" w:color="auto" w:fill="auto"/>
          </w:tcPr>
          <w:p w14:paraId="7545F494" w14:textId="7B87527E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CST fiscal de ICMS</w:t>
            </w:r>
          </w:p>
        </w:tc>
      </w:tr>
      <w:tr w:rsidR="006B609A" w:rsidRPr="000B3F32" w14:paraId="3A866C25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8152CD0" w14:textId="4B04EF14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/>
                <w:b w:val="0"/>
                <w:sz w:val="20"/>
                <w:lang w:val="en-US"/>
              </w:rPr>
              <w:t>cst_pis</w:t>
            </w:r>
          </w:p>
        </w:tc>
        <w:tc>
          <w:tcPr>
            <w:tcW w:w="2206" w:type="dxa"/>
            <w:shd w:val="clear" w:color="auto" w:fill="auto"/>
          </w:tcPr>
          <w:p w14:paraId="0F652572" w14:textId="4B1EF5C9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  <w:lang w:val="en-US"/>
              </w:rPr>
              <w:t>CST PIS</w:t>
            </w:r>
          </w:p>
        </w:tc>
        <w:tc>
          <w:tcPr>
            <w:tcW w:w="2213" w:type="dxa"/>
            <w:shd w:val="clear" w:color="auto" w:fill="auto"/>
          </w:tcPr>
          <w:p w14:paraId="365A3FE3" w14:textId="7328F4DA" w:rsidR="006B609A" w:rsidRPr="006B609A" w:rsidRDefault="007D26BE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(5)</w:t>
            </w:r>
          </w:p>
        </w:tc>
        <w:tc>
          <w:tcPr>
            <w:tcW w:w="2294" w:type="dxa"/>
            <w:shd w:val="clear" w:color="auto" w:fill="auto"/>
          </w:tcPr>
          <w:p w14:paraId="3F51A727" w14:textId="117496A0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CST fiscal de PIS</w:t>
            </w:r>
          </w:p>
        </w:tc>
      </w:tr>
      <w:tr w:rsidR="006B609A" w:rsidRPr="000B3F32" w14:paraId="64482C57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0A7BED97" w14:textId="1754BEFD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/>
                <w:b w:val="0"/>
                <w:sz w:val="20"/>
                <w:lang w:val="en-US"/>
              </w:rPr>
              <w:t>cst_cofins</w:t>
            </w:r>
          </w:p>
        </w:tc>
        <w:tc>
          <w:tcPr>
            <w:tcW w:w="2206" w:type="dxa"/>
            <w:shd w:val="clear" w:color="auto" w:fill="auto"/>
          </w:tcPr>
          <w:p w14:paraId="4F566F94" w14:textId="7DC7FDD4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  <w:lang w:val="en-US"/>
              </w:rPr>
              <w:t>CST COFINS</w:t>
            </w:r>
          </w:p>
        </w:tc>
        <w:tc>
          <w:tcPr>
            <w:tcW w:w="2213" w:type="dxa"/>
            <w:shd w:val="clear" w:color="auto" w:fill="auto"/>
          </w:tcPr>
          <w:p w14:paraId="420363AC" w14:textId="05464AD5" w:rsidR="006B609A" w:rsidRPr="006B609A" w:rsidRDefault="007D26BE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(5)</w:t>
            </w:r>
          </w:p>
        </w:tc>
        <w:tc>
          <w:tcPr>
            <w:tcW w:w="2294" w:type="dxa"/>
            <w:shd w:val="clear" w:color="auto" w:fill="auto"/>
          </w:tcPr>
          <w:p w14:paraId="17138E56" w14:textId="40C32C80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CST fiscal de COFINS</w:t>
            </w:r>
          </w:p>
        </w:tc>
      </w:tr>
      <w:tr w:rsidR="006B609A" w:rsidRPr="000B3F32" w14:paraId="6A999C49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3FD1FBEE" w14:textId="292FB8E4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/>
                <w:b w:val="0"/>
                <w:sz w:val="20"/>
                <w:lang w:val="en-US"/>
              </w:rPr>
              <w:t>cst_ipi</w:t>
            </w:r>
          </w:p>
        </w:tc>
        <w:tc>
          <w:tcPr>
            <w:tcW w:w="2206" w:type="dxa"/>
            <w:shd w:val="clear" w:color="auto" w:fill="auto"/>
          </w:tcPr>
          <w:p w14:paraId="75BAB65E" w14:textId="7C6197BC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  <w:lang w:val="en-US"/>
              </w:rPr>
              <w:t>CST IPI</w:t>
            </w:r>
          </w:p>
        </w:tc>
        <w:tc>
          <w:tcPr>
            <w:tcW w:w="2213" w:type="dxa"/>
            <w:shd w:val="clear" w:color="auto" w:fill="auto"/>
          </w:tcPr>
          <w:p w14:paraId="16F33D58" w14:textId="74B175C3" w:rsidR="006B609A" w:rsidRPr="006B609A" w:rsidRDefault="007D26BE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(5)</w:t>
            </w:r>
          </w:p>
        </w:tc>
        <w:tc>
          <w:tcPr>
            <w:tcW w:w="2294" w:type="dxa"/>
            <w:shd w:val="clear" w:color="auto" w:fill="auto"/>
          </w:tcPr>
          <w:p w14:paraId="0C8522ED" w14:textId="1A8F0311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CST fiscal de IPI</w:t>
            </w:r>
          </w:p>
        </w:tc>
      </w:tr>
      <w:tr w:rsidR="006B609A" w:rsidRPr="000B3F32" w14:paraId="2AFF449D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0C6F48B6" w14:textId="718C21DD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valor_i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cms</w:t>
            </w:r>
          </w:p>
        </w:tc>
        <w:tc>
          <w:tcPr>
            <w:tcW w:w="2206" w:type="dxa"/>
          </w:tcPr>
          <w:p w14:paraId="244528DD" w14:textId="2AA5127D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CMS</w:t>
            </w:r>
          </w:p>
        </w:tc>
        <w:tc>
          <w:tcPr>
            <w:tcW w:w="2213" w:type="dxa"/>
          </w:tcPr>
          <w:p w14:paraId="6E2984CD" w14:textId="6154415E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</w:tcPr>
          <w:p w14:paraId="0C3D6959" w14:textId="3FC470D5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ICMS</w:t>
            </w:r>
          </w:p>
        </w:tc>
      </w:tr>
      <w:tr w:rsidR="006B609A" w:rsidRPr="000B3F32" w14:paraId="33DD93F7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56B3267" w14:textId="1C44BB12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aliquota_icms</w:t>
            </w:r>
          </w:p>
        </w:tc>
        <w:tc>
          <w:tcPr>
            <w:tcW w:w="2206" w:type="dxa"/>
            <w:shd w:val="clear" w:color="auto" w:fill="auto"/>
          </w:tcPr>
          <w:p w14:paraId="5C7982E1" w14:textId="13C96008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ICMS</w:t>
            </w:r>
          </w:p>
        </w:tc>
        <w:tc>
          <w:tcPr>
            <w:tcW w:w="2213" w:type="dxa"/>
            <w:shd w:val="clear" w:color="auto" w:fill="auto"/>
          </w:tcPr>
          <w:p w14:paraId="15E9F741" w14:textId="36B28D2D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3C9ED1A6" w14:textId="49D89C1E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do ICMS</w:t>
            </w:r>
          </w:p>
        </w:tc>
      </w:tr>
      <w:tr w:rsidR="006B609A" w:rsidRPr="000B3F32" w14:paraId="0F031784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70AB25F7" w14:textId="7CB200C5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base_icms</w:t>
            </w:r>
          </w:p>
        </w:tc>
        <w:tc>
          <w:tcPr>
            <w:tcW w:w="2206" w:type="dxa"/>
            <w:shd w:val="clear" w:color="auto" w:fill="auto"/>
          </w:tcPr>
          <w:p w14:paraId="70DC6DF6" w14:textId="19C2FE35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ICMS</w:t>
            </w:r>
          </w:p>
        </w:tc>
        <w:tc>
          <w:tcPr>
            <w:tcW w:w="2213" w:type="dxa"/>
            <w:shd w:val="clear" w:color="auto" w:fill="auto"/>
          </w:tcPr>
          <w:p w14:paraId="009259F4" w14:textId="2124B5DE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537372AC" w14:textId="4BBF2F9C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do ICMS</w:t>
            </w:r>
          </w:p>
        </w:tc>
      </w:tr>
      <w:tr w:rsidR="006B609A" w:rsidRPr="000B3F32" w14:paraId="57EB4FC2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35D094DF" w14:textId="58F5577B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valor_pis</w:t>
            </w:r>
          </w:p>
        </w:tc>
        <w:tc>
          <w:tcPr>
            <w:tcW w:w="2206" w:type="dxa"/>
            <w:shd w:val="clear" w:color="auto" w:fill="auto"/>
          </w:tcPr>
          <w:p w14:paraId="1DEBF8BF" w14:textId="20F39094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PIS</w:t>
            </w:r>
          </w:p>
        </w:tc>
        <w:tc>
          <w:tcPr>
            <w:tcW w:w="2213" w:type="dxa"/>
            <w:shd w:val="clear" w:color="auto" w:fill="auto"/>
          </w:tcPr>
          <w:p w14:paraId="3152C995" w14:textId="4F48D4F4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00B26C24" w14:textId="099196CC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PIS</w:t>
            </w:r>
          </w:p>
        </w:tc>
      </w:tr>
      <w:tr w:rsidR="006B609A" w:rsidRPr="000B3F32" w14:paraId="701E46CB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48A1B2BB" w14:textId="5AB795CC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aliquota_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pis</w:t>
            </w:r>
          </w:p>
        </w:tc>
        <w:tc>
          <w:tcPr>
            <w:tcW w:w="2206" w:type="dxa"/>
            <w:shd w:val="clear" w:color="auto" w:fill="auto"/>
          </w:tcPr>
          <w:p w14:paraId="7E527C6F" w14:textId="1EDC76D2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PIS</w:t>
            </w:r>
          </w:p>
        </w:tc>
        <w:tc>
          <w:tcPr>
            <w:tcW w:w="2213" w:type="dxa"/>
            <w:shd w:val="clear" w:color="auto" w:fill="auto"/>
          </w:tcPr>
          <w:p w14:paraId="7CDA2F0C" w14:textId="7ADC56F2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3D7C999F" w14:textId="500C2452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do PIS</w:t>
            </w:r>
          </w:p>
        </w:tc>
      </w:tr>
      <w:tr w:rsidR="006B609A" w:rsidRPr="000B3F32" w14:paraId="5F12392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EC61161" w14:textId="346ECD1F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base_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pis</w:t>
            </w:r>
          </w:p>
        </w:tc>
        <w:tc>
          <w:tcPr>
            <w:tcW w:w="2206" w:type="dxa"/>
            <w:shd w:val="clear" w:color="auto" w:fill="auto"/>
          </w:tcPr>
          <w:p w14:paraId="3F959A91" w14:textId="3AA9BC7D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PIS</w:t>
            </w:r>
          </w:p>
        </w:tc>
        <w:tc>
          <w:tcPr>
            <w:tcW w:w="2213" w:type="dxa"/>
            <w:shd w:val="clear" w:color="auto" w:fill="auto"/>
          </w:tcPr>
          <w:p w14:paraId="4BDE2AE3" w14:textId="0D824621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69578EE8" w14:textId="594BCC01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do PIS</w:t>
            </w:r>
          </w:p>
        </w:tc>
      </w:tr>
      <w:tr w:rsidR="006B609A" w:rsidRPr="000B3F32" w14:paraId="197F906C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91A7696" w14:textId="5687DD51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valor_cofins</w:t>
            </w:r>
          </w:p>
        </w:tc>
        <w:tc>
          <w:tcPr>
            <w:tcW w:w="2206" w:type="dxa"/>
            <w:shd w:val="clear" w:color="auto" w:fill="auto"/>
          </w:tcPr>
          <w:p w14:paraId="27440959" w14:textId="522D1B69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Cofins</w:t>
            </w:r>
          </w:p>
        </w:tc>
        <w:tc>
          <w:tcPr>
            <w:tcW w:w="2213" w:type="dxa"/>
            <w:shd w:val="clear" w:color="auto" w:fill="auto"/>
          </w:tcPr>
          <w:p w14:paraId="5EC02845" w14:textId="3C952F2A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78275F4A" w14:textId="25202F37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Cofins</w:t>
            </w:r>
          </w:p>
        </w:tc>
      </w:tr>
      <w:tr w:rsidR="006B609A" w:rsidRPr="000B3F32" w14:paraId="3D7E1D0B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5D7924F" w14:textId="6AA3F32E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aliquota_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cofins</w:t>
            </w:r>
          </w:p>
        </w:tc>
        <w:tc>
          <w:tcPr>
            <w:tcW w:w="2206" w:type="dxa"/>
            <w:shd w:val="clear" w:color="auto" w:fill="auto"/>
          </w:tcPr>
          <w:p w14:paraId="1A14C5A1" w14:textId="6A425E4F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Cofins</w:t>
            </w:r>
          </w:p>
        </w:tc>
        <w:tc>
          <w:tcPr>
            <w:tcW w:w="2213" w:type="dxa"/>
            <w:shd w:val="clear" w:color="auto" w:fill="auto"/>
          </w:tcPr>
          <w:p w14:paraId="01A7257A" w14:textId="305532C1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29EE7EAB" w14:textId="0CD5D05D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do Cofins</w:t>
            </w:r>
          </w:p>
        </w:tc>
      </w:tr>
      <w:tr w:rsidR="006B609A" w:rsidRPr="000B3F32" w14:paraId="6080F52A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40A2471" w14:textId="17CA7713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base_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cofins</w:t>
            </w:r>
          </w:p>
        </w:tc>
        <w:tc>
          <w:tcPr>
            <w:tcW w:w="2206" w:type="dxa"/>
            <w:shd w:val="clear" w:color="auto" w:fill="auto"/>
          </w:tcPr>
          <w:p w14:paraId="6424D10D" w14:textId="702ABD29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Cofins</w:t>
            </w:r>
          </w:p>
        </w:tc>
        <w:tc>
          <w:tcPr>
            <w:tcW w:w="2213" w:type="dxa"/>
            <w:shd w:val="clear" w:color="auto" w:fill="auto"/>
          </w:tcPr>
          <w:p w14:paraId="5E552799" w14:textId="05E6B4A5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7374BCEE" w14:textId="04557AD0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do Cofins</w:t>
            </w:r>
          </w:p>
        </w:tc>
      </w:tr>
      <w:tr w:rsidR="006B609A" w:rsidRPr="000B3F32" w14:paraId="528326D2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3211447" w14:textId="11C3A6D1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valor_i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cms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_st</w:t>
            </w:r>
          </w:p>
        </w:tc>
        <w:tc>
          <w:tcPr>
            <w:tcW w:w="2206" w:type="dxa"/>
            <w:shd w:val="clear" w:color="auto" w:fill="auto"/>
          </w:tcPr>
          <w:p w14:paraId="0713E155" w14:textId="19E35D85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CMS ST</w:t>
            </w:r>
          </w:p>
        </w:tc>
        <w:tc>
          <w:tcPr>
            <w:tcW w:w="2213" w:type="dxa"/>
            <w:shd w:val="clear" w:color="auto" w:fill="auto"/>
          </w:tcPr>
          <w:p w14:paraId="4F735FAE" w14:textId="65680DD9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20B81ED2" w14:textId="03DCFA1A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ICMS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ST</w:t>
            </w:r>
          </w:p>
        </w:tc>
      </w:tr>
      <w:tr w:rsidR="006B609A" w:rsidRPr="000B3F32" w14:paraId="29A595BE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5503997" w14:textId="61DEEAFC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aliquota_icms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_st</w:t>
            </w:r>
          </w:p>
        </w:tc>
        <w:tc>
          <w:tcPr>
            <w:tcW w:w="2206" w:type="dxa"/>
            <w:shd w:val="clear" w:color="auto" w:fill="auto"/>
          </w:tcPr>
          <w:p w14:paraId="51BE5083" w14:textId="00AB699B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ICMS ST</w:t>
            </w:r>
          </w:p>
        </w:tc>
        <w:tc>
          <w:tcPr>
            <w:tcW w:w="2213" w:type="dxa"/>
            <w:shd w:val="clear" w:color="auto" w:fill="auto"/>
          </w:tcPr>
          <w:p w14:paraId="3235B093" w14:textId="5E1CFABC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0D2398B2" w14:textId="182A84CF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Aliquota do ICMS ST</w:t>
            </w:r>
          </w:p>
        </w:tc>
      </w:tr>
      <w:tr w:rsidR="006B609A" w:rsidRPr="000B3F32" w14:paraId="1AF1A2F0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30F10A6" w14:textId="3FE99FFC" w:rsidR="006B609A" w:rsidRPr="00EB23B9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B23B9">
              <w:rPr>
                <w:rFonts w:ascii="Verdana" w:hAnsi="Verdana" w:cs="Arial"/>
                <w:b w:val="0"/>
                <w:color w:val="000000"/>
                <w:sz w:val="20"/>
              </w:rPr>
              <w:t>base_icms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_st</w:t>
            </w:r>
          </w:p>
        </w:tc>
        <w:tc>
          <w:tcPr>
            <w:tcW w:w="2206" w:type="dxa"/>
            <w:shd w:val="clear" w:color="auto" w:fill="auto"/>
          </w:tcPr>
          <w:p w14:paraId="43FE7C6F" w14:textId="4AFF17BB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ICMS ST</w:t>
            </w:r>
          </w:p>
        </w:tc>
        <w:tc>
          <w:tcPr>
            <w:tcW w:w="2213" w:type="dxa"/>
            <w:shd w:val="clear" w:color="auto" w:fill="auto"/>
          </w:tcPr>
          <w:p w14:paraId="7ED55C04" w14:textId="5EDE254B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14F876C8" w14:textId="50C3B3CB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Base do ICMS ST</w:t>
            </w:r>
          </w:p>
        </w:tc>
      </w:tr>
      <w:tr w:rsidR="006B609A" w:rsidRPr="000B3F32" w14:paraId="151D368D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F0F57FC" w14:textId="4428EF9C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valor_ipi</w:t>
            </w:r>
          </w:p>
        </w:tc>
        <w:tc>
          <w:tcPr>
            <w:tcW w:w="2206" w:type="dxa"/>
            <w:shd w:val="clear" w:color="auto" w:fill="auto"/>
          </w:tcPr>
          <w:p w14:paraId="6AAF5947" w14:textId="744B975B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IPI</w:t>
            </w:r>
          </w:p>
        </w:tc>
        <w:tc>
          <w:tcPr>
            <w:tcW w:w="2213" w:type="dxa"/>
            <w:shd w:val="clear" w:color="auto" w:fill="auto"/>
          </w:tcPr>
          <w:p w14:paraId="6400E6DC" w14:textId="35AD1F52" w:rsidR="006B609A" w:rsidRPr="006B609A" w:rsidRDefault="007D26BE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11A57F9C" w14:textId="24B7B497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IPI</w:t>
            </w:r>
          </w:p>
        </w:tc>
      </w:tr>
      <w:tr w:rsidR="006B609A" w:rsidRPr="000B3F32" w14:paraId="1101D1A2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2F636001" w14:textId="717CFA8D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b w:val="0"/>
                <w:color w:val="000000"/>
                <w:sz w:val="20"/>
              </w:rPr>
              <w:t>aliquota_ipi</w:t>
            </w:r>
          </w:p>
        </w:tc>
        <w:tc>
          <w:tcPr>
            <w:tcW w:w="2206" w:type="dxa"/>
            <w:shd w:val="clear" w:color="auto" w:fill="auto"/>
          </w:tcPr>
          <w:p w14:paraId="1266D052" w14:textId="12FA6BFB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color w:val="000000"/>
                <w:sz w:val="20"/>
              </w:rPr>
              <w:t>Aliquota IPI</w:t>
            </w:r>
          </w:p>
        </w:tc>
        <w:tc>
          <w:tcPr>
            <w:tcW w:w="2213" w:type="dxa"/>
            <w:shd w:val="clear" w:color="auto" w:fill="auto"/>
          </w:tcPr>
          <w:p w14:paraId="0D5297FC" w14:textId="4D974D74" w:rsidR="006B609A" w:rsidRPr="006B609A" w:rsidRDefault="007D26BE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349D48E2" w14:textId="3697CC6A" w:rsidR="006B609A" w:rsidRP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color w:val="000000"/>
                <w:sz w:val="20"/>
              </w:rPr>
              <w:t>Aliquota do IPI</w:t>
            </w:r>
          </w:p>
        </w:tc>
      </w:tr>
      <w:tr w:rsidR="006B609A" w:rsidRPr="000B3F32" w14:paraId="127BE978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72295AA" w14:textId="62A4ECFB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b w:val="0"/>
                <w:color w:val="000000"/>
                <w:sz w:val="20"/>
              </w:rPr>
              <w:t>base_ipi</w:t>
            </w:r>
          </w:p>
        </w:tc>
        <w:tc>
          <w:tcPr>
            <w:tcW w:w="2206" w:type="dxa"/>
            <w:shd w:val="clear" w:color="auto" w:fill="auto"/>
          </w:tcPr>
          <w:p w14:paraId="64D491BE" w14:textId="2C0D41A5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color w:val="000000"/>
                <w:sz w:val="20"/>
              </w:rPr>
              <w:t>Base IPI</w:t>
            </w:r>
          </w:p>
        </w:tc>
        <w:tc>
          <w:tcPr>
            <w:tcW w:w="2213" w:type="dxa"/>
            <w:shd w:val="clear" w:color="auto" w:fill="auto"/>
          </w:tcPr>
          <w:p w14:paraId="49E810F2" w14:textId="40832B9D" w:rsidR="006B609A" w:rsidRPr="006B609A" w:rsidRDefault="007D26BE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66DEF578" w14:textId="7889C3E3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 w:cs="Arial"/>
                <w:color w:val="000000"/>
                <w:sz w:val="20"/>
              </w:rPr>
              <w:t>Base do IPI</w:t>
            </w:r>
          </w:p>
        </w:tc>
      </w:tr>
      <w:tr w:rsidR="006B609A" w:rsidRPr="000B3F32" w14:paraId="18B39F13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DF8073D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valor_total</w:t>
            </w:r>
          </w:p>
        </w:tc>
        <w:tc>
          <w:tcPr>
            <w:tcW w:w="2206" w:type="dxa"/>
            <w:shd w:val="clear" w:color="auto" w:fill="auto"/>
          </w:tcPr>
          <w:p w14:paraId="4F3A7E95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Total</w:t>
            </w:r>
          </w:p>
        </w:tc>
        <w:tc>
          <w:tcPr>
            <w:tcW w:w="2213" w:type="dxa"/>
            <w:shd w:val="clear" w:color="auto" w:fill="auto"/>
          </w:tcPr>
          <w:p w14:paraId="336BA220" w14:textId="5456CCCC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REAL</w:t>
            </w:r>
          </w:p>
        </w:tc>
        <w:tc>
          <w:tcPr>
            <w:tcW w:w="2294" w:type="dxa"/>
            <w:shd w:val="clear" w:color="auto" w:fill="auto"/>
          </w:tcPr>
          <w:p w14:paraId="121708A7" w14:textId="1F6BED12" w:rsidR="006B609A" w:rsidRPr="000B3F32" w:rsidRDefault="003B65FD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Total do Item</w:t>
            </w:r>
          </w:p>
        </w:tc>
      </w:tr>
      <w:tr w:rsidR="006B609A" w:rsidRPr="000B3F32" w14:paraId="509613C6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DEA5C6B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forma_dinheiro</w:t>
            </w:r>
          </w:p>
        </w:tc>
        <w:tc>
          <w:tcPr>
            <w:tcW w:w="2206" w:type="dxa"/>
          </w:tcPr>
          <w:p w14:paraId="62E83768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</w:tcPr>
          <w:p w14:paraId="41757D2C" w14:textId="20FBA1E0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</w:tcPr>
          <w:p w14:paraId="01A27603" w14:textId="4337744D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6B609A" w:rsidRPr="000B3F32" w14:paraId="212F3FB0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3E3F4DF3" w14:textId="6C76EBA1" w:rsidR="006B609A" w:rsidRPr="002A5723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total_dinheiro</w:t>
            </w:r>
          </w:p>
        </w:tc>
        <w:tc>
          <w:tcPr>
            <w:tcW w:w="2206" w:type="dxa"/>
            <w:shd w:val="clear" w:color="auto" w:fill="auto"/>
          </w:tcPr>
          <w:p w14:paraId="1D9E47E9" w14:textId="27CFC72E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398202B6" w14:textId="01843765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5C3966F2" w14:textId="534FDA99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Dinheiro</w:t>
            </w:r>
          </w:p>
        </w:tc>
      </w:tr>
      <w:tr w:rsidR="006B609A" w:rsidRPr="000B3F32" w14:paraId="62E47141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28818619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forma_cheque</w:t>
            </w:r>
          </w:p>
        </w:tc>
        <w:tc>
          <w:tcPr>
            <w:tcW w:w="2206" w:type="dxa"/>
          </w:tcPr>
          <w:p w14:paraId="0C0232FE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</w:tcPr>
          <w:p w14:paraId="0FB5691E" w14:textId="63BA2194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</w:tcPr>
          <w:p w14:paraId="4B6AFFCE" w14:textId="4BAEE5DF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6B609A" w:rsidRPr="000B3F32" w14:paraId="5905E4D6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CD344C1" w14:textId="2105EAD4" w:rsidR="006B609A" w:rsidRPr="000B3F32" w:rsidRDefault="006B609A" w:rsidP="006B609A">
            <w:pPr>
              <w:rPr>
                <w:rFonts w:ascii="Verdana" w:hAnsi="Verdana" w:cs="Arial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cheque</w:t>
            </w:r>
          </w:p>
        </w:tc>
        <w:tc>
          <w:tcPr>
            <w:tcW w:w="2206" w:type="dxa"/>
            <w:shd w:val="clear" w:color="auto" w:fill="auto"/>
          </w:tcPr>
          <w:p w14:paraId="70015828" w14:textId="777F92DD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1833B5A1" w14:textId="5ADC3185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7E9FF1A3" w14:textId="3D8E53DA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cheque</w:t>
            </w:r>
          </w:p>
        </w:tc>
      </w:tr>
      <w:tr w:rsidR="006B609A" w:rsidRPr="000B3F32" w14:paraId="36BAEC14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70D9A845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forma_cartao</w:t>
            </w:r>
          </w:p>
        </w:tc>
        <w:tc>
          <w:tcPr>
            <w:tcW w:w="2206" w:type="dxa"/>
          </w:tcPr>
          <w:p w14:paraId="69196137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</w:tcPr>
          <w:p w14:paraId="275536F2" w14:textId="76A706A0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</w:tcPr>
          <w:p w14:paraId="0DB36874" w14:textId="12CB9664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6B609A" w:rsidRPr="000B3F32" w14:paraId="28E41CFD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7D1B914" w14:textId="31BA2BE9" w:rsidR="006B609A" w:rsidRPr="000B3F32" w:rsidRDefault="006B609A" w:rsidP="006B609A">
            <w:pPr>
              <w:rPr>
                <w:rFonts w:ascii="Verdana" w:hAnsi="Verdana" w:cs="Arial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cartao</w:t>
            </w:r>
          </w:p>
        </w:tc>
        <w:tc>
          <w:tcPr>
            <w:tcW w:w="2206" w:type="dxa"/>
            <w:shd w:val="clear" w:color="auto" w:fill="auto"/>
          </w:tcPr>
          <w:p w14:paraId="73B61D3D" w14:textId="3520BE91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5AC71047" w14:textId="42ED20F2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2C8C995C" w14:textId="0B29B9BC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Cartão</w:t>
            </w:r>
          </w:p>
        </w:tc>
      </w:tr>
      <w:tr w:rsidR="006B609A" w:rsidRPr="000B3F32" w14:paraId="50102CE8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BFF8F1C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forma_crediario</w:t>
            </w:r>
          </w:p>
        </w:tc>
        <w:tc>
          <w:tcPr>
            <w:tcW w:w="2206" w:type="dxa"/>
          </w:tcPr>
          <w:p w14:paraId="562208D3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</w:tcPr>
          <w:p w14:paraId="1BB338E6" w14:textId="00B61C7E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</w:tcPr>
          <w:p w14:paraId="72B976D1" w14:textId="21C8495D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6B609A" w:rsidRPr="000B3F32" w14:paraId="2CC7259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013DC83" w14:textId="35760C11" w:rsidR="006B609A" w:rsidRPr="000B3F32" w:rsidRDefault="006B609A" w:rsidP="006B609A">
            <w:pPr>
              <w:rPr>
                <w:rFonts w:ascii="Verdana" w:hAnsi="Verdana" w:cs="Arial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crediario</w:t>
            </w:r>
          </w:p>
        </w:tc>
        <w:tc>
          <w:tcPr>
            <w:tcW w:w="2206" w:type="dxa"/>
            <w:shd w:val="clear" w:color="auto" w:fill="auto"/>
          </w:tcPr>
          <w:p w14:paraId="24FF7598" w14:textId="7B6ED880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54457435" w14:textId="178007A3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774F0030" w14:textId="459A874D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Crediário</w:t>
            </w:r>
          </w:p>
        </w:tc>
      </w:tr>
      <w:tr w:rsidR="006B609A" w:rsidRPr="000B3F32" w14:paraId="1084B3C7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7979939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forma_convenio</w:t>
            </w:r>
          </w:p>
        </w:tc>
        <w:tc>
          <w:tcPr>
            <w:tcW w:w="2206" w:type="dxa"/>
          </w:tcPr>
          <w:p w14:paraId="2DDDEA7D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</w:tcPr>
          <w:p w14:paraId="0425E651" w14:textId="656FC4B2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</w:tcPr>
          <w:p w14:paraId="35797B87" w14:textId="0787E9ED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6B609A" w:rsidRPr="000B3F32" w14:paraId="43D8B235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2C5F80A7" w14:textId="1B8A5873" w:rsidR="006B609A" w:rsidRPr="000B3F32" w:rsidRDefault="006B609A" w:rsidP="006B609A">
            <w:pPr>
              <w:rPr>
                <w:rFonts w:ascii="Verdana" w:hAnsi="Verdana" w:cs="Arial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convenio</w:t>
            </w:r>
          </w:p>
        </w:tc>
        <w:tc>
          <w:tcPr>
            <w:tcW w:w="2206" w:type="dxa"/>
            <w:shd w:val="clear" w:color="auto" w:fill="auto"/>
          </w:tcPr>
          <w:p w14:paraId="66D758CA" w14:textId="6A22D74C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7BD60913" w14:textId="3D8D48FA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6E761A37" w14:textId="3D017443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Convenio.</w:t>
            </w:r>
          </w:p>
        </w:tc>
      </w:tr>
      <w:tr w:rsidR="006B609A" w:rsidRPr="000B3F32" w14:paraId="158F735E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262D8E68" w14:textId="3B49878F" w:rsidR="006B609A" w:rsidRPr="002A5723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frete</w:t>
            </w:r>
          </w:p>
        </w:tc>
        <w:tc>
          <w:tcPr>
            <w:tcW w:w="2206" w:type="dxa"/>
            <w:shd w:val="clear" w:color="auto" w:fill="auto"/>
          </w:tcPr>
          <w:p w14:paraId="3CBCF6C9" w14:textId="0EE24B73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Frete</w:t>
            </w:r>
          </w:p>
        </w:tc>
        <w:tc>
          <w:tcPr>
            <w:tcW w:w="2213" w:type="dxa"/>
            <w:shd w:val="clear" w:color="auto" w:fill="auto"/>
          </w:tcPr>
          <w:p w14:paraId="4089E5D4" w14:textId="568F6F38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3854500A" w14:textId="5D271CD4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Frete</w:t>
            </w:r>
          </w:p>
        </w:tc>
      </w:tr>
      <w:tr w:rsidR="006B609A" w:rsidRPr="000B3F32" w14:paraId="13B347E0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4DF18294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operacao</w:t>
            </w:r>
          </w:p>
        </w:tc>
        <w:tc>
          <w:tcPr>
            <w:tcW w:w="2206" w:type="dxa"/>
          </w:tcPr>
          <w:p w14:paraId="452B44D4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Operação</w:t>
            </w:r>
          </w:p>
        </w:tc>
        <w:tc>
          <w:tcPr>
            <w:tcW w:w="2213" w:type="dxa"/>
          </w:tcPr>
          <w:p w14:paraId="70326A76" w14:textId="1FD47B73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(2)</w:t>
            </w:r>
          </w:p>
        </w:tc>
        <w:tc>
          <w:tcPr>
            <w:tcW w:w="2294" w:type="dxa"/>
          </w:tcPr>
          <w:p w14:paraId="27FC436C" w14:textId="0542D6AD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E=Entrada, S=Saída, DE=Devolução de Entrada, DS=Devolução de Saída e N=Neutro</w:t>
            </w:r>
          </w:p>
        </w:tc>
      </w:tr>
      <w:tr w:rsidR="006B609A" w:rsidRPr="000B3F32" w14:paraId="1BDD6FD1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5FD91458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tipo_transacao</w:t>
            </w:r>
          </w:p>
        </w:tc>
        <w:tc>
          <w:tcPr>
            <w:tcW w:w="2206" w:type="dxa"/>
          </w:tcPr>
          <w:p w14:paraId="25EE681C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Tipo da Transação</w:t>
            </w:r>
          </w:p>
        </w:tc>
        <w:tc>
          <w:tcPr>
            <w:tcW w:w="2213" w:type="dxa"/>
          </w:tcPr>
          <w:p w14:paraId="647FE554" w14:textId="3F07AA3C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294" w:type="dxa"/>
          </w:tcPr>
          <w:p w14:paraId="461CC27A" w14:textId="592B12DF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Detalhamento da operação utilizada.</w:t>
            </w:r>
          </w:p>
          <w:p w14:paraId="585DA706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J=”Ajuste de Estoque”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P=”Faturamento de Pedido”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S ou Vazio=”Normal”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E=”Entrada”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D=”Transferência entre Depósitos”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T=”Transferência entre Filiais”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R=”Reserva de Estoque”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V=”Venda”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lastRenderedPageBreak/>
              <w:t>C=”Nota Substituída de CF”</w:t>
            </w:r>
          </w:p>
        </w:tc>
      </w:tr>
      <w:tr w:rsidR="006B609A" w:rsidRPr="000B3F32" w14:paraId="797D886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9176837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cod_produto</w:t>
            </w:r>
          </w:p>
        </w:tc>
        <w:tc>
          <w:tcPr>
            <w:tcW w:w="2206" w:type="dxa"/>
          </w:tcPr>
          <w:p w14:paraId="3205BDCE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213" w:type="dxa"/>
          </w:tcPr>
          <w:p w14:paraId="6B0EFF3C" w14:textId="6E3D6C60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2294" w:type="dxa"/>
          </w:tcPr>
          <w:p w14:paraId="214F47AD" w14:textId="198DAC12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 no Microvix</w:t>
            </w:r>
          </w:p>
        </w:tc>
      </w:tr>
      <w:tr w:rsidR="006B609A" w:rsidRPr="000B3F32" w14:paraId="0A1A916A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5FE66EA5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cod_barra</w:t>
            </w:r>
          </w:p>
        </w:tc>
        <w:tc>
          <w:tcPr>
            <w:tcW w:w="2206" w:type="dxa"/>
          </w:tcPr>
          <w:p w14:paraId="262F95C5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de Barras</w:t>
            </w:r>
          </w:p>
        </w:tc>
        <w:tc>
          <w:tcPr>
            <w:tcW w:w="2213" w:type="dxa"/>
          </w:tcPr>
          <w:p w14:paraId="15A24760" w14:textId="6E1EEFF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294" w:type="dxa"/>
          </w:tcPr>
          <w:p w14:paraId="0A917AA4" w14:textId="396292B0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6B609A" w:rsidRPr="000B3F32" w14:paraId="684A15A3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38494CF3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cancelado</w:t>
            </w:r>
          </w:p>
        </w:tc>
        <w:tc>
          <w:tcPr>
            <w:tcW w:w="2206" w:type="dxa"/>
          </w:tcPr>
          <w:p w14:paraId="6F19DE04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Cancelamento</w:t>
            </w:r>
          </w:p>
        </w:tc>
        <w:tc>
          <w:tcPr>
            <w:tcW w:w="2213" w:type="dxa"/>
          </w:tcPr>
          <w:p w14:paraId="3FF289DF" w14:textId="57095702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294" w:type="dxa"/>
          </w:tcPr>
          <w:p w14:paraId="4E673431" w14:textId="0D98F4C3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 ou N (indica que o Documento foi cancelado ou está valido)</w:t>
            </w:r>
          </w:p>
        </w:tc>
      </w:tr>
      <w:tr w:rsidR="006B609A" w:rsidRPr="000B3F32" w14:paraId="7A07D575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7D2D063F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excluido</w:t>
            </w:r>
          </w:p>
        </w:tc>
        <w:tc>
          <w:tcPr>
            <w:tcW w:w="2206" w:type="dxa"/>
          </w:tcPr>
          <w:p w14:paraId="43559EA4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Exclusões</w:t>
            </w:r>
          </w:p>
        </w:tc>
        <w:tc>
          <w:tcPr>
            <w:tcW w:w="2213" w:type="dxa"/>
          </w:tcPr>
          <w:p w14:paraId="559B16E0" w14:textId="6FDDDC1D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294" w:type="dxa"/>
          </w:tcPr>
          <w:p w14:paraId="46B3C7E1" w14:textId="56A01038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 ou N (indica que o Documento foi excluído ou está valido)</w:t>
            </w:r>
          </w:p>
        </w:tc>
      </w:tr>
      <w:tr w:rsidR="006B609A" w:rsidRPr="000B3F32" w14:paraId="1F956D84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1994D7BA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soma_relatorio</w:t>
            </w:r>
          </w:p>
        </w:tc>
        <w:tc>
          <w:tcPr>
            <w:tcW w:w="2206" w:type="dxa"/>
          </w:tcPr>
          <w:p w14:paraId="7E24B589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Soma em Relatório</w:t>
            </w:r>
          </w:p>
        </w:tc>
        <w:tc>
          <w:tcPr>
            <w:tcW w:w="2213" w:type="dxa"/>
          </w:tcPr>
          <w:p w14:paraId="7E045E17" w14:textId="340AA15B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294" w:type="dxa"/>
          </w:tcPr>
          <w:p w14:paraId="61554719" w14:textId="39C963BF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 ou N (Indica se a movimentação utiliza uma natureza de operação que não soma em relatórios)</w:t>
            </w:r>
          </w:p>
        </w:tc>
      </w:tr>
      <w:tr w:rsidR="006B609A" w:rsidRPr="000B3F32" w14:paraId="1AB8AEF1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</w:tcPr>
          <w:p w14:paraId="4805D9E0" w14:textId="3A1C19FC" w:rsidR="006B609A" w:rsidRPr="000B3F32" w:rsidRDefault="006B609A" w:rsidP="006B609A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206" w:type="dxa"/>
          </w:tcPr>
          <w:p w14:paraId="23844E01" w14:textId="631DA87E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</w:tcPr>
          <w:p w14:paraId="2CE162E0" w14:textId="4EB9FB85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294" w:type="dxa"/>
          </w:tcPr>
          <w:p w14:paraId="25B137DC" w14:textId="089A920B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6B609A" w:rsidRPr="000B3F32" w14:paraId="4E5A04FA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0B8651DE" w14:textId="6E7DC58E" w:rsidR="006B609A" w:rsidRPr="002A5723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deposito</w:t>
            </w:r>
          </w:p>
        </w:tc>
        <w:tc>
          <w:tcPr>
            <w:tcW w:w="2206" w:type="dxa"/>
            <w:shd w:val="clear" w:color="auto" w:fill="auto"/>
          </w:tcPr>
          <w:p w14:paraId="3AFF76F5" w14:textId="2328B168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Depósito</w:t>
            </w:r>
          </w:p>
        </w:tc>
        <w:tc>
          <w:tcPr>
            <w:tcW w:w="2213" w:type="dxa"/>
            <w:shd w:val="clear" w:color="auto" w:fill="auto"/>
          </w:tcPr>
          <w:p w14:paraId="1B4FACC1" w14:textId="10FAC9E1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294" w:type="dxa"/>
            <w:shd w:val="clear" w:color="auto" w:fill="auto"/>
          </w:tcPr>
          <w:p w14:paraId="75836F84" w14:textId="5D9AEBA9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depósito</w:t>
            </w:r>
          </w:p>
        </w:tc>
      </w:tr>
      <w:tr w:rsidR="00130601" w:rsidRPr="000B3F32" w14:paraId="3C195E1C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B55D803" w14:textId="343C377B" w:rsidR="00130601" w:rsidRPr="00130601" w:rsidRDefault="00130601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30601">
              <w:rPr>
                <w:rFonts w:ascii="Verdana" w:hAnsi="Verdana" w:cs="Arial"/>
                <w:b w:val="0"/>
                <w:color w:val="000000"/>
                <w:sz w:val="20"/>
              </w:rPr>
              <w:t>obs</w:t>
            </w:r>
          </w:p>
        </w:tc>
        <w:tc>
          <w:tcPr>
            <w:tcW w:w="2206" w:type="dxa"/>
            <w:shd w:val="clear" w:color="auto" w:fill="auto"/>
          </w:tcPr>
          <w:p w14:paraId="474CB0EC" w14:textId="1B553A40" w:rsidR="00130601" w:rsidRDefault="00130601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Obsevação</w:t>
            </w:r>
          </w:p>
        </w:tc>
        <w:tc>
          <w:tcPr>
            <w:tcW w:w="2213" w:type="dxa"/>
            <w:shd w:val="clear" w:color="auto" w:fill="auto"/>
          </w:tcPr>
          <w:p w14:paraId="642C32A9" w14:textId="540389F4" w:rsidR="00130601" w:rsidRPr="002821D0" w:rsidRDefault="00130601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294" w:type="dxa"/>
            <w:shd w:val="clear" w:color="auto" w:fill="auto"/>
          </w:tcPr>
          <w:p w14:paraId="0EA070F0" w14:textId="1A4A63E9" w:rsidR="00130601" w:rsidRDefault="00130601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Observação do documento</w:t>
            </w:r>
          </w:p>
        </w:tc>
      </w:tr>
      <w:tr w:rsidR="00392A61" w:rsidRPr="000B3F32" w14:paraId="211BB1AA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3EF8C93F" w14:textId="110D78E4" w:rsidR="00392A61" w:rsidRPr="00392A61" w:rsidRDefault="00392A61" w:rsidP="00392A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392A61">
              <w:rPr>
                <w:rFonts w:ascii="Verdana" w:hAnsi="Verdana" w:cs="Arial"/>
                <w:b w:val="0"/>
                <w:color w:val="000000"/>
                <w:sz w:val="20"/>
              </w:rPr>
              <w:t>preco_unitario</w:t>
            </w:r>
          </w:p>
        </w:tc>
        <w:tc>
          <w:tcPr>
            <w:tcW w:w="2206" w:type="dxa"/>
            <w:shd w:val="clear" w:color="auto" w:fill="auto"/>
          </w:tcPr>
          <w:p w14:paraId="694D3AD2" w14:textId="04C7A8F6" w:rsidR="00392A61" w:rsidRDefault="00392A61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Unitário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</w:p>
        </w:tc>
        <w:tc>
          <w:tcPr>
            <w:tcW w:w="2213" w:type="dxa"/>
            <w:shd w:val="clear" w:color="auto" w:fill="auto"/>
          </w:tcPr>
          <w:p w14:paraId="52D66853" w14:textId="35570D7D" w:rsidR="00392A61" w:rsidRPr="002821D0" w:rsidRDefault="00392A61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DECIMAL</w:t>
            </w:r>
          </w:p>
        </w:tc>
        <w:tc>
          <w:tcPr>
            <w:tcW w:w="2294" w:type="dxa"/>
            <w:shd w:val="clear" w:color="auto" w:fill="auto"/>
          </w:tcPr>
          <w:p w14:paraId="066D106C" w14:textId="60BE40A0" w:rsidR="00392A61" w:rsidRDefault="00392A61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unitário do item no momento da venda.</w:t>
            </w:r>
          </w:p>
        </w:tc>
      </w:tr>
      <w:tr w:rsidR="00392A61" w:rsidRPr="000B3F32" w14:paraId="2DF24948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5CD9419" w14:textId="62339A07" w:rsidR="00392A61" w:rsidRPr="00392A61" w:rsidRDefault="00392A61" w:rsidP="00392A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hora_lancamento</w:t>
            </w:r>
          </w:p>
        </w:tc>
        <w:tc>
          <w:tcPr>
            <w:tcW w:w="2206" w:type="dxa"/>
            <w:shd w:val="clear" w:color="auto" w:fill="auto"/>
          </w:tcPr>
          <w:p w14:paraId="0AB73E47" w14:textId="57643188" w:rsidR="00392A61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Hora </w:t>
            </w:r>
          </w:p>
        </w:tc>
        <w:tc>
          <w:tcPr>
            <w:tcW w:w="2213" w:type="dxa"/>
            <w:shd w:val="clear" w:color="auto" w:fill="auto"/>
          </w:tcPr>
          <w:p w14:paraId="32DCF04D" w14:textId="0E233820" w:rsidR="00392A61" w:rsidRPr="002821D0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(00:00)</w:t>
            </w:r>
          </w:p>
        </w:tc>
        <w:tc>
          <w:tcPr>
            <w:tcW w:w="2294" w:type="dxa"/>
            <w:shd w:val="clear" w:color="auto" w:fill="auto"/>
          </w:tcPr>
          <w:p w14:paraId="60FB90E3" w14:textId="4273765D" w:rsidR="00392A61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do lançamento.</w:t>
            </w:r>
          </w:p>
        </w:tc>
      </w:tr>
      <w:tr w:rsidR="00520DA8" w:rsidRPr="000B3F32" w14:paraId="6120D39B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C4115FB" w14:textId="6A1952EA" w:rsidR="00520DA8" w:rsidRPr="00520DA8" w:rsidRDefault="00520DA8" w:rsidP="00520DA8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20DA8">
              <w:rPr>
                <w:rFonts w:ascii="Verdana" w:hAnsi="Verdana" w:cs="Arial"/>
                <w:b w:val="0"/>
                <w:color w:val="000000"/>
                <w:sz w:val="20"/>
              </w:rPr>
              <w:t>natureza_operacao</w:t>
            </w:r>
          </w:p>
        </w:tc>
        <w:tc>
          <w:tcPr>
            <w:tcW w:w="2206" w:type="dxa"/>
            <w:shd w:val="clear" w:color="auto" w:fill="auto"/>
          </w:tcPr>
          <w:p w14:paraId="47F5358B" w14:textId="4A5D0539" w:rsidR="00520DA8" w:rsidRDefault="00520DA8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Natureza da Operação</w:t>
            </w:r>
          </w:p>
        </w:tc>
        <w:tc>
          <w:tcPr>
            <w:tcW w:w="2213" w:type="dxa"/>
            <w:shd w:val="clear" w:color="auto" w:fill="auto"/>
          </w:tcPr>
          <w:p w14:paraId="2513FCE6" w14:textId="7F5A6B59" w:rsidR="00520DA8" w:rsidRDefault="00520DA8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294" w:type="dxa"/>
            <w:shd w:val="clear" w:color="auto" w:fill="auto"/>
          </w:tcPr>
          <w:p w14:paraId="0AD9D082" w14:textId="50E42141" w:rsidR="00520DA8" w:rsidRDefault="00520DA8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Exibe a descrição da Natureza da Operação.</w:t>
            </w:r>
          </w:p>
        </w:tc>
      </w:tr>
      <w:tr w:rsidR="0053612A" w:rsidRPr="000B3F32" w14:paraId="3F967D86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E574547" w14:textId="01B2F8C0" w:rsidR="0053612A" w:rsidRPr="00520DA8" w:rsidRDefault="0053612A" w:rsidP="0053612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tabela_preco</w:t>
            </w:r>
          </w:p>
        </w:tc>
        <w:tc>
          <w:tcPr>
            <w:tcW w:w="2206" w:type="dxa"/>
            <w:shd w:val="clear" w:color="auto" w:fill="auto"/>
          </w:tcPr>
          <w:p w14:paraId="5509AF60" w14:textId="631339AE" w:rsidR="0053612A" w:rsidRDefault="0053612A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6F99D601" w14:textId="52E68ACF" w:rsidR="0053612A" w:rsidRPr="002821D0" w:rsidRDefault="0053612A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  <w:shd w:val="clear" w:color="auto" w:fill="auto"/>
          </w:tcPr>
          <w:p w14:paraId="7BB3E649" w14:textId="2F512DD1" w:rsidR="0053612A" w:rsidRDefault="0053612A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Tabela de Preço</w:t>
            </w:r>
          </w:p>
        </w:tc>
      </w:tr>
      <w:tr w:rsidR="0053612A" w:rsidRPr="000B3F32" w14:paraId="65452B09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E248F73" w14:textId="0BBBC5D3" w:rsidR="0053612A" w:rsidRDefault="0053612A" w:rsidP="0053612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nome_tabela_preco</w:t>
            </w:r>
          </w:p>
        </w:tc>
        <w:tc>
          <w:tcPr>
            <w:tcW w:w="2206" w:type="dxa"/>
            <w:shd w:val="clear" w:color="auto" w:fill="auto"/>
          </w:tcPr>
          <w:p w14:paraId="3BA027CA" w14:textId="44FA56F3" w:rsidR="0053612A" w:rsidRDefault="0053612A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auto"/>
          </w:tcPr>
          <w:p w14:paraId="0A233146" w14:textId="3D2AD7BF" w:rsidR="0053612A" w:rsidRPr="002821D0" w:rsidRDefault="0053612A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294" w:type="dxa"/>
            <w:shd w:val="clear" w:color="auto" w:fill="auto"/>
          </w:tcPr>
          <w:p w14:paraId="03260973" w14:textId="2FBB4E51" w:rsidR="0053612A" w:rsidRDefault="0053612A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Tabela Preço</w:t>
            </w:r>
          </w:p>
        </w:tc>
      </w:tr>
      <w:tr w:rsidR="003B13D0" w:rsidRPr="000B3F32" w14:paraId="04A0FA12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4063D364" w14:textId="43973F66" w:rsidR="003B13D0" w:rsidRDefault="00C23AEE" w:rsidP="00C23AE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</w:t>
            </w:r>
            <w:r w:rsidR="003B13D0">
              <w:rPr>
                <w:rFonts w:ascii="Verdana" w:hAnsi="Verdana" w:cs="Arial"/>
                <w:b w:val="0"/>
                <w:color w:val="000000"/>
                <w:sz w:val="20"/>
              </w:rPr>
              <w:t>sefaz_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situacao</w:t>
            </w:r>
          </w:p>
        </w:tc>
        <w:tc>
          <w:tcPr>
            <w:tcW w:w="2206" w:type="dxa"/>
            <w:shd w:val="clear" w:color="auto" w:fill="auto"/>
          </w:tcPr>
          <w:p w14:paraId="50B1730D" w14:textId="6BD6A52E" w:rsidR="003B13D0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42979DC1" w14:textId="13CC9536" w:rsidR="003B13D0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294" w:type="dxa"/>
            <w:shd w:val="clear" w:color="auto" w:fill="auto"/>
          </w:tcPr>
          <w:p w14:paraId="4D8BBB65" w14:textId="630E344C" w:rsidR="003B13D0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situação no SEFAZ</w:t>
            </w:r>
          </w:p>
        </w:tc>
      </w:tr>
      <w:tr w:rsidR="003B13D0" w:rsidRPr="000B3F32" w14:paraId="7D776DA8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A323A36" w14:textId="10A44B06" w:rsidR="003B13D0" w:rsidRDefault="00C23AEE" w:rsidP="00C23AE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</w:t>
            </w:r>
            <w:r w:rsidR="003B13D0">
              <w:rPr>
                <w:rFonts w:ascii="Verdana" w:hAnsi="Verdana" w:cs="Arial"/>
                <w:b w:val="0"/>
                <w:color w:val="000000"/>
                <w:sz w:val="20"/>
              </w:rPr>
              <w:t>sefaz_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situacao</w:t>
            </w:r>
          </w:p>
        </w:tc>
        <w:tc>
          <w:tcPr>
            <w:tcW w:w="2206" w:type="dxa"/>
            <w:shd w:val="clear" w:color="auto" w:fill="auto"/>
          </w:tcPr>
          <w:p w14:paraId="23F01870" w14:textId="357D1921" w:rsidR="003B13D0" w:rsidRDefault="00C23AEE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auto"/>
          </w:tcPr>
          <w:p w14:paraId="4CE64CF7" w14:textId="1DA360C3" w:rsidR="003B13D0" w:rsidRDefault="00C23AEE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294" w:type="dxa"/>
            <w:shd w:val="clear" w:color="auto" w:fill="auto"/>
          </w:tcPr>
          <w:p w14:paraId="3A237620" w14:textId="131DD4CE" w:rsidR="003B13D0" w:rsidRDefault="00C23AEE" w:rsidP="00392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situação no SEFAZ</w:t>
            </w:r>
          </w:p>
        </w:tc>
      </w:tr>
      <w:tr w:rsidR="00C23AEE" w:rsidRPr="000B3F32" w14:paraId="3BED842F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1286E6C8" w14:textId="63BFF8B1" w:rsidR="00C23AEE" w:rsidRDefault="00C23AEE" w:rsidP="00C23AE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protocolo_aut_nfe</w:t>
            </w:r>
          </w:p>
        </w:tc>
        <w:tc>
          <w:tcPr>
            <w:tcW w:w="2206" w:type="dxa"/>
            <w:shd w:val="clear" w:color="auto" w:fill="auto"/>
          </w:tcPr>
          <w:p w14:paraId="5C504824" w14:textId="56B49151" w:rsidR="00C23AEE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Protocolo</w:t>
            </w:r>
          </w:p>
        </w:tc>
        <w:tc>
          <w:tcPr>
            <w:tcW w:w="2213" w:type="dxa"/>
            <w:shd w:val="clear" w:color="auto" w:fill="auto"/>
          </w:tcPr>
          <w:p w14:paraId="0EEC83D8" w14:textId="39807067" w:rsidR="00C23AEE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(15)</w:t>
            </w:r>
          </w:p>
        </w:tc>
        <w:tc>
          <w:tcPr>
            <w:tcW w:w="2294" w:type="dxa"/>
            <w:shd w:val="clear" w:color="auto" w:fill="auto"/>
          </w:tcPr>
          <w:p w14:paraId="228AA520" w14:textId="7D596EE5" w:rsidR="00C23AEE" w:rsidRDefault="00C23AEE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Protocolo de NF para saídas.</w:t>
            </w:r>
          </w:p>
        </w:tc>
      </w:tr>
      <w:tr w:rsidR="00763D90" w:rsidRPr="000B3F32" w14:paraId="7E28F2D8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45FB1B07" w14:textId="34032A19" w:rsidR="00763D90" w:rsidRPr="00763D90" w:rsidRDefault="00763D90" w:rsidP="00763D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763D90">
              <w:rPr>
                <w:rFonts w:ascii="Verdana" w:hAnsi="Verdana" w:cs="Arial"/>
                <w:b w:val="0"/>
                <w:color w:val="000000"/>
                <w:sz w:val="20"/>
              </w:rPr>
              <w:t>dt_update</w:t>
            </w:r>
          </w:p>
        </w:tc>
        <w:tc>
          <w:tcPr>
            <w:tcW w:w="2206" w:type="dxa"/>
            <w:shd w:val="clear" w:color="auto" w:fill="auto"/>
          </w:tcPr>
          <w:p w14:paraId="4D48AE1D" w14:textId="44FE0DC8" w:rsidR="00763D90" w:rsidRDefault="00763D90" w:rsidP="00763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2213" w:type="dxa"/>
            <w:shd w:val="clear" w:color="auto" w:fill="auto"/>
          </w:tcPr>
          <w:p w14:paraId="784C6ED1" w14:textId="1C1AA379" w:rsidR="00763D90" w:rsidRDefault="00763D90" w:rsidP="00763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DateTime</w:t>
            </w:r>
          </w:p>
        </w:tc>
        <w:tc>
          <w:tcPr>
            <w:tcW w:w="2294" w:type="dxa"/>
            <w:shd w:val="clear" w:color="auto" w:fill="auto"/>
          </w:tcPr>
          <w:p w14:paraId="2744316D" w14:textId="0751B016" w:rsidR="00763D90" w:rsidRDefault="00763D90" w:rsidP="00763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2442B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Última atualização do registro no </w:t>
            </w:r>
            <w:r w:rsidRPr="0022442B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lastRenderedPageBreak/>
              <w:t>Banco de dados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 Ex: cancelamentos</w:t>
            </w:r>
          </w:p>
        </w:tc>
      </w:tr>
      <w:tr w:rsidR="001665A9" w:rsidRPr="000B3F32" w14:paraId="24D0AF85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6CA9CA3C" w14:textId="5F6B735B" w:rsidR="001665A9" w:rsidRPr="00763D90" w:rsidRDefault="001665A9" w:rsidP="001665A9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forma_cheque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_prazo</w:t>
            </w:r>
          </w:p>
        </w:tc>
        <w:tc>
          <w:tcPr>
            <w:tcW w:w="2206" w:type="dxa"/>
            <w:shd w:val="clear" w:color="auto" w:fill="auto"/>
          </w:tcPr>
          <w:p w14:paraId="48C0403B" w14:textId="07C23979" w:rsidR="001665A9" w:rsidRDefault="001665A9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Forma de Pagamento</w:t>
            </w:r>
          </w:p>
        </w:tc>
        <w:tc>
          <w:tcPr>
            <w:tcW w:w="2213" w:type="dxa"/>
            <w:shd w:val="clear" w:color="auto" w:fill="auto"/>
          </w:tcPr>
          <w:p w14:paraId="126CE896" w14:textId="412384BD" w:rsidR="001665A9" w:rsidRDefault="001665A9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294" w:type="dxa"/>
            <w:shd w:val="clear" w:color="auto" w:fill="auto"/>
          </w:tcPr>
          <w:p w14:paraId="77236B1A" w14:textId="0AA81FD4" w:rsidR="001665A9" w:rsidRPr="0022442B" w:rsidRDefault="001665A9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 ou 1</w:t>
            </w:r>
          </w:p>
        </w:tc>
      </w:tr>
      <w:tr w:rsidR="001665A9" w:rsidRPr="000B3F32" w14:paraId="1AB09177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7DB0E70" w14:textId="38354399" w:rsidR="001665A9" w:rsidRPr="00763D90" w:rsidRDefault="001665A9" w:rsidP="001665A9">
            <w:pPr>
              <w:rPr>
                <w:rFonts w:ascii="Verdana" w:hAnsi="Verdana" w:cs="Arial"/>
                <w:color w:val="000000"/>
                <w:sz w:val="20"/>
              </w:rPr>
            </w:pPr>
            <w:r w:rsidRPr="002A5723">
              <w:rPr>
                <w:rFonts w:ascii="Verdana" w:hAnsi="Verdana" w:cs="Arial"/>
                <w:b w:val="0"/>
                <w:color w:val="000000"/>
                <w:sz w:val="20"/>
              </w:rPr>
              <w:t>total_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cheque_prazo</w:t>
            </w:r>
          </w:p>
        </w:tc>
        <w:tc>
          <w:tcPr>
            <w:tcW w:w="2206" w:type="dxa"/>
            <w:shd w:val="clear" w:color="auto" w:fill="auto"/>
          </w:tcPr>
          <w:p w14:paraId="09C5B3CF" w14:textId="32DAD85C" w:rsidR="001665A9" w:rsidRDefault="001665A9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da forma</w:t>
            </w:r>
          </w:p>
        </w:tc>
        <w:tc>
          <w:tcPr>
            <w:tcW w:w="2213" w:type="dxa"/>
            <w:shd w:val="clear" w:color="auto" w:fill="auto"/>
          </w:tcPr>
          <w:p w14:paraId="008FCCDE" w14:textId="10AB0C47" w:rsidR="001665A9" w:rsidRDefault="001665A9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27B30AC3" w14:textId="6E6F20BE" w:rsidR="001665A9" w:rsidRPr="0022442B" w:rsidRDefault="001665A9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de pagamento da forma cheque a prazo.</w:t>
            </w:r>
          </w:p>
        </w:tc>
      </w:tr>
      <w:tr w:rsidR="00165B56" w:rsidRPr="000B3F32" w14:paraId="3053DA5B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895B086" w14:textId="58587F30" w:rsidR="00165B56" w:rsidRPr="00165B56" w:rsidRDefault="00165B56" w:rsidP="001665A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65B56">
              <w:rPr>
                <w:rFonts w:ascii="Verdana" w:hAnsi="Verdana" w:cs="Arial"/>
                <w:b w:val="0"/>
                <w:color w:val="000000"/>
                <w:sz w:val="20"/>
              </w:rPr>
              <w:t>preco_tabela_epoca</w:t>
            </w:r>
          </w:p>
        </w:tc>
        <w:tc>
          <w:tcPr>
            <w:tcW w:w="2206" w:type="dxa"/>
            <w:shd w:val="clear" w:color="auto" w:fill="auto"/>
          </w:tcPr>
          <w:p w14:paraId="01A1F141" w14:textId="62691256" w:rsidR="00165B56" w:rsidRDefault="00165B56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Preço</w:t>
            </w:r>
          </w:p>
        </w:tc>
        <w:tc>
          <w:tcPr>
            <w:tcW w:w="2213" w:type="dxa"/>
            <w:shd w:val="clear" w:color="auto" w:fill="auto"/>
          </w:tcPr>
          <w:p w14:paraId="3CB105A8" w14:textId="53F9C3F1" w:rsidR="00165B56" w:rsidRPr="002821D0" w:rsidRDefault="00165B56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6E32DCF7" w14:textId="6E28B622" w:rsidR="00165B56" w:rsidRDefault="00165B56" w:rsidP="001665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produto no momento da venda mas utilizando a tabela Padrão.</w:t>
            </w:r>
          </w:p>
        </w:tc>
      </w:tr>
      <w:tr w:rsidR="006D4858" w:rsidRPr="000B3F32" w14:paraId="51438C12" w14:textId="77777777" w:rsidTr="003B6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58953D1D" w14:textId="6882DEA3" w:rsidR="006D4858" w:rsidRPr="006D4858" w:rsidRDefault="006D4858" w:rsidP="001665A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D4858">
              <w:rPr>
                <w:rFonts w:ascii="Verdana" w:hAnsi="Verdana" w:cs="Arial"/>
                <w:b w:val="0"/>
                <w:color w:val="000000"/>
                <w:sz w:val="20"/>
              </w:rPr>
              <w:t>desconto_total_item</w:t>
            </w:r>
          </w:p>
        </w:tc>
        <w:tc>
          <w:tcPr>
            <w:tcW w:w="2206" w:type="dxa"/>
            <w:shd w:val="clear" w:color="auto" w:fill="auto"/>
          </w:tcPr>
          <w:p w14:paraId="70566423" w14:textId="63F76562" w:rsidR="006D4858" w:rsidRDefault="006D4858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2213" w:type="dxa"/>
            <w:shd w:val="clear" w:color="auto" w:fill="auto"/>
          </w:tcPr>
          <w:p w14:paraId="3D4C946B" w14:textId="210DF5D9" w:rsidR="006D4858" w:rsidRDefault="006D4858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294" w:type="dxa"/>
            <w:shd w:val="clear" w:color="auto" w:fill="auto"/>
          </w:tcPr>
          <w:p w14:paraId="3DE69088" w14:textId="27D650A2" w:rsidR="006D4858" w:rsidRDefault="006D4858" w:rsidP="001665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desconto no item.</w:t>
            </w:r>
          </w:p>
        </w:tc>
      </w:tr>
      <w:tr w:rsidR="003B65FD" w:rsidRPr="000B3F32" w14:paraId="2AF5CCF7" w14:textId="77777777" w:rsidTr="003B6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9" w:type="dxa"/>
            <w:shd w:val="clear" w:color="auto" w:fill="auto"/>
          </w:tcPr>
          <w:p w14:paraId="4D2930AC" w14:textId="517871D1" w:rsidR="003B65FD" w:rsidRPr="006D4858" w:rsidRDefault="003B65FD" w:rsidP="003B65FD">
            <w:pPr>
              <w:rPr>
                <w:rFonts w:ascii="Verdana" w:hAnsi="Verdana" w:cs="Arial"/>
                <w:color w:val="000000"/>
                <w:sz w:val="20"/>
              </w:rPr>
            </w:pPr>
            <w:r w:rsidRPr="008D3868">
              <w:rPr>
                <w:rFonts w:ascii="Verdana" w:hAnsi="Verdana" w:cs="Arial"/>
                <w:b w:val="0"/>
                <w:color w:val="000000"/>
                <w:sz w:val="20"/>
              </w:rPr>
              <w:t>conferido</w:t>
            </w:r>
          </w:p>
        </w:tc>
        <w:tc>
          <w:tcPr>
            <w:tcW w:w="2206" w:type="dxa"/>
            <w:shd w:val="clear" w:color="auto" w:fill="auto"/>
          </w:tcPr>
          <w:p w14:paraId="403D1F02" w14:textId="14B33B3E" w:rsidR="003B65FD" w:rsidRDefault="003B65FD" w:rsidP="003B65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Conferido</w:t>
            </w:r>
          </w:p>
        </w:tc>
        <w:tc>
          <w:tcPr>
            <w:tcW w:w="2213" w:type="dxa"/>
            <w:shd w:val="clear" w:color="auto" w:fill="auto"/>
          </w:tcPr>
          <w:p w14:paraId="03DB787B" w14:textId="3AF4649C" w:rsidR="003B65FD" w:rsidRDefault="003B65FD" w:rsidP="003B65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294" w:type="dxa"/>
            <w:shd w:val="clear" w:color="auto" w:fill="auto"/>
          </w:tcPr>
          <w:p w14:paraId="15A9B79D" w14:textId="4CC47928" w:rsidR="003B65FD" w:rsidRDefault="003B65FD" w:rsidP="003B65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Indica se a nota de transferência foi conferida S ou N</w:t>
            </w:r>
          </w:p>
        </w:tc>
      </w:tr>
    </w:tbl>
    <w:p w14:paraId="58706569" w14:textId="5EFC21E2" w:rsidR="002D2F05" w:rsidRDefault="002D2F05" w:rsidP="000B3F32">
      <w:pPr>
        <w:rPr>
          <w:rFonts w:ascii="Verdana" w:hAnsi="Verdana" w:cs="Arial"/>
          <w:color w:val="000000"/>
          <w:sz w:val="20"/>
        </w:rPr>
      </w:pPr>
    </w:p>
    <w:p w14:paraId="6AEF4B54" w14:textId="77777777" w:rsidR="002D2F05" w:rsidRDefault="002D2F05" w:rsidP="000B3F32">
      <w:pPr>
        <w:rPr>
          <w:rFonts w:ascii="Verdana" w:hAnsi="Verdana" w:cs="Arial"/>
          <w:color w:val="000000"/>
          <w:sz w:val="20"/>
        </w:rPr>
      </w:pPr>
    </w:p>
    <w:p w14:paraId="7929BBB7" w14:textId="77777777" w:rsidR="002D2F05" w:rsidRDefault="002D2F05" w:rsidP="000B3F32">
      <w:pPr>
        <w:rPr>
          <w:rFonts w:ascii="Verdana" w:hAnsi="Verdana" w:cs="Arial"/>
          <w:color w:val="000000"/>
          <w:sz w:val="20"/>
        </w:rPr>
      </w:pPr>
    </w:p>
    <w:p w14:paraId="59943A83" w14:textId="0516260C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730D9F">
        <w:rPr>
          <w:rFonts w:ascii="Verdana" w:hAnsi="Verdana" w:cs="Arial"/>
          <w:b/>
          <w:color w:val="000000"/>
          <w:sz w:val="20"/>
        </w:rPr>
        <w:t>LinxM</w:t>
      </w:r>
      <w:r w:rsidRPr="00E13B4F">
        <w:rPr>
          <w:rFonts w:ascii="Verdana" w:hAnsi="Verdana" w:cs="Arial"/>
          <w:b/>
          <w:color w:val="000000"/>
          <w:sz w:val="20"/>
        </w:rPr>
        <w:t>ovimento</w:t>
      </w:r>
    </w:p>
    <w:p w14:paraId="58935B73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0B3F32" w:rsidRPr="000B3F32" w14:paraId="036E7BC4" w14:textId="77777777" w:rsidTr="003A2D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6959E11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54DDA9EC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56CCA1F8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30D9F" w:rsidRPr="000B3F32" w14:paraId="3F36404A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77D1F14" w14:textId="77777777" w:rsidR="00730D9F" w:rsidRPr="00145572" w:rsidRDefault="00730D9F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561E1729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5B6B5204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B3F32" w:rsidRPr="000B3F32" w14:paraId="1771AE5C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08ECB6B" w14:textId="337CB204" w:rsidR="000B3F32" w:rsidRPr="000B3F32" w:rsidRDefault="000B3F32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 w:rsidR="00730D9F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</w:tcPr>
          <w:p w14:paraId="411EB112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</w:tcPr>
          <w:p w14:paraId="517BDA47" w14:textId="7C2DB98E" w:rsidR="000B3F32" w:rsidRPr="000B3F32" w:rsidRDefault="000B3F32" w:rsidP="001720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0B3F32" w:rsidRPr="000B3F32" w14:paraId="066092B0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F3ACDB8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</w:tcPr>
          <w:p w14:paraId="0DF304EE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</w:tcPr>
          <w:p w14:paraId="3F10E651" w14:textId="07379F9E" w:rsidR="000B3F32" w:rsidRPr="000B3F32" w:rsidRDefault="000B3F32" w:rsidP="001B5C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 w:rsidR="001B5C33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 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</w:p>
        </w:tc>
      </w:tr>
      <w:tr w:rsidR="000B3F32" w:rsidRPr="000B3F32" w14:paraId="27E1A6D2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1E81492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</w:tcPr>
          <w:p w14:paraId="7F6A0C70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</w:tcPr>
          <w:p w14:paraId="226C1801" w14:textId="431AF4CA" w:rsidR="000B3F32" w:rsidRPr="000B3F32" w:rsidRDefault="000B3F32" w:rsidP="001B5C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 w:rsidR="001B5C33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 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</w:p>
        </w:tc>
      </w:tr>
      <w:tr w:rsidR="00D87C6D" w:rsidRPr="000B3F32" w14:paraId="7AD86F38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8747366" w14:textId="2C2FC12C" w:rsidR="00D87C6D" w:rsidRPr="000B3F32" w:rsidRDefault="00D87C6D" w:rsidP="00D87C6D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267C0FCF" w14:textId="5643FD5C" w:rsidR="00D87C6D" w:rsidRPr="000B3F32" w:rsidRDefault="00D87C6D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00774681" w14:textId="2C63124C" w:rsidR="00D87C6D" w:rsidRPr="000B3F32" w:rsidRDefault="00D87C6D" w:rsidP="001B5C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</w:t>
            </w:r>
          </w:p>
        </w:tc>
      </w:tr>
      <w:tr w:rsidR="00D87C6D" w:rsidRPr="000B3F32" w14:paraId="4FD5D216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FFC1DB9" w14:textId="7034BA44" w:rsidR="00D87C6D" w:rsidRPr="000B3F32" w:rsidRDefault="00D87C6D" w:rsidP="00D87C6D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360D22DE" w14:textId="4D10A11C" w:rsidR="00D87C6D" w:rsidRPr="000B3F32" w:rsidRDefault="00D87C6D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30FF5E6A" w14:textId="13ED99A3" w:rsidR="00D87C6D" w:rsidRPr="000B3F32" w:rsidRDefault="00D87C6D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</w:t>
            </w:r>
          </w:p>
        </w:tc>
      </w:tr>
      <w:tr w:rsidR="00755E21" w:rsidRPr="000B3F32" w14:paraId="01CEE33D" w14:textId="77777777" w:rsidTr="00F629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1E9853" w14:textId="59189EF4" w:rsidR="00755E21" w:rsidRDefault="00755E21" w:rsidP="00755E21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operacao</w:t>
            </w:r>
          </w:p>
        </w:tc>
        <w:tc>
          <w:tcPr>
            <w:tcW w:w="2018" w:type="dxa"/>
            <w:shd w:val="clear" w:color="auto" w:fill="auto"/>
          </w:tcPr>
          <w:p w14:paraId="4AC69699" w14:textId="449C2A1F" w:rsidR="00755E21" w:rsidRDefault="00755E21" w:rsidP="00755E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(2)</w:t>
            </w:r>
          </w:p>
        </w:tc>
        <w:tc>
          <w:tcPr>
            <w:tcW w:w="4418" w:type="dxa"/>
            <w:shd w:val="clear" w:color="auto" w:fill="auto"/>
          </w:tcPr>
          <w:p w14:paraId="3F8C3B62" w14:textId="409799E5" w:rsidR="00755E21" w:rsidRDefault="00755E21" w:rsidP="00755E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E=Entrada, S=Saída, DE=Devolução de Entrada, DS=Devolução de Saída e N=Neutro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. 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Pode ser “NULL”.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 Opcional.</w:t>
            </w:r>
          </w:p>
        </w:tc>
      </w:tr>
      <w:tr w:rsidR="00755E21" w:rsidRPr="000B3F32" w14:paraId="2F4741F6" w14:textId="77777777" w:rsidTr="00F6293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E89DCB1" w14:textId="7819F99B" w:rsidR="00755E21" w:rsidRDefault="00755E21" w:rsidP="00755E21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tipo_transacao</w:t>
            </w:r>
          </w:p>
        </w:tc>
        <w:tc>
          <w:tcPr>
            <w:tcW w:w="2018" w:type="dxa"/>
            <w:shd w:val="clear" w:color="auto" w:fill="auto"/>
          </w:tcPr>
          <w:p w14:paraId="39E4616C" w14:textId="32FA23B1" w:rsidR="00755E21" w:rsidRDefault="00755E21" w:rsidP="00755E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4418" w:type="dxa"/>
            <w:shd w:val="clear" w:color="auto" w:fill="auto"/>
          </w:tcPr>
          <w:p w14:paraId="5C67ED41" w14:textId="77777777" w:rsidR="00755E21" w:rsidRDefault="00755E21" w:rsidP="00755E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J=”Ajuste de Estoque”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P=”Faturamento de Pedido”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S ou Vazio=”Normal”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E=”Entrada”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D=”Transferência entre Depósitos”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T=”Transferência entre Filiais”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 xml:space="preserve">R=”Reserva de Estoque”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V=”Venda”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br/>
              <w:t>C=”Nota Substituída de CF”</w:t>
            </w:r>
          </w:p>
          <w:p w14:paraId="097A2E1A" w14:textId="1A05B7A6" w:rsidR="00755E21" w:rsidRDefault="00755E21" w:rsidP="00755E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lastRenderedPageBreak/>
              <w:t xml:space="preserve">Pode ser “NULL”.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 Opcional.</w:t>
            </w:r>
          </w:p>
        </w:tc>
      </w:tr>
      <w:tr w:rsidR="00763D90" w:rsidRPr="000B3F32" w14:paraId="653DC28D" w14:textId="77777777" w:rsidTr="000C7D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DB60829" w14:textId="0C5A74CB" w:rsidR="00763D90" w:rsidRPr="000B3F32" w:rsidRDefault="00763D90" w:rsidP="00763D90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dt_update_</w:t>
            </w: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inicial</w:t>
            </w:r>
          </w:p>
        </w:tc>
        <w:tc>
          <w:tcPr>
            <w:tcW w:w="2018" w:type="dxa"/>
            <w:shd w:val="clear" w:color="auto" w:fill="auto"/>
          </w:tcPr>
          <w:p w14:paraId="0B63D222" w14:textId="73062335" w:rsidR="00763D90" w:rsidRPr="002821D0" w:rsidRDefault="00763D90" w:rsidP="00763D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auto"/>
          </w:tcPr>
          <w:p w14:paraId="0F810F89" w14:textId="62275D8B" w:rsidR="00763D90" w:rsidRPr="000B3F32" w:rsidRDefault="00763D90" w:rsidP="00763D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>
              <w:rPr>
                <w:rFonts w:ascii="Verdana" w:hAnsi="Verdana" w:cs="Arial"/>
                <w:color w:val="000000"/>
                <w:sz w:val="20"/>
              </w:rPr>
              <w:t>Alteração Inicial de pesquisa da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movimentação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Opcional</w:t>
            </w:r>
          </w:p>
        </w:tc>
      </w:tr>
      <w:tr w:rsidR="00763D90" w:rsidRPr="000B3F32" w14:paraId="5CDFD7AE" w14:textId="77777777" w:rsidTr="000C7D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C6EE620" w14:textId="569B4DBA" w:rsidR="00763D90" w:rsidRPr="000B3F32" w:rsidRDefault="00763D90" w:rsidP="00763D90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dt_update_</w:t>
            </w: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fim</w:t>
            </w:r>
          </w:p>
        </w:tc>
        <w:tc>
          <w:tcPr>
            <w:tcW w:w="2018" w:type="dxa"/>
            <w:shd w:val="clear" w:color="auto" w:fill="auto"/>
          </w:tcPr>
          <w:p w14:paraId="757F5CF9" w14:textId="7464FF09" w:rsidR="00763D90" w:rsidRPr="002821D0" w:rsidRDefault="00763D90" w:rsidP="00763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auto"/>
          </w:tcPr>
          <w:p w14:paraId="321EA655" w14:textId="1B3C9516" w:rsidR="00763D90" w:rsidRPr="000B3F32" w:rsidRDefault="00763D90" w:rsidP="00763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>
              <w:rPr>
                <w:rFonts w:ascii="Verdana" w:hAnsi="Verdana" w:cs="Arial"/>
                <w:color w:val="000000"/>
                <w:sz w:val="20"/>
              </w:rPr>
              <w:t>Alteração Final de pesquisa da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movimentação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Parâmetro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Opcional</w:t>
            </w:r>
          </w:p>
        </w:tc>
      </w:tr>
    </w:tbl>
    <w:p w14:paraId="279B8CDD" w14:textId="77777777" w:rsid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0B7CF921" w14:textId="45B50217" w:rsidR="005E52E7" w:rsidRDefault="005E52E7" w:rsidP="005E52E7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LinxMovimentoTrocas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os valores e números das trocas realizadas nas vendas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546E0BA1" w14:textId="77777777" w:rsidR="005E52E7" w:rsidRPr="00FA7E0C" w:rsidRDefault="005E52E7" w:rsidP="005E52E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5E52E7" w:rsidRPr="00FA7E0C" w14:paraId="178419B3" w14:textId="77777777" w:rsidTr="005E52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1CC0F283" w14:textId="77777777" w:rsidR="005E52E7" w:rsidRPr="00FA7E0C" w:rsidRDefault="005E52E7" w:rsidP="005E52E7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312448F5" w14:textId="77777777" w:rsidR="005E52E7" w:rsidRPr="00FA7E0C" w:rsidRDefault="005E52E7" w:rsidP="005E52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580FAFC7" w14:textId="77777777" w:rsidR="005E52E7" w:rsidRPr="00FA7E0C" w:rsidRDefault="005E52E7" w:rsidP="005E52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6CD737C9" w14:textId="77777777" w:rsidR="005E52E7" w:rsidRPr="00FA7E0C" w:rsidRDefault="005E52E7" w:rsidP="005E52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5E52E7" w:rsidRPr="00FA7E0C" w14:paraId="76DF234C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1DAAF49" w14:textId="77777777" w:rsidR="005E52E7" w:rsidRPr="00FA7E0C" w:rsidRDefault="005E52E7" w:rsidP="005E52E7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7D835364" w14:textId="77777777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3223154C" w14:textId="77777777" w:rsidR="005E52E7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06F4C2BB" w14:textId="77777777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5E52E7" w:rsidRPr="00FA7E0C" w14:paraId="2387C888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95A109F" w14:textId="14D2498E" w:rsidR="005E52E7" w:rsidRPr="00FA7E0C" w:rsidRDefault="005E52E7" w:rsidP="005E52E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3F3C80E6" w14:textId="625C77D1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0F29C8EE" w14:textId="106D85B7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510E0FFA" w14:textId="54AF6976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5E52E7" w:rsidRPr="00FA7E0C" w14:paraId="3D6D8FA1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6203DCB" w14:textId="3FB29394" w:rsidR="005E52E7" w:rsidRPr="00FA7E0C" w:rsidRDefault="005E52E7" w:rsidP="005E52E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1DEF4946" w14:textId="40D47A12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7FDAC291" w14:textId="325BCE32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0667211A" w14:textId="07021CD9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5E52E7" w:rsidRPr="00FA7E0C" w14:paraId="1F566C2C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67793CE" w14:textId="05AC7A4D" w:rsidR="005E52E7" w:rsidRPr="00FA7E0C" w:rsidRDefault="005E52E7" w:rsidP="005E52E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num_vale</w:t>
            </w:r>
          </w:p>
        </w:tc>
        <w:tc>
          <w:tcPr>
            <w:tcW w:w="1790" w:type="dxa"/>
            <w:shd w:val="clear" w:color="auto" w:fill="auto"/>
          </w:tcPr>
          <w:p w14:paraId="646E4F07" w14:textId="44DC7DEA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Vale</w:t>
            </w:r>
          </w:p>
        </w:tc>
        <w:tc>
          <w:tcPr>
            <w:tcW w:w="2213" w:type="dxa"/>
            <w:shd w:val="clear" w:color="auto" w:fill="auto"/>
          </w:tcPr>
          <w:p w14:paraId="76DAAFDC" w14:textId="59D75EB6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E996F7A" w14:textId="36594AC1" w:rsidR="005E52E7" w:rsidRPr="00FA7E0C" w:rsidRDefault="005E52E7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vale troca</w:t>
            </w:r>
          </w:p>
        </w:tc>
      </w:tr>
      <w:tr w:rsidR="005E52E7" w:rsidRPr="00FA7E0C" w14:paraId="795F2B43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1808716" w14:textId="1A959167" w:rsidR="005E52E7" w:rsidRPr="00FA7E0C" w:rsidRDefault="005E52E7" w:rsidP="005E52E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valor_vale</w:t>
            </w:r>
          </w:p>
        </w:tc>
        <w:tc>
          <w:tcPr>
            <w:tcW w:w="1790" w:type="dxa"/>
            <w:shd w:val="clear" w:color="auto" w:fill="auto"/>
          </w:tcPr>
          <w:p w14:paraId="4ACB2C2F" w14:textId="76F7D43D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Vale</w:t>
            </w:r>
          </w:p>
        </w:tc>
        <w:tc>
          <w:tcPr>
            <w:tcW w:w="2213" w:type="dxa"/>
            <w:shd w:val="clear" w:color="auto" w:fill="auto"/>
          </w:tcPr>
          <w:p w14:paraId="6F6AF511" w14:textId="1C960E5D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75487FE3" w14:textId="43B1D655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vale troca</w:t>
            </w:r>
          </w:p>
        </w:tc>
      </w:tr>
      <w:tr w:rsidR="00DA4714" w:rsidRPr="00FA7E0C" w14:paraId="67FB709C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C49F5D6" w14:textId="341BFC6B" w:rsidR="00DA4714" w:rsidRPr="00DA4714" w:rsidRDefault="00DA4714" w:rsidP="005E52E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DA4714">
              <w:rPr>
                <w:rFonts w:ascii="Verdana" w:hAnsi="Verdana" w:cs="Arial"/>
                <w:b w:val="0"/>
                <w:color w:val="000000"/>
                <w:sz w:val="20"/>
              </w:rPr>
              <w:t>motivo</w:t>
            </w:r>
          </w:p>
        </w:tc>
        <w:tc>
          <w:tcPr>
            <w:tcW w:w="1790" w:type="dxa"/>
            <w:shd w:val="clear" w:color="auto" w:fill="auto"/>
          </w:tcPr>
          <w:p w14:paraId="5C68D43A" w14:textId="565C4099" w:rsidR="00DA4714" w:rsidRDefault="00DA4714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Motivo</w:t>
            </w:r>
          </w:p>
        </w:tc>
        <w:tc>
          <w:tcPr>
            <w:tcW w:w="2213" w:type="dxa"/>
            <w:shd w:val="clear" w:color="auto" w:fill="auto"/>
          </w:tcPr>
          <w:p w14:paraId="3CA2ABD5" w14:textId="5AEEBAEC" w:rsidR="00DA4714" w:rsidRDefault="00DA4714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18" w:type="dxa"/>
            <w:shd w:val="clear" w:color="auto" w:fill="auto"/>
          </w:tcPr>
          <w:p w14:paraId="47A6E065" w14:textId="3E09C368" w:rsidR="00DA4714" w:rsidRDefault="00DA4714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motivo da Troca</w:t>
            </w:r>
          </w:p>
        </w:tc>
      </w:tr>
      <w:tr w:rsidR="005C72E3" w:rsidRPr="00FA7E0C" w14:paraId="5AAB0320" w14:textId="77777777" w:rsidTr="00ED49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60274E9" w14:textId="75A8FACB" w:rsidR="005C72E3" w:rsidRPr="00DA4714" w:rsidRDefault="005C72E3" w:rsidP="009E411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doc_origem</w:t>
            </w:r>
          </w:p>
        </w:tc>
        <w:tc>
          <w:tcPr>
            <w:tcW w:w="1790" w:type="dxa"/>
            <w:shd w:val="clear" w:color="auto" w:fill="auto"/>
          </w:tcPr>
          <w:p w14:paraId="674BD5AD" w14:textId="36E4F20F" w:rsidR="005C72E3" w:rsidRDefault="005C72E3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Documento</w:t>
            </w:r>
          </w:p>
        </w:tc>
        <w:tc>
          <w:tcPr>
            <w:tcW w:w="2213" w:type="dxa"/>
            <w:shd w:val="clear" w:color="auto" w:fill="auto"/>
          </w:tcPr>
          <w:p w14:paraId="63512F2D" w14:textId="39829203" w:rsidR="005C72E3" w:rsidRDefault="005C72E3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C8BCFAD" w14:textId="3D9E12D4" w:rsidR="005C72E3" w:rsidRDefault="005C72E3" w:rsidP="009E41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Número do documento de origem relacionado a </w:t>
            </w:r>
            <w:r w:rsidR="009E4116">
              <w:rPr>
                <w:rFonts w:ascii="Verdana" w:hAnsi="Verdana" w:cs="Arial"/>
                <w:color w:val="000000"/>
                <w:sz w:val="20"/>
              </w:rPr>
              <w:t>devolução</w:t>
            </w:r>
          </w:p>
        </w:tc>
      </w:tr>
      <w:tr w:rsidR="005C72E3" w:rsidRPr="00FA7E0C" w14:paraId="356F47BB" w14:textId="77777777" w:rsidTr="00ED49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B12DA6E" w14:textId="05C68D7A" w:rsidR="005C72E3" w:rsidRDefault="009E4116" w:rsidP="009E411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serie</w:t>
            </w:r>
            <w:r w:rsidR="005C72E3">
              <w:rPr>
                <w:rFonts w:ascii="Verdana" w:hAnsi="Verdana" w:cs="Arial"/>
                <w:b w:val="0"/>
                <w:color w:val="000000"/>
                <w:sz w:val="20"/>
              </w:rPr>
              <w:t>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o</w:t>
            </w:r>
            <w:r w:rsidR="005C72E3">
              <w:rPr>
                <w:rFonts w:ascii="Verdana" w:hAnsi="Verdana" w:cs="Arial"/>
                <w:b w:val="0"/>
                <w:color w:val="000000"/>
                <w:sz w:val="20"/>
              </w:rPr>
              <w:t>rigem</w:t>
            </w:r>
          </w:p>
        </w:tc>
        <w:tc>
          <w:tcPr>
            <w:tcW w:w="1790" w:type="dxa"/>
            <w:shd w:val="clear" w:color="auto" w:fill="auto"/>
          </w:tcPr>
          <w:p w14:paraId="7D52A458" w14:textId="2E8696B9" w:rsidR="005C72E3" w:rsidRDefault="000F0824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Série</w:t>
            </w:r>
          </w:p>
        </w:tc>
        <w:tc>
          <w:tcPr>
            <w:tcW w:w="2213" w:type="dxa"/>
            <w:shd w:val="clear" w:color="auto" w:fill="auto"/>
          </w:tcPr>
          <w:p w14:paraId="6677C3DF" w14:textId="4A7B4863" w:rsidR="005C72E3" w:rsidRDefault="000F0824" w:rsidP="005E52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518" w:type="dxa"/>
            <w:shd w:val="clear" w:color="auto" w:fill="auto"/>
          </w:tcPr>
          <w:p w14:paraId="1BA21E40" w14:textId="309B3676" w:rsidR="005C72E3" w:rsidRDefault="005C72E3" w:rsidP="009E41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</w:t>
            </w:r>
            <w:r w:rsidR="009E4116">
              <w:rPr>
                <w:rFonts w:ascii="Verdana" w:hAnsi="Verdana" w:cs="Arial"/>
                <w:color w:val="000000"/>
                <w:sz w:val="20"/>
              </w:rPr>
              <w:t>a serie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de origem relacionado a </w:t>
            </w:r>
            <w:r w:rsidR="009E4116">
              <w:rPr>
                <w:rFonts w:ascii="Verdana" w:hAnsi="Verdana" w:cs="Arial"/>
                <w:color w:val="000000"/>
                <w:sz w:val="20"/>
              </w:rPr>
              <w:t>devolução.</w:t>
            </w:r>
          </w:p>
        </w:tc>
      </w:tr>
      <w:tr w:rsidR="009E4116" w:rsidRPr="00FA7E0C" w14:paraId="7ABC4AFE" w14:textId="77777777" w:rsidTr="00ED49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C064C4E" w14:textId="5E1D3516" w:rsidR="009E4116" w:rsidRDefault="009E4116" w:rsidP="009E411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doc_venda</w:t>
            </w:r>
          </w:p>
        </w:tc>
        <w:tc>
          <w:tcPr>
            <w:tcW w:w="1790" w:type="dxa"/>
            <w:shd w:val="clear" w:color="auto" w:fill="auto"/>
          </w:tcPr>
          <w:p w14:paraId="08AA11A6" w14:textId="6958A1CA" w:rsidR="009E4116" w:rsidRDefault="009E4116" w:rsidP="009E41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Documento</w:t>
            </w:r>
          </w:p>
        </w:tc>
        <w:tc>
          <w:tcPr>
            <w:tcW w:w="2213" w:type="dxa"/>
            <w:shd w:val="clear" w:color="auto" w:fill="auto"/>
          </w:tcPr>
          <w:p w14:paraId="7F73C174" w14:textId="0843AFB5" w:rsidR="009E4116" w:rsidRDefault="009E4116" w:rsidP="009E41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16D1692B" w14:textId="22BF764B" w:rsidR="009E4116" w:rsidRDefault="009E4116" w:rsidP="009E41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documento relacionado a venda</w:t>
            </w:r>
          </w:p>
        </w:tc>
      </w:tr>
      <w:tr w:rsidR="009E4116" w:rsidRPr="00FA7E0C" w14:paraId="7F4D4A6E" w14:textId="77777777" w:rsidTr="00ED49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578AD6E" w14:textId="59522DC0" w:rsidR="009E4116" w:rsidRDefault="009E4116" w:rsidP="009E411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serie_venda</w:t>
            </w:r>
          </w:p>
        </w:tc>
        <w:tc>
          <w:tcPr>
            <w:tcW w:w="1790" w:type="dxa"/>
            <w:shd w:val="clear" w:color="auto" w:fill="auto"/>
          </w:tcPr>
          <w:p w14:paraId="61A24547" w14:textId="6FBA494B" w:rsidR="009E4116" w:rsidRDefault="000F0824" w:rsidP="009E41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Serie</w:t>
            </w:r>
          </w:p>
        </w:tc>
        <w:tc>
          <w:tcPr>
            <w:tcW w:w="2213" w:type="dxa"/>
            <w:shd w:val="clear" w:color="auto" w:fill="auto"/>
          </w:tcPr>
          <w:p w14:paraId="29489959" w14:textId="494FB2AD" w:rsidR="009E4116" w:rsidRDefault="000F0824" w:rsidP="009E41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518" w:type="dxa"/>
            <w:shd w:val="clear" w:color="auto" w:fill="auto"/>
          </w:tcPr>
          <w:p w14:paraId="612FBC07" w14:textId="49093704" w:rsidR="009E4116" w:rsidRDefault="009E4116" w:rsidP="009E41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da serie  relacionado a venda.</w:t>
            </w:r>
          </w:p>
        </w:tc>
      </w:tr>
    </w:tbl>
    <w:p w14:paraId="66F0A38D" w14:textId="3DAED3A5" w:rsidR="005E52E7" w:rsidRDefault="002B2971" w:rsidP="005E52E7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</w:t>
      </w:r>
      <w:r w:rsidR="005B571B">
        <w:rPr>
          <w:rFonts w:ascii="Verdana" w:hAnsi="Verdana" w:cs="Arial"/>
          <w:color w:val="000000"/>
          <w:sz w:val="20"/>
        </w:rPr>
        <w:t xml:space="preserve">Os registros que estiverem com os campos </w:t>
      </w:r>
      <w:r w:rsidR="005B571B" w:rsidRPr="009A1C0A">
        <w:rPr>
          <w:rFonts w:ascii="Verdana" w:hAnsi="Verdana" w:cs="Arial"/>
          <w:b/>
          <w:color w:val="000000"/>
          <w:sz w:val="20"/>
        </w:rPr>
        <w:t xml:space="preserve">doc_venda </w:t>
      </w:r>
      <w:r w:rsidR="005B571B" w:rsidRPr="009A1C0A">
        <w:rPr>
          <w:rFonts w:ascii="Verdana" w:hAnsi="Verdana" w:cs="Arial"/>
          <w:color w:val="000000"/>
          <w:sz w:val="20"/>
        </w:rPr>
        <w:t>= 0</w:t>
      </w:r>
      <w:r w:rsidR="005B571B">
        <w:rPr>
          <w:rFonts w:ascii="Verdana" w:hAnsi="Verdana" w:cs="Arial"/>
          <w:color w:val="000000"/>
          <w:sz w:val="20"/>
        </w:rPr>
        <w:t xml:space="preserve"> e </w:t>
      </w:r>
      <w:r w:rsidR="005B571B" w:rsidRPr="009A1C0A">
        <w:rPr>
          <w:rFonts w:ascii="Verdana" w:hAnsi="Verdana" w:cs="Arial"/>
          <w:b/>
          <w:color w:val="000000"/>
          <w:sz w:val="20"/>
        </w:rPr>
        <w:t xml:space="preserve">serie_venda </w:t>
      </w:r>
      <w:r w:rsidR="005B571B" w:rsidRPr="009A1C0A">
        <w:rPr>
          <w:rFonts w:ascii="Verdana" w:hAnsi="Verdana" w:cs="Arial"/>
          <w:color w:val="000000"/>
          <w:sz w:val="20"/>
        </w:rPr>
        <w:t>= 0</w:t>
      </w:r>
      <w:r w:rsidR="005B571B">
        <w:rPr>
          <w:rFonts w:ascii="Verdana" w:hAnsi="Verdana" w:cs="Arial"/>
          <w:color w:val="000000"/>
          <w:sz w:val="20"/>
        </w:rPr>
        <w:t xml:space="preserve"> são as transações de </w:t>
      </w:r>
      <w:r w:rsidR="005B571B" w:rsidRPr="009A1C0A">
        <w:rPr>
          <w:rFonts w:ascii="Verdana" w:hAnsi="Verdana" w:cs="Arial"/>
          <w:b/>
          <w:color w:val="000000"/>
          <w:sz w:val="20"/>
        </w:rPr>
        <w:t>Devolução</w:t>
      </w:r>
      <w:r w:rsidR="005B571B">
        <w:rPr>
          <w:rFonts w:ascii="Verdana" w:hAnsi="Verdana" w:cs="Arial"/>
          <w:color w:val="000000"/>
          <w:sz w:val="20"/>
        </w:rPr>
        <w:t xml:space="preserve">, que só gerou o vale. Já os registros que estiverem com os campos </w:t>
      </w:r>
      <w:r w:rsidR="005B571B" w:rsidRPr="009A1C0A">
        <w:rPr>
          <w:rFonts w:ascii="Verdana" w:hAnsi="Verdana" w:cs="Arial"/>
          <w:b/>
          <w:color w:val="000000"/>
          <w:sz w:val="20"/>
        </w:rPr>
        <w:t>identificador</w:t>
      </w:r>
      <w:r w:rsidR="005B571B">
        <w:rPr>
          <w:rFonts w:ascii="Verdana" w:hAnsi="Verdana" w:cs="Arial"/>
          <w:color w:val="000000"/>
          <w:sz w:val="20"/>
        </w:rPr>
        <w:t xml:space="preserve"> preenchido, </w:t>
      </w:r>
      <w:r w:rsidR="005B571B" w:rsidRPr="009A1C0A">
        <w:rPr>
          <w:rFonts w:ascii="Verdana" w:hAnsi="Verdana" w:cs="Arial"/>
          <w:b/>
          <w:color w:val="000000"/>
          <w:sz w:val="20"/>
        </w:rPr>
        <w:t>doc_venda</w:t>
      </w:r>
      <w:r w:rsidR="005B571B">
        <w:rPr>
          <w:rFonts w:ascii="Verdana" w:hAnsi="Verdana" w:cs="Arial"/>
          <w:color w:val="000000"/>
          <w:sz w:val="20"/>
        </w:rPr>
        <w:t xml:space="preserve"> e </w:t>
      </w:r>
      <w:r w:rsidR="005B571B" w:rsidRPr="009A1C0A">
        <w:rPr>
          <w:rFonts w:ascii="Verdana" w:hAnsi="Verdana" w:cs="Arial"/>
          <w:b/>
          <w:color w:val="000000"/>
          <w:sz w:val="20"/>
        </w:rPr>
        <w:t>serie_venda</w:t>
      </w:r>
      <w:r w:rsidR="005B571B">
        <w:rPr>
          <w:rFonts w:ascii="Verdana" w:hAnsi="Verdana" w:cs="Arial"/>
          <w:color w:val="000000"/>
          <w:sz w:val="20"/>
        </w:rPr>
        <w:t xml:space="preserve"> &lt;&gt; 0 são as transações de </w:t>
      </w:r>
      <w:r w:rsidR="005B571B" w:rsidRPr="009A1C0A">
        <w:rPr>
          <w:rFonts w:ascii="Verdana" w:hAnsi="Verdana" w:cs="Arial"/>
          <w:b/>
          <w:color w:val="000000"/>
          <w:sz w:val="20"/>
        </w:rPr>
        <w:t>Venda</w:t>
      </w:r>
      <w:r w:rsidR="005B571B">
        <w:rPr>
          <w:rFonts w:ascii="Verdana" w:hAnsi="Verdana" w:cs="Arial"/>
          <w:color w:val="000000"/>
          <w:sz w:val="20"/>
        </w:rPr>
        <w:t xml:space="preserve"> que utilizaram o valor do vale como pagamento.</w:t>
      </w:r>
    </w:p>
    <w:p w14:paraId="10DA5C99" w14:textId="77777777" w:rsidR="0096341A" w:rsidRPr="00FA7E0C" w:rsidRDefault="0096341A" w:rsidP="005E52E7">
      <w:pPr>
        <w:rPr>
          <w:rFonts w:ascii="Verdana" w:hAnsi="Verdana" w:cs="Arial"/>
          <w:color w:val="000000"/>
          <w:sz w:val="20"/>
        </w:rPr>
      </w:pPr>
    </w:p>
    <w:p w14:paraId="38BF5128" w14:textId="5744C095" w:rsidR="005E52E7" w:rsidRDefault="005E52E7" w:rsidP="005E52E7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LinxMovimentoTrocas</w:t>
      </w:r>
    </w:p>
    <w:p w14:paraId="1E994BD1" w14:textId="77777777" w:rsidR="005E52E7" w:rsidRPr="00FA7E0C" w:rsidRDefault="005E52E7" w:rsidP="005E52E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5E52E7" w:rsidRPr="00FA7E0C" w14:paraId="43CA63DC" w14:textId="77777777" w:rsidTr="005E52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9FE540F" w14:textId="77777777" w:rsidR="005E52E7" w:rsidRPr="00396FBD" w:rsidRDefault="005E52E7" w:rsidP="005E52E7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2CEBBA10" w14:textId="77777777" w:rsidR="005E52E7" w:rsidRPr="00396FBD" w:rsidRDefault="005E52E7" w:rsidP="005E52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6A4DBFF7" w14:textId="77777777" w:rsidR="005E52E7" w:rsidRPr="00396FBD" w:rsidRDefault="005E52E7" w:rsidP="005E52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5E52E7" w:rsidRPr="00FA7E0C" w14:paraId="159A02B1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665D5CC" w14:textId="77777777" w:rsidR="005E52E7" w:rsidRPr="00FA7E0C" w:rsidRDefault="005E52E7" w:rsidP="005E52E7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BC7DC02" w14:textId="77777777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4D501DF4" w14:textId="77777777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CC3F51" w:rsidRPr="00FA7E0C" w14:paraId="68594FC5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13C727D" w14:textId="444AF640" w:rsidR="00CC3F51" w:rsidRPr="00145572" w:rsidRDefault="00CC3F51" w:rsidP="00CC3F51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7700F069" w14:textId="0AD5D29D" w:rsidR="00CC3F51" w:rsidRDefault="00CC3F51" w:rsidP="00CC3F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7A13E586" w14:textId="1072D5D9" w:rsidR="00CC3F51" w:rsidRDefault="00CC3F51" w:rsidP="00CC3F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  <w:r w:rsidR="00535D8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535D87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5E52E7" w:rsidRPr="00FA7E0C" w14:paraId="2A655B19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0660D1A" w14:textId="0FF0821B" w:rsidR="005E52E7" w:rsidRPr="00F2719F" w:rsidRDefault="005E52E7" w:rsidP="005E52E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76117F40" w14:textId="18BBF95D" w:rsidR="005E52E7" w:rsidRPr="00FA7E0C" w:rsidRDefault="005E52E7" w:rsidP="005E52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184BAE2B" w14:textId="18382E9C" w:rsidR="005E52E7" w:rsidRPr="00FA7E0C" w:rsidRDefault="005E52E7" w:rsidP="00C245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Identificador da venda localizado no método LinxMovimento. </w:t>
            </w:r>
            <w:r w:rsidR="0096341A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C54B67" w:rsidRPr="00FA7E0C" w14:paraId="2EA849B2" w14:textId="77777777" w:rsidTr="003458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6826CD4" w14:textId="7EA5AF6B" w:rsidR="00C54B67" w:rsidRDefault="00C54B67" w:rsidP="00C54B67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1495D576" w14:textId="35478C31" w:rsidR="00C54B67" w:rsidRDefault="00C54B67" w:rsidP="00C54B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532ADE8B" w14:textId="7AC69675" w:rsidR="00C54B67" w:rsidRDefault="00C54B67" w:rsidP="00C54B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Troca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535D8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535D87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C54B67" w:rsidRPr="00FA7E0C" w14:paraId="5C5A2145" w14:textId="77777777" w:rsidTr="003458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A384C84" w14:textId="08284DD8" w:rsidR="00C54B67" w:rsidRDefault="00C54B67" w:rsidP="00C54B67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2CDC13FC" w14:textId="0D3F1EE1" w:rsidR="00C54B67" w:rsidRDefault="00C54B67" w:rsidP="00C54B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1F76E96" w14:textId="66EE83F8" w:rsidR="00C54B67" w:rsidRDefault="00C54B67" w:rsidP="00C54B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Troca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535D87"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</w:tbl>
    <w:p w14:paraId="5D85A7E2" w14:textId="77777777" w:rsidR="005E52E7" w:rsidRDefault="005E52E7" w:rsidP="005E52E7">
      <w:pPr>
        <w:rPr>
          <w:rFonts w:ascii="Verdana" w:hAnsi="Verdana" w:cs="Arial"/>
          <w:color w:val="000000"/>
          <w:sz w:val="20"/>
        </w:rPr>
      </w:pPr>
    </w:p>
    <w:p w14:paraId="6029C62E" w14:textId="5CAE405F" w:rsidR="006006D2" w:rsidRDefault="006006D2" w:rsidP="006006D2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LinxMovimentoTrocafone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os valores e números dos voucher</w:t>
      </w:r>
      <w:r w:rsidR="009C2956">
        <w:rPr>
          <w:rFonts w:ascii="Verdana" w:hAnsi="Verdana" w:cs="Arial"/>
          <w:i/>
          <w:color w:val="000000"/>
          <w:sz w:val="20"/>
        </w:rPr>
        <w:t>s</w:t>
      </w:r>
      <w:r>
        <w:rPr>
          <w:rFonts w:ascii="Verdana" w:hAnsi="Verdana" w:cs="Arial"/>
          <w:i/>
          <w:color w:val="000000"/>
          <w:sz w:val="20"/>
        </w:rPr>
        <w:t xml:space="preserve"> Trocafone realizadas nas vendas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3DA4B159" w14:textId="77777777" w:rsidR="006006D2" w:rsidRPr="00FA7E0C" w:rsidRDefault="006006D2" w:rsidP="006006D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6006D2" w:rsidRPr="00FA7E0C" w14:paraId="7A346370" w14:textId="77777777" w:rsidTr="00C81F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7234669D" w14:textId="77777777" w:rsidR="006006D2" w:rsidRPr="00FA7E0C" w:rsidRDefault="006006D2" w:rsidP="00C81F90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5F519995" w14:textId="77777777" w:rsidR="006006D2" w:rsidRPr="00FA7E0C" w:rsidRDefault="006006D2" w:rsidP="00C81F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587DCF68" w14:textId="77777777" w:rsidR="006006D2" w:rsidRPr="00FA7E0C" w:rsidRDefault="006006D2" w:rsidP="00C81F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6D8AA04C" w14:textId="77777777" w:rsidR="006006D2" w:rsidRPr="00FA7E0C" w:rsidRDefault="006006D2" w:rsidP="00C81F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6006D2" w:rsidRPr="00FA7E0C" w14:paraId="5582FC8F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6D7CC2E" w14:textId="77777777" w:rsidR="006006D2" w:rsidRPr="00FA7E0C" w:rsidRDefault="006006D2" w:rsidP="00C81F90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5FC0CA5D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022040D5" w14:textId="77777777" w:rsidR="006006D2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2A63E633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6006D2" w:rsidRPr="00FA7E0C" w14:paraId="5140910D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D1FD61D" w14:textId="77777777" w:rsidR="006006D2" w:rsidRPr="00FA7E0C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6965DA0B" w14:textId="77777777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036ACB17" w14:textId="77777777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32FDE4D5" w14:textId="77777777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6006D2" w:rsidRPr="00FA7E0C" w14:paraId="0F34710D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509791D" w14:textId="77777777" w:rsidR="006006D2" w:rsidRPr="00FA7E0C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47781BC3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65CDD397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243B3A33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6006D2" w:rsidRPr="00FA7E0C" w14:paraId="51F56523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9E1ADE0" w14:textId="77777777" w:rsidR="006006D2" w:rsidRPr="00FA7E0C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num_vale</w:t>
            </w:r>
          </w:p>
        </w:tc>
        <w:tc>
          <w:tcPr>
            <w:tcW w:w="1790" w:type="dxa"/>
            <w:shd w:val="clear" w:color="auto" w:fill="auto"/>
          </w:tcPr>
          <w:p w14:paraId="11D86662" w14:textId="77777777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Vale</w:t>
            </w:r>
          </w:p>
        </w:tc>
        <w:tc>
          <w:tcPr>
            <w:tcW w:w="2213" w:type="dxa"/>
            <w:shd w:val="clear" w:color="auto" w:fill="auto"/>
          </w:tcPr>
          <w:p w14:paraId="35DC88AE" w14:textId="77777777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68745533" w14:textId="2D1F4B36" w:rsidR="006006D2" w:rsidRPr="00FA7E0C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do vale troca Microvix</w:t>
            </w:r>
          </w:p>
        </w:tc>
      </w:tr>
      <w:tr w:rsidR="006006D2" w:rsidRPr="00FA7E0C" w14:paraId="663746B1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E35C0DD" w14:textId="77777777" w:rsidR="006006D2" w:rsidRPr="00FA7E0C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valor_vale</w:t>
            </w:r>
          </w:p>
        </w:tc>
        <w:tc>
          <w:tcPr>
            <w:tcW w:w="1790" w:type="dxa"/>
            <w:shd w:val="clear" w:color="auto" w:fill="auto"/>
          </w:tcPr>
          <w:p w14:paraId="7F34AD42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Vale</w:t>
            </w:r>
          </w:p>
        </w:tc>
        <w:tc>
          <w:tcPr>
            <w:tcW w:w="2213" w:type="dxa"/>
            <w:shd w:val="clear" w:color="auto" w:fill="auto"/>
          </w:tcPr>
          <w:p w14:paraId="22E7A80D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2C26C3EE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vale troca</w:t>
            </w:r>
          </w:p>
        </w:tc>
      </w:tr>
      <w:tr w:rsidR="006006D2" w:rsidRPr="00FA7E0C" w14:paraId="57B0FBCC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19FEE35" w14:textId="1DA8BA49" w:rsidR="006006D2" w:rsidRPr="00DA4714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voucher</w:t>
            </w:r>
          </w:p>
        </w:tc>
        <w:tc>
          <w:tcPr>
            <w:tcW w:w="1790" w:type="dxa"/>
            <w:shd w:val="clear" w:color="auto" w:fill="auto"/>
          </w:tcPr>
          <w:p w14:paraId="1F825567" w14:textId="74FAB830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Voucher</w:t>
            </w:r>
          </w:p>
        </w:tc>
        <w:tc>
          <w:tcPr>
            <w:tcW w:w="2213" w:type="dxa"/>
            <w:shd w:val="clear" w:color="auto" w:fill="auto"/>
          </w:tcPr>
          <w:p w14:paraId="6613047E" w14:textId="51845A97" w:rsidR="006006D2" w:rsidRDefault="000D149C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VarChar(100)</w:t>
            </w:r>
          </w:p>
        </w:tc>
        <w:tc>
          <w:tcPr>
            <w:tcW w:w="2518" w:type="dxa"/>
            <w:shd w:val="clear" w:color="auto" w:fill="auto"/>
          </w:tcPr>
          <w:p w14:paraId="02A038D5" w14:textId="5B4B726A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Voucher Trocafone</w:t>
            </w:r>
          </w:p>
        </w:tc>
      </w:tr>
      <w:tr w:rsidR="006006D2" w:rsidRPr="00FA7E0C" w14:paraId="0434BFD4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BB8B8B3" w14:textId="75A4983B" w:rsidR="006006D2" w:rsidRPr="00DA4714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nome_produto</w:t>
            </w:r>
          </w:p>
        </w:tc>
        <w:tc>
          <w:tcPr>
            <w:tcW w:w="1790" w:type="dxa"/>
            <w:shd w:val="clear" w:color="auto" w:fill="auto"/>
          </w:tcPr>
          <w:p w14:paraId="3892719C" w14:textId="00371678" w:rsidR="006006D2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213" w:type="dxa"/>
            <w:shd w:val="clear" w:color="auto" w:fill="auto"/>
          </w:tcPr>
          <w:p w14:paraId="651D4B8E" w14:textId="73EF3D23" w:rsidR="006006D2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</w:t>
            </w:r>
            <w:r w:rsidR="00C662EF">
              <w:rPr>
                <w:rFonts w:ascii="Verdana" w:hAnsi="Verdana" w:cs="Arial"/>
                <w:color w:val="000000"/>
                <w:sz w:val="20"/>
              </w:rPr>
              <w:t>250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518" w:type="dxa"/>
            <w:shd w:val="clear" w:color="auto" w:fill="auto"/>
          </w:tcPr>
          <w:p w14:paraId="2FE87748" w14:textId="4C2618AB" w:rsidR="006006D2" w:rsidRDefault="009C2956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trocado no Trocafone</w:t>
            </w:r>
          </w:p>
        </w:tc>
      </w:tr>
      <w:tr w:rsidR="006006D2" w:rsidRPr="00FA7E0C" w14:paraId="2E7D5BE4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6AFE41B" w14:textId="49D9EBA5" w:rsidR="006006D2" w:rsidRDefault="009C2956" w:rsidP="00C81F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condicao</w:t>
            </w:r>
          </w:p>
        </w:tc>
        <w:tc>
          <w:tcPr>
            <w:tcW w:w="1790" w:type="dxa"/>
            <w:shd w:val="clear" w:color="auto" w:fill="auto"/>
          </w:tcPr>
          <w:p w14:paraId="54CED392" w14:textId="246E999C" w:rsidR="006006D2" w:rsidRDefault="009C2956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Condição</w:t>
            </w:r>
          </w:p>
        </w:tc>
        <w:tc>
          <w:tcPr>
            <w:tcW w:w="2213" w:type="dxa"/>
            <w:shd w:val="clear" w:color="auto" w:fill="auto"/>
          </w:tcPr>
          <w:p w14:paraId="1D977A4F" w14:textId="0657BE28" w:rsidR="006006D2" w:rsidRDefault="009C2956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</w:t>
            </w:r>
            <w:r w:rsidR="00C662EF">
              <w:rPr>
                <w:rFonts w:ascii="Verdana" w:hAnsi="Verdana" w:cs="Arial"/>
                <w:color w:val="000000"/>
                <w:sz w:val="20"/>
              </w:rPr>
              <w:t>250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518" w:type="dxa"/>
            <w:shd w:val="clear" w:color="auto" w:fill="auto"/>
          </w:tcPr>
          <w:p w14:paraId="573BDC40" w14:textId="44150DC2" w:rsidR="006006D2" w:rsidRDefault="009C2956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Condição do produto trocado no Trocafone</w:t>
            </w:r>
          </w:p>
        </w:tc>
      </w:tr>
    </w:tbl>
    <w:p w14:paraId="1F838C06" w14:textId="77777777" w:rsidR="006006D2" w:rsidRPr="00FA7E0C" w:rsidRDefault="006006D2" w:rsidP="006006D2">
      <w:pPr>
        <w:rPr>
          <w:rFonts w:ascii="Verdana" w:hAnsi="Verdana" w:cs="Arial"/>
          <w:color w:val="000000"/>
          <w:sz w:val="20"/>
        </w:rPr>
      </w:pPr>
    </w:p>
    <w:p w14:paraId="149F84B8" w14:textId="6416E078" w:rsidR="006006D2" w:rsidRDefault="006006D2" w:rsidP="006006D2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9C2956">
        <w:rPr>
          <w:rFonts w:ascii="Verdana" w:hAnsi="Verdana" w:cs="Arial"/>
          <w:b/>
          <w:color w:val="000000"/>
          <w:sz w:val="20"/>
        </w:rPr>
        <w:t>LinxMovimentoTrocafone</w:t>
      </w:r>
    </w:p>
    <w:p w14:paraId="46B345B5" w14:textId="77777777" w:rsidR="006006D2" w:rsidRPr="00FA7E0C" w:rsidRDefault="006006D2" w:rsidP="006006D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6006D2" w:rsidRPr="00FA7E0C" w14:paraId="07DDC9BC" w14:textId="77777777" w:rsidTr="00C81F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68619CD" w14:textId="77777777" w:rsidR="006006D2" w:rsidRPr="00396FBD" w:rsidRDefault="006006D2" w:rsidP="00C81F90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4198C0A3" w14:textId="77777777" w:rsidR="006006D2" w:rsidRPr="00396FBD" w:rsidRDefault="006006D2" w:rsidP="00C81F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1C230E06" w14:textId="77777777" w:rsidR="006006D2" w:rsidRPr="00396FBD" w:rsidRDefault="006006D2" w:rsidP="00C81F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6006D2" w:rsidRPr="00FA7E0C" w14:paraId="49A21344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90E4B2" w14:textId="77777777" w:rsidR="006006D2" w:rsidRPr="00FA7E0C" w:rsidRDefault="006006D2" w:rsidP="00C81F90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6BA271BA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51F1F071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6006D2" w:rsidRPr="00FA7E0C" w14:paraId="745C5EB9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9C9E6FA" w14:textId="77777777" w:rsidR="006006D2" w:rsidRPr="00145572" w:rsidRDefault="006006D2" w:rsidP="00C81F90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01AEE568" w14:textId="77777777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DA37F6E" w14:textId="5F55BC5F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6006D2" w:rsidRPr="00FA7E0C" w14:paraId="6CB33CCA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6AAE628" w14:textId="77777777" w:rsidR="006006D2" w:rsidRPr="00F2719F" w:rsidRDefault="006006D2" w:rsidP="00C81F9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354C4541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4A099558" w14:textId="77777777" w:rsidR="006006D2" w:rsidRPr="00FA7E0C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 da venda localizado no método LinxMovimento. Pode ser “NULL”</w:t>
            </w:r>
          </w:p>
        </w:tc>
      </w:tr>
      <w:tr w:rsidR="006006D2" w:rsidRPr="00FA7E0C" w14:paraId="318A4709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32FF9D5" w14:textId="77777777" w:rsidR="006006D2" w:rsidRDefault="006006D2" w:rsidP="00C81F90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5290424F" w14:textId="77777777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034CBA0D" w14:textId="77777777" w:rsidR="006006D2" w:rsidRDefault="006006D2" w:rsidP="00C81F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Troca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6006D2" w:rsidRPr="00FA7E0C" w14:paraId="758044E7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0D3F499" w14:textId="77777777" w:rsidR="006006D2" w:rsidRDefault="006006D2" w:rsidP="00C81F90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7E5B5145" w14:textId="77777777" w:rsidR="006006D2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049AD0B" w14:textId="77777777" w:rsidR="006006D2" w:rsidRDefault="006006D2" w:rsidP="00C81F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Troca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</w:tbl>
    <w:p w14:paraId="54E03DD0" w14:textId="77777777" w:rsidR="006006D2" w:rsidRDefault="006006D2" w:rsidP="006006D2">
      <w:pPr>
        <w:rPr>
          <w:rFonts w:ascii="Verdana" w:hAnsi="Verdana" w:cs="Arial"/>
          <w:color w:val="000000"/>
          <w:sz w:val="20"/>
        </w:rPr>
      </w:pPr>
    </w:p>
    <w:p w14:paraId="56E432C8" w14:textId="77777777" w:rsidR="005E52E7" w:rsidRDefault="005E52E7" w:rsidP="00FA7E0C">
      <w:pPr>
        <w:rPr>
          <w:rFonts w:ascii="Verdana" w:hAnsi="Verdana" w:cs="Arial"/>
          <w:color w:val="000000"/>
          <w:sz w:val="20"/>
        </w:rPr>
      </w:pPr>
    </w:p>
    <w:p w14:paraId="5406AA9B" w14:textId="150E1A42" w:rsidR="00516BF3" w:rsidRDefault="00516BF3" w:rsidP="00516BF3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LinxMovimentoOrigemDevolucoes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os documentos de origem relacionados as devoluções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1ECBEE34" w14:textId="77777777" w:rsidR="00516BF3" w:rsidRPr="00FA7E0C" w:rsidRDefault="00516BF3" w:rsidP="00516BF3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516BF3" w:rsidRPr="00FA7E0C" w14:paraId="0D630328" w14:textId="77777777" w:rsidTr="00670A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107DF7F7" w14:textId="77777777" w:rsidR="00516BF3" w:rsidRPr="00FA7E0C" w:rsidRDefault="00516BF3" w:rsidP="00670ACF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4B9E859D" w14:textId="77777777" w:rsidR="00516BF3" w:rsidRPr="00FA7E0C" w:rsidRDefault="00516BF3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1B78AB6F" w14:textId="77777777" w:rsidR="00516BF3" w:rsidRPr="00FA7E0C" w:rsidRDefault="00516BF3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7F557B2A" w14:textId="77777777" w:rsidR="00516BF3" w:rsidRPr="00FA7E0C" w:rsidRDefault="00516BF3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516BF3" w:rsidRPr="00FA7E0C" w14:paraId="7917A4C3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A7CC39D" w14:textId="77777777" w:rsidR="00516BF3" w:rsidRPr="00FA7E0C" w:rsidRDefault="00516BF3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0F692CB7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50E51151" w14:textId="77777777" w:rsidR="00516BF3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7ED62A09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516BF3" w:rsidRPr="00FA7E0C" w14:paraId="4F175012" w14:textId="77777777" w:rsidTr="00135A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B18B2AC" w14:textId="77777777" w:rsidR="00516BF3" w:rsidRPr="00FA7E0C" w:rsidRDefault="00516BF3" w:rsidP="00670AC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1D8B1E45" w14:textId="77777777" w:rsidR="00516BF3" w:rsidRPr="00FA7E0C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7D14EFDD" w14:textId="77777777" w:rsidR="00516BF3" w:rsidRPr="00FA7E0C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2742F755" w14:textId="77777777" w:rsidR="00516BF3" w:rsidRPr="00FA7E0C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516BF3" w:rsidRPr="00FA7E0C" w14:paraId="403BFC68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C67945C" w14:textId="77777777" w:rsidR="00516BF3" w:rsidRPr="00FA7E0C" w:rsidRDefault="00516BF3" w:rsidP="00670ACF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3CB374C0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4B92AFBC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556C8BCC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516BF3" w:rsidRPr="00FA7E0C" w14:paraId="1E9BD12C" w14:textId="77777777" w:rsidTr="00135A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84EFFD1" w14:textId="7EF89DF0" w:rsidR="00516BF3" w:rsidRPr="00FA7E0C" w:rsidRDefault="00921301" w:rsidP="00921301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nota_origem</w:t>
            </w:r>
          </w:p>
        </w:tc>
        <w:tc>
          <w:tcPr>
            <w:tcW w:w="1790" w:type="dxa"/>
            <w:shd w:val="clear" w:color="auto" w:fill="auto"/>
          </w:tcPr>
          <w:p w14:paraId="69B8CD30" w14:textId="6514BD8C" w:rsidR="00516BF3" w:rsidRPr="00FA7E0C" w:rsidRDefault="00516BF3" w:rsidP="009213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Número </w:t>
            </w:r>
            <w:r w:rsidR="00921301">
              <w:rPr>
                <w:rFonts w:ascii="Verdana" w:hAnsi="Verdana" w:cs="Arial"/>
                <w:color w:val="000000"/>
                <w:sz w:val="20"/>
              </w:rPr>
              <w:t>da NF</w:t>
            </w:r>
          </w:p>
        </w:tc>
        <w:tc>
          <w:tcPr>
            <w:tcW w:w="2213" w:type="dxa"/>
            <w:shd w:val="clear" w:color="auto" w:fill="auto"/>
          </w:tcPr>
          <w:p w14:paraId="71A4A997" w14:textId="77777777" w:rsidR="00516BF3" w:rsidRPr="00FA7E0C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550AE90F" w14:textId="70280E9F" w:rsidR="00516BF3" w:rsidRPr="00FA7E0C" w:rsidRDefault="00921301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da NF de Origem</w:t>
            </w:r>
          </w:p>
        </w:tc>
      </w:tr>
      <w:tr w:rsidR="00516BF3" w:rsidRPr="00FA7E0C" w14:paraId="783F53EF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AB44DF7" w14:textId="783C1041" w:rsidR="00516BF3" w:rsidRPr="00FA7E0C" w:rsidRDefault="00921301" w:rsidP="00921301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ecf_origem</w:t>
            </w:r>
          </w:p>
        </w:tc>
        <w:tc>
          <w:tcPr>
            <w:tcW w:w="1790" w:type="dxa"/>
            <w:shd w:val="clear" w:color="auto" w:fill="auto"/>
          </w:tcPr>
          <w:p w14:paraId="521FD36C" w14:textId="7E613BF1" w:rsidR="00516BF3" w:rsidRPr="00FA7E0C" w:rsidRDefault="00921301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ECF origem</w:t>
            </w:r>
          </w:p>
        </w:tc>
        <w:tc>
          <w:tcPr>
            <w:tcW w:w="2213" w:type="dxa"/>
            <w:shd w:val="clear" w:color="auto" w:fill="auto"/>
          </w:tcPr>
          <w:p w14:paraId="29FEB625" w14:textId="4B9AB7DD" w:rsidR="00516BF3" w:rsidRPr="00FA7E0C" w:rsidRDefault="00921301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2B9E701A" w14:textId="418B8508" w:rsidR="00516BF3" w:rsidRPr="00FA7E0C" w:rsidRDefault="00921301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da ECF de origem</w:t>
            </w:r>
          </w:p>
        </w:tc>
      </w:tr>
      <w:tr w:rsidR="00516BF3" w:rsidRPr="00FA7E0C" w14:paraId="3BEC82F0" w14:textId="77777777" w:rsidTr="00135A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083E466" w14:textId="0E425483" w:rsidR="00516BF3" w:rsidRPr="00DA4714" w:rsidRDefault="00921301" w:rsidP="0092130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data_origem</w:t>
            </w:r>
          </w:p>
        </w:tc>
        <w:tc>
          <w:tcPr>
            <w:tcW w:w="1790" w:type="dxa"/>
            <w:shd w:val="clear" w:color="auto" w:fill="auto"/>
          </w:tcPr>
          <w:p w14:paraId="4EDDD82C" w14:textId="3A20FF08" w:rsidR="00516BF3" w:rsidRDefault="00921301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2213" w:type="dxa"/>
            <w:shd w:val="clear" w:color="auto" w:fill="auto"/>
          </w:tcPr>
          <w:p w14:paraId="2FBAF5E3" w14:textId="70A114C2" w:rsidR="00516BF3" w:rsidRDefault="005647C1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518" w:type="dxa"/>
            <w:shd w:val="clear" w:color="auto" w:fill="auto"/>
          </w:tcPr>
          <w:p w14:paraId="3277E081" w14:textId="5AB8A246" w:rsidR="00516BF3" w:rsidRDefault="00921301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lançamento da NF origem</w:t>
            </w:r>
          </w:p>
        </w:tc>
      </w:tr>
      <w:tr w:rsidR="00516BF3" w:rsidRPr="00FA7E0C" w14:paraId="5BC93955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B68155D" w14:textId="65D735A3" w:rsidR="00516BF3" w:rsidRPr="00DA4714" w:rsidRDefault="00921301" w:rsidP="00670AC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serie</w:t>
            </w:r>
            <w:r w:rsidR="00516BF3">
              <w:rPr>
                <w:rFonts w:ascii="Verdana" w:hAnsi="Verdana" w:cs="Arial"/>
                <w:b w:val="0"/>
                <w:color w:val="000000"/>
                <w:sz w:val="20"/>
              </w:rPr>
              <w:t>_origem</w:t>
            </w:r>
          </w:p>
        </w:tc>
        <w:tc>
          <w:tcPr>
            <w:tcW w:w="1790" w:type="dxa"/>
            <w:shd w:val="clear" w:color="auto" w:fill="auto"/>
          </w:tcPr>
          <w:p w14:paraId="63088B5E" w14:textId="6DEE522B" w:rsidR="00516BF3" w:rsidRDefault="00921301" w:rsidP="009213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Serie origem</w:t>
            </w:r>
          </w:p>
        </w:tc>
        <w:tc>
          <w:tcPr>
            <w:tcW w:w="2213" w:type="dxa"/>
            <w:shd w:val="clear" w:color="auto" w:fill="auto"/>
          </w:tcPr>
          <w:p w14:paraId="59D77548" w14:textId="39C3FE09" w:rsidR="00516BF3" w:rsidRDefault="00921301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518" w:type="dxa"/>
            <w:shd w:val="clear" w:color="auto" w:fill="auto"/>
          </w:tcPr>
          <w:p w14:paraId="39BB26B8" w14:textId="31652278" w:rsidR="00516BF3" w:rsidRDefault="00921301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Serie da NF de origem</w:t>
            </w:r>
          </w:p>
        </w:tc>
      </w:tr>
    </w:tbl>
    <w:p w14:paraId="6B9D708E" w14:textId="77777777" w:rsidR="00516BF3" w:rsidRPr="00FA7E0C" w:rsidRDefault="00516BF3" w:rsidP="00516BF3">
      <w:pPr>
        <w:rPr>
          <w:rFonts w:ascii="Verdana" w:hAnsi="Verdana" w:cs="Arial"/>
          <w:color w:val="000000"/>
          <w:sz w:val="20"/>
        </w:rPr>
      </w:pPr>
    </w:p>
    <w:p w14:paraId="11F3D626" w14:textId="77777777" w:rsidR="00516BF3" w:rsidRDefault="00516BF3" w:rsidP="00516BF3">
      <w:pPr>
        <w:rPr>
          <w:rFonts w:ascii="Verdana" w:hAnsi="Verdana" w:cs="Arial"/>
          <w:color w:val="000000"/>
          <w:sz w:val="20"/>
        </w:rPr>
      </w:pPr>
    </w:p>
    <w:p w14:paraId="748E434E" w14:textId="41BB9F1A" w:rsidR="00516BF3" w:rsidRDefault="00516BF3" w:rsidP="00516BF3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LinxMovimentoOrigemDevolucoes</w:t>
      </w:r>
    </w:p>
    <w:p w14:paraId="10B90B4A" w14:textId="77777777" w:rsidR="00516BF3" w:rsidRPr="00FA7E0C" w:rsidRDefault="00516BF3" w:rsidP="00516BF3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516BF3" w:rsidRPr="00FA7E0C" w14:paraId="2E625D17" w14:textId="77777777" w:rsidTr="00670A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5F2C46A" w14:textId="77777777" w:rsidR="00516BF3" w:rsidRPr="00396FBD" w:rsidRDefault="00516BF3" w:rsidP="00670ACF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6D65E8A0" w14:textId="77777777" w:rsidR="00516BF3" w:rsidRPr="00396FBD" w:rsidRDefault="00516BF3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799A4552" w14:textId="77777777" w:rsidR="00516BF3" w:rsidRPr="00396FBD" w:rsidRDefault="00516BF3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516BF3" w:rsidRPr="00FA7E0C" w14:paraId="7CE0A899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E9A1067" w14:textId="77777777" w:rsidR="00516BF3" w:rsidRPr="00FA7E0C" w:rsidRDefault="00516BF3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773F91D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4728A221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516BF3" w:rsidRPr="00FA7E0C" w14:paraId="5E798751" w14:textId="77777777" w:rsidTr="00135A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1B0E2E7" w14:textId="77777777" w:rsidR="00516BF3" w:rsidRPr="00145572" w:rsidRDefault="00516BF3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09FD925C" w14:textId="77777777" w:rsidR="00516BF3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5FE4901D" w14:textId="77777777" w:rsidR="00516BF3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516BF3" w:rsidRPr="00FA7E0C" w14:paraId="5676C54C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7492602" w14:textId="77777777" w:rsidR="00516BF3" w:rsidRPr="00F2719F" w:rsidRDefault="00516BF3" w:rsidP="00670AC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4C441708" w14:textId="77777777" w:rsidR="00516BF3" w:rsidRPr="00FA7E0C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B3474EE" w14:textId="0E65D919" w:rsidR="00516BF3" w:rsidRPr="00FA7E0C" w:rsidRDefault="00516BF3" w:rsidP="00535D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Identificador da venda localizado no método LinxMovimento. </w:t>
            </w:r>
            <w:r w:rsidR="00535D8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Obrigatório.</w:t>
            </w:r>
          </w:p>
        </w:tc>
      </w:tr>
      <w:tr w:rsidR="00516BF3" w:rsidRPr="00FA7E0C" w14:paraId="68C8E4C4" w14:textId="77777777" w:rsidTr="00135A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57BD1BF" w14:textId="77777777" w:rsidR="00516BF3" w:rsidRDefault="00516BF3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1A2A5DC3" w14:textId="77777777" w:rsidR="00516BF3" w:rsidRDefault="00516BF3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665BBF5B" w14:textId="45CF9AA8" w:rsidR="00516BF3" w:rsidRDefault="00516BF3" w:rsidP="009213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 w:rsidR="00921301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535D8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</w:p>
        </w:tc>
      </w:tr>
      <w:tr w:rsidR="00516BF3" w:rsidRPr="00FA7E0C" w14:paraId="2D051246" w14:textId="77777777" w:rsidTr="00135A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DFD23D1" w14:textId="77777777" w:rsidR="00516BF3" w:rsidRDefault="00516BF3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7354095A" w14:textId="77777777" w:rsidR="00516BF3" w:rsidRDefault="00516BF3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79F7A86B" w14:textId="19603FFE" w:rsidR="00516BF3" w:rsidRDefault="00516BF3" w:rsidP="009213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 w:rsidR="00921301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Lancamento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535D8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</w:p>
        </w:tc>
      </w:tr>
      <w:tr w:rsidR="00292997" w:rsidRPr="00FA7E0C" w14:paraId="50768DB8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85DD354" w14:textId="69DC28CA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32810752" w14:textId="3E15ABB8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1B02AB69" w14:textId="0D511B86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“NULL”. Parâmetro Opcional</w:t>
            </w:r>
          </w:p>
        </w:tc>
      </w:tr>
      <w:tr w:rsidR="00292997" w:rsidRPr="00FA7E0C" w14:paraId="5211ADBD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0597EF3" w14:textId="4A51BF11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44680938" w14:textId="3D1BD3E1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6636741F" w14:textId="627FC419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“NULL”. Parâmetro Opcional</w:t>
            </w:r>
          </w:p>
        </w:tc>
      </w:tr>
    </w:tbl>
    <w:p w14:paraId="4904B0FD" w14:textId="77777777" w:rsidR="00516BF3" w:rsidRDefault="00516BF3" w:rsidP="00FA7E0C">
      <w:pPr>
        <w:rPr>
          <w:rFonts w:ascii="Verdana" w:hAnsi="Verdana" w:cs="Arial"/>
          <w:color w:val="000000"/>
          <w:sz w:val="20"/>
        </w:rPr>
      </w:pPr>
    </w:p>
    <w:p w14:paraId="2DC79BD3" w14:textId="611FE60F" w:rsidR="0020400D" w:rsidRDefault="0020400D" w:rsidP="0020400D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LinxMovimentoSerial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os Código de Seriais realizadas nas movimentações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5DB1C445" w14:textId="77777777" w:rsidR="0020400D" w:rsidRPr="00FA7E0C" w:rsidRDefault="0020400D" w:rsidP="0020400D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20400D" w:rsidRPr="00FA7E0C" w14:paraId="15EBCF8D" w14:textId="77777777" w:rsidTr="00DA47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07C36403" w14:textId="77777777" w:rsidR="0020400D" w:rsidRPr="00FA7E0C" w:rsidRDefault="0020400D" w:rsidP="00DA4714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lastRenderedPageBreak/>
              <w:t>Campos</w:t>
            </w:r>
          </w:p>
        </w:tc>
        <w:tc>
          <w:tcPr>
            <w:tcW w:w="1790" w:type="dxa"/>
          </w:tcPr>
          <w:p w14:paraId="6DE06B81" w14:textId="77777777" w:rsidR="0020400D" w:rsidRPr="00FA7E0C" w:rsidRDefault="0020400D" w:rsidP="00DA47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55891857" w14:textId="77777777" w:rsidR="0020400D" w:rsidRPr="00FA7E0C" w:rsidRDefault="0020400D" w:rsidP="00DA47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0777B1C7" w14:textId="77777777" w:rsidR="0020400D" w:rsidRPr="00FA7E0C" w:rsidRDefault="0020400D" w:rsidP="00DA47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20400D" w:rsidRPr="00FA7E0C" w14:paraId="752F8467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28606CD" w14:textId="77777777" w:rsidR="0020400D" w:rsidRPr="00FA7E0C" w:rsidRDefault="0020400D" w:rsidP="00DA471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3ABFB140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66FFC8BA" w14:textId="77777777" w:rsidR="0020400D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7DC477A9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20400D" w:rsidRPr="00FA7E0C" w14:paraId="1FB2F0F3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AF766EB" w14:textId="77777777" w:rsidR="0020400D" w:rsidRPr="00FA7E0C" w:rsidRDefault="0020400D" w:rsidP="00DA471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403416D2" w14:textId="77777777" w:rsidR="0020400D" w:rsidRPr="00FA7E0C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295C3AC6" w14:textId="77777777" w:rsidR="0020400D" w:rsidRPr="00FA7E0C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52479884" w14:textId="77777777" w:rsidR="0020400D" w:rsidRPr="00FA7E0C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20400D" w:rsidRPr="00FA7E0C" w14:paraId="04496C08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ED24A75" w14:textId="77777777" w:rsidR="0020400D" w:rsidRPr="00FA7E0C" w:rsidRDefault="0020400D" w:rsidP="00DA4714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547F3C79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303FE339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1DFCBF73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20400D" w:rsidRPr="00FA7E0C" w14:paraId="603CBF12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FC22CCD" w14:textId="2AE09C31" w:rsidR="0020400D" w:rsidRPr="00FA7E0C" w:rsidRDefault="0020400D" w:rsidP="0020400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transacao</w:t>
            </w:r>
          </w:p>
        </w:tc>
        <w:tc>
          <w:tcPr>
            <w:tcW w:w="1790" w:type="dxa"/>
            <w:shd w:val="clear" w:color="auto" w:fill="auto"/>
          </w:tcPr>
          <w:p w14:paraId="273D694D" w14:textId="05D4C4FE" w:rsidR="0020400D" w:rsidRPr="00FA7E0C" w:rsidRDefault="0020400D" w:rsidP="002040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Transação</w:t>
            </w:r>
          </w:p>
        </w:tc>
        <w:tc>
          <w:tcPr>
            <w:tcW w:w="2213" w:type="dxa"/>
            <w:shd w:val="clear" w:color="auto" w:fill="auto"/>
          </w:tcPr>
          <w:p w14:paraId="79FD649E" w14:textId="4E95F8CC" w:rsidR="0020400D" w:rsidRPr="00FA7E0C" w:rsidRDefault="0020400D" w:rsidP="002040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090A03B4" w14:textId="6A76909C" w:rsidR="0020400D" w:rsidRPr="00FA7E0C" w:rsidRDefault="0020400D" w:rsidP="002040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do Microvix</w:t>
            </w:r>
          </w:p>
        </w:tc>
      </w:tr>
      <w:tr w:rsidR="0020400D" w:rsidRPr="00FA7E0C" w14:paraId="7AC79783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57AF59A" w14:textId="543D999D" w:rsidR="0020400D" w:rsidRPr="00FA7E0C" w:rsidRDefault="0020400D" w:rsidP="0020400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serial</w:t>
            </w:r>
          </w:p>
        </w:tc>
        <w:tc>
          <w:tcPr>
            <w:tcW w:w="1790" w:type="dxa"/>
            <w:shd w:val="clear" w:color="auto" w:fill="auto"/>
          </w:tcPr>
          <w:p w14:paraId="292CC32E" w14:textId="23A6BC29" w:rsidR="0020400D" w:rsidRPr="00FA7E0C" w:rsidRDefault="0020400D" w:rsidP="002040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Serial</w:t>
            </w:r>
          </w:p>
        </w:tc>
        <w:tc>
          <w:tcPr>
            <w:tcW w:w="2213" w:type="dxa"/>
            <w:shd w:val="clear" w:color="auto" w:fill="auto"/>
          </w:tcPr>
          <w:p w14:paraId="354871F6" w14:textId="559CE7C8" w:rsidR="0020400D" w:rsidRPr="00FA7E0C" w:rsidRDefault="0020400D" w:rsidP="002040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18" w:type="dxa"/>
            <w:shd w:val="clear" w:color="auto" w:fill="auto"/>
          </w:tcPr>
          <w:p w14:paraId="3748B153" w14:textId="2562AD3E" w:rsidR="0020400D" w:rsidRPr="00FA7E0C" w:rsidRDefault="0020400D" w:rsidP="002040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Serial</w:t>
            </w:r>
          </w:p>
        </w:tc>
      </w:tr>
    </w:tbl>
    <w:p w14:paraId="560C7F0A" w14:textId="77777777" w:rsidR="0020400D" w:rsidRPr="00FA7E0C" w:rsidRDefault="0020400D" w:rsidP="0020400D">
      <w:pPr>
        <w:rPr>
          <w:rFonts w:ascii="Verdana" w:hAnsi="Verdana" w:cs="Arial"/>
          <w:color w:val="000000"/>
          <w:sz w:val="20"/>
        </w:rPr>
      </w:pPr>
    </w:p>
    <w:p w14:paraId="5A3AEA85" w14:textId="77777777" w:rsidR="00F878E1" w:rsidRDefault="00F878E1" w:rsidP="0020400D">
      <w:pPr>
        <w:rPr>
          <w:rFonts w:ascii="Verdana" w:hAnsi="Verdana" w:cs="Arial"/>
          <w:color w:val="000000"/>
          <w:sz w:val="20"/>
        </w:rPr>
      </w:pPr>
    </w:p>
    <w:p w14:paraId="2143C8F5" w14:textId="77777777" w:rsidR="00F878E1" w:rsidRDefault="00F878E1" w:rsidP="0020400D">
      <w:pPr>
        <w:rPr>
          <w:rFonts w:ascii="Verdana" w:hAnsi="Verdana" w:cs="Arial"/>
          <w:color w:val="000000"/>
          <w:sz w:val="20"/>
        </w:rPr>
      </w:pPr>
    </w:p>
    <w:p w14:paraId="3872859D" w14:textId="254E2859" w:rsidR="0020400D" w:rsidRDefault="0020400D" w:rsidP="0020400D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LinxMovimentoSerial</w:t>
      </w:r>
    </w:p>
    <w:p w14:paraId="1C7CAFDB" w14:textId="77777777" w:rsidR="0020400D" w:rsidRPr="00FA7E0C" w:rsidRDefault="0020400D" w:rsidP="0020400D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20400D" w:rsidRPr="00FA7E0C" w14:paraId="06C1AF5B" w14:textId="77777777" w:rsidTr="00DA47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6731389" w14:textId="77777777" w:rsidR="0020400D" w:rsidRPr="00396FBD" w:rsidRDefault="0020400D" w:rsidP="00DA4714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37C16AB4" w14:textId="77777777" w:rsidR="0020400D" w:rsidRPr="00396FBD" w:rsidRDefault="0020400D" w:rsidP="00DA47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12273FA7" w14:textId="77777777" w:rsidR="0020400D" w:rsidRPr="00396FBD" w:rsidRDefault="0020400D" w:rsidP="00DA471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20400D" w:rsidRPr="00FA7E0C" w14:paraId="046BEB93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F70E6B0" w14:textId="77777777" w:rsidR="0020400D" w:rsidRPr="00FA7E0C" w:rsidRDefault="0020400D" w:rsidP="00DA471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394EC35B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1DA95699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20400D" w:rsidRPr="00FA7E0C" w14:paraId="4770F191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B391E86" w14:textId="77777777" w:rsidR="0020400D" w:rsidRPr="00145572" w:rsidRDefault="0020400D" w:rsidP="00DA471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1954D665" w14:textId="77777777" w:rsidR="0020400D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66B1A0C1" w14:textId="77777777" w:rsidR="0020400D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20400D" w:rsidRPr="00FA7E0C" w14:paraId="7BE79D18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2F01F44" w14:textId="77777777" w:rsidR="0020400D" w:rsidRPr="00F2719F" w:rsidRDefault="0020400D" w:rsidP="00DA471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60EC5A81" w14:textId="77777777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658E8CB" w14:textId="228E2199" w:rsidR="0020400D" w:rsidRPr="00FA7E0C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Identificador da venda localizado no método LinxMovimento. </w:t>
            </w:r>
            <w:r w:rsidR="0096341A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20400D" w:rsidRPr="00FA7E0C" w14:paraId="4A6DAF4D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F828A64" w14:textId="77777777" w:rsidR="0020400D" w:rsidRDefault="0020400D" w:rsidP="00DA471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4E041517" w14:textId="77777777" w:rsidR="0020400D" w:rsidRDefault="0020400D" w:rsidP="00DA47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0DA9E974" w14:textId="1317A989" w:rsidR="0020400D" w:rsidRDefault="0020400D" w:rsidP="002040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20400D" w:rsidRPr="00FA7E0C" w14:paraId="13E5F2B7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CEB0499" w14:textId="77777777" w:rsidR="0020400D" w:rsidRDefault="0020400D" w:rsidP="00DA471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0F1C4371" w14:textId="77777777" w:rsidR="0020400D" w:rsidRDefault="0020400D" w:rsidP="00DA47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4A540238" w14:textId="70B688E5" w:rsidR="0020400D" w:rsidRDefault="0020400D" w:rsidP="002040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292997" w:rsidRPr="00FA7E0C" w14:paraId="54F0C3FF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46C2BD1" w14:textId="4C32ADEB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64D9AA65" w14:textId="4F46FCA4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0D6ACABF" w14:textId="7A090499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“NULL”. Parâmetro Opcional</w:t>
            </w:r>
          </w:p>
        </w:tc>
      </w:tr>
      <w:tr w:rsidR="00292997" w:rsidRPr="00FA7E0C" w14:paraId="65CEA595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EA6D2AA" w14:textId="33601060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70EC93B4" w14:textId="0761109D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3EEB5953" w14:textId="037E0CB8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“NULL”. Parâmetro Opcional</w:t>
            </w:r>
          </w:p>
        </w:tc>
      </w:tr>
    </w:tbl>
    <w:p w14:paraId="779D1E2F" w14:textId="77777777" w:rsidR="0020400D" w:rsidRDefault="0020400D" w:rsidP="0020400D">
      <w:pPr>
        <w:rPr>
          <w:rFonts w:ascii="Verdana" w:hAnsi="Verdana" w:cs="Arial"/>
          <w:color w:val="000000"/>
          <w:sz w:val="20"/>
        </w:rPr>
      </w:pPr>
    </w:p>
    <w:p w14:paraId="78FCC576" w14:textId="0A6AA7A3" w:rsidR="004721F7" w:rsidRDefault="004721F7" w:rsidP="004721F7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LinxPlanos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 cadastro dos Planos de Pagamentos</w:t>
      </w:r>
      <w:r w:rsidR="008643A3">
        <w:rPr>
          <w:rFonts w:ascii="Verdana" w:hAnsi="Verdana" w:cs="Arial"/>
          <w:i/>
          <w:color w:val="000000"/>
          <w:sz w:val="20"/>
        </w:rPr>
        <w:t xml:space="preserve"> do portal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1430331C" w14:textId="77777777" w:rsidR="004721F7" w:rsidRPr="00FA7E0C" w:rsidRDefault="004721F7" w:rsidP="004721F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4721F7" w:rsidRPr="00FA7E0C" w14:paraId="3B79D577" w14:textId="77777777" w:rsidTr="003F47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18257ABD" w14:textId="77777777" w:rsidR="004721F7" w:rsidRPr="00FA7E0C" w:rsidRDefault="004721F7" w:rsidP="003F477A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70E255A9" w14:textId="77777777" w:rsidR="004721F7" w:rsidRPr="00FA7E0C" w:rsidRDefault="004721F7" w:rsidP="003F477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35FD2CA8" w14:textId="77777777" w:rsidR="004721F7" w:rsidRPr="00FA7E0C" w:rsidRDefault="004721F7" w:rsidP="003F477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4CA6F109" w14:textId="77777777" w:rsidR="004721F7" w:rsidRPr="00FA7E0C" w:rsidRDefault="004721F7" w:rsidP="003F477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4721F7" w:rsidRPr="00FA7E0C" w14:paraId="1F07DB44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BFEFEFC" w14:textId="77777777" w:rsidR="004721F7" w:rsidRPr="00FA7E0C" w:rsidRDefault="004721F7" w:rsidP="003F477A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1088F1B3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70AD25EF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D952DB9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4721F7" w:rsidRPr="00FA7E0C" w14:paraId="7A3AED73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34CA139" w14:textId="77777777" w:rsidR="004721F7" w:rsidRPr="00FA7E0C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plano</w:t>
            </w:r>
          </w:p>
        </w:tc>
        <w:tc>
          <w:tcPr>
            <w:tcW w:w="1790" w:type="dxa"/>
            <w:shd w:val="clear" w:color="auto" w:fill="auto"/>
          </w:tcPr>
          <w:p w14:paraId="1DD1DF60" w14:textId="77777777" w:rsidR="004721F7" w:rsidRPr="00FA7E0C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17732D49" w14:textId="77777777" w:rsidR="004721F7" w:rsidRPr="00FA7E0C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89D00F8" w14:textId="77777777" w:rsidR="004721F7" w:rsidRPr="00FA7E0C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interno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plano de pagamento no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Microvix</w:t>
            </w:r>
          </w:p>
        </w:tc>
      </w:tr>
      <w:tr w:rsidR="004721F7" w:rsidRPr="00FA7E0C" w14:paraId="671655BD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1B4604B" w14:textId="77777777" w:rsidR="004721F7" w:rsidRPr="00FA7E0C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desc_plano</w:t>
            </w:r>
          </w:p>
        </w:tc>
        <w:tc>
          <w:tcPr>
            <w:tcW w:w="1790" w:type="dxa"/>
            <w:shd w:val="clear" w:color="auto" w:fill="auto"/>
          </w:tcPr>
          <w:p w14:paraId="3FDEFF7A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auto"/>
          </w:tcPr>
          <w:p w14:paraId="68FBCA2D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518" w:type="dxa"/>
            <w:shd w:val="clear" w:color="auto" w:fill="auto"/>
          </w:tcPr>
          <w:p w14:paraId="1E881EE7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plano de pagamento</w:t>
            </w:r>
          </w:p>
        </w:tc>
      </w:tr>
      <w:tr w:rsidR="004721F7" w:rsidRPr="00FA7E0C" w14:paraId="54E9C21B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393E98E" w14:textId="77777777" w:rsidR="004721F7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qtde_parcelas</w:t>
            </w:r>
          </w:p>
        </w:tc>
        <w:tc>
          <w:tcPr>
            <w:tcW w:w="1790" w:type="dxa"/>
            <w:shd w:val="clear" w:color="auto" w:fill="auto"/>
          </w:tcPr>
          <w:p w14:paraId="4C73C5D3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2213" w:type="dxa"/>
            <w:shd w:val="clear" w:color="auto" w:fill="auto"/>
          </w:tcPr>
          <w:p w14:paraId="1079164F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10598255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parcelas</w:t>
            </w:r>
          </w:p>
        </w:tc>
      </w:tr>
      <w:tr w:rsidR="001D4BC0" w:rsidRPr="00FA7E0C" w14:paraId="5A6BB7C2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A27B27C" w14:textId="306E165F" w:rsidR="001D4BC0" w:rsidRDefault="001D4BC0" w:rsidP="001D4BC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prazo_entre_parcelas</w:t>
            </w:r>
          </w:p>
        </w:tc>
        <w:tc>
          <w:tcPr>
            <w:tcW w:w="1790" w:type="dxa"/>
            <w:shd w:val="clear" w:color="auto" w:fill="auto"/>
          </w:tcPr>
          <w:p w14:paraId="0FF721A8" w14:textId="3F963F5A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Prazo</w:t>
            </w:r>
          </w:p>
        </w:tc>
        <w:tc>
          <w:tcPr>
            <w:tcW w:w="2213" w:type="dxa"/>
            <w:shd w:val="clear" w:color="auto" w:fill="auto"/>
          </w:tcPr>
          <w:p w14:paraId="16D2DF02" w14:textId="3B0E403E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2C21350" w14:textId="37D43F21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Prazo em dias entre as parcelas</w:t>
            </w:r>
          </w:p>
        </w:tc>
      </w:tr>
      <w:tr w:rsidR="001D4BC0" w:rsidRPr="00FA7E0C" w14:paraId="36E6A92C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CB168FC" w14:textId="7C38C017" w:rsidR="001D4BC0" w:rsidRDefault="001D4BC0" w:rsidP="001D4BC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tipo_plano</w:t>
            </w:r>
          </w:p>
        </w:tc>
        <w:tc>
          <w:tcPr>
            <w:tcW w:w="1790" w:type="dxa"/>
            <w:shd w:val="clear" w:color="auto" w:fill="auto"/>
          </w:tcPr>
          <w:p w14:paraId="2D1545D8" w14:textId="282E2406" w:rsidR="001D4BC0" w:rsidRDefault="001D4BC0" w:rsidP="001D4B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2213" w:type="dxa"/>
            <w:shd w:val="clear" w:color="auto" w:fill="auto"/>
          </w:tcPr>
          <w:p w14:paraId="24252F16" w14:textId="6FC5733B" w:rsidR="001D4BC0" w:rsidRDefault="001D4BC0" w:rsidP="001D4B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418C1AA3" w14:textId="4396E183" w:rsidR="001D4BC0" w:rsidRDefault="001D4BC0" w:rsidP="001D4B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Compra = “C”, Venda = “V”</w:t>
            </w:r>
          </w:p>
        </w:tc>
      </w:tr>
      <w:tr w:rsidR="004721F7" w:rsidRPr="00FA7E0C" w14:paraId="1E473877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6C86DBC" w14:textId="77777777" w:rsidR="004721F7" w:rsidRPr="00EE4FF2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E4FF2">
              <w:rPr>
                <w:rFonts w:ascii="Verdana" w:hAnsi="Verdana" w:cs="Arial"/>
                <w:b w:val="0"/>
                <w:color w:val="000000"/>
                <w:sz w:val="20"/>
              </w:rPr>
              <w:t>indice_plano</w:t>
            </w:r>
          </w:p>
        </w:tc>
        <w:tc>
          <w:tcPr>
            <w:tcW w:w="1790" w:type="dxa"/>
            <w:shd w:val="clear" w:color="auto" w:fill="auto"/>
          </w:tcPr>
          <w:p w14:paraId="72269CA9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Indice</w:t>
            </w:r>
          </w:p>
        </w:tc>
        <w:tc>
          <w:tcPr>
            <w:tcW w:w="2213" w:type="dxa"/>
            <w:shd w:val="clear" w:color="auto" w:fill="auto"/>
          </w:tcPr>
          <w:p w14:paraId="4E54F7A7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2CADB00A" w14:textId="26BBDF53" w:rsidR="004721F7" w:rsidRDefault="004721F7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Índice do plano de pagamento</w:t>
            </w:r>
            <w:r w:rsidR="001D4BC0">
              <w:rPr>
                <w:rFonts w:ascii="Verdana" w:hAnsi="Verdana" w:cs="Arial"/>
                <w:color w:val="000000"/>
                <w:sz w:val="20"/>
              </w:rPr>
              <w:t>.</w:t>
            </w:r>
          </w:p>
        </w:tc>
      </w:tr>
      <w:tr w:rsidR="004721F7" w:rsidRPr="00FA7E0C" w14:paraId="35E08243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D4DF5FD" w14:textId="77777777" w:rsidR="004721F7" w:rsidRPr="00EE4FF2" w:rsidRDefault="004721F7" w:rsidP="003F477A">
            <w:pPr>
              <w:rPr>
                <w:rFonts w:ascii="Verdana" w:hAnsi="Verdana" w:cs="Arial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cod_forma_pgto</w:t>
            </w:r>
          </w:p>
        </w:tc>
        <w:tc>
          <w:tcPr>
            <w:tcW w:w="1790" w:type="dxa"/>
            <w:shd w:val="clear" w:color="auto" w:fill="auto"/>
          </w:tcPr>
          <w:p w14:paraId="22E2ACB3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6D0814EF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6A1800B8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forma de pagamento</w:t>
            </w:r>
          </w:p>
        </w:tc>
      </w:tr>
      <w:tr w:rsidR="004721F7" w:rsidRPr="00FA7E0C" w14:paraId="50A62849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0F22201" w14:textId="77777777" w:rsidR="004721F7" w:rsidRPr="00EE4FF2" w:rsidRDefault="004721F7" w:rsidP="003F477A">
            <w:pPr>
              <w:rPr>
                <w:rFonts w:ascii="Verdana" w:hAnsi="Verdana" w:cs="Arial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forma_pgto</w:t>
            </w:r>
          </w:p>
        </w:tc>
        <w:tc>
          <w:tcPr>
            <w:tcW w:w="1790" w:type="dxa"/>
            <w:shd w:val="clear" w:color="auto" w:fill="auto"/>
          </w:tcPr>
          <w:p w14:paraId="640F35C9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213" w:type="dxa"/>
            <w:shd w:val="clear" w:color="auto" w:fill="auto"/>
          </w:tcPr>
          <w:p w14:paraId="368F4D6B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18" w:type="dxa"/>
            <w:shd w:val="clear" w:color="auto" w:fill="auto"/>
          </w:tcPr>
          <w:p w14:paraId="3299C84E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forma de pagamento</w:t>
            </w:r>
          </w:p>
        </w:tc>
      </w:tr>
      <w:tr w:rsidR="001D4BC0" w:rsidRPr="00FA7E0C" w14:paraId="482EC2BE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F2FAC96" w14:textId="5418A100" w:rsidR="001D4BC0" w:rsidRPr="00F878E1" w:rsidRDefault="001D4BC0" w:rsidP="001D4BC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conta_central</w:t>
            </w:r>
          </w:p>
        </w:tc>
        <w:tc>
          <w:tcPr>
            <w:tcW w:w="1790" w:type="dxa"/>
            <w:shd w:val="clear" w:color="auto" w:fill="auto"/>
          </w:tcPr>
          <w:p w14:paraId="12FCE487" w14:textId="2B9D6F27" w:rsidR="001D4BC0" w:rsidRDefault="001D4BC0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0AD7CBD0" w14:textId="51BDE2EA" w:rsidR="001D4BC0" w:rsidRDefault="001D4BC0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13B2A9F4" w14:textId="3ED05888" w:rsidR="001D4BC0" w:rsidRDefault="001D4BC0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Conta Central vinculado ao cadastro de Clientes/Fornecedores</w:t>
            </w:r>
          </w:p>
        </w:tc>
      </w:tr>
      <w:tr w:rsidR="004721F7" w:rsidRPr="00FA7E0C" w14:paraId="46ECF504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1644B18" w14:textId="77777777" w:rsidR="004721F7" w:rsidRPr="00FD4CAD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D4CAD">
              <w:rPr>
                <w:rFonts w:ascii="Verdana" w:hAnsi="Verdana" w:cs="Arial"/>
                <w:b w:val="0"/>
                <w:color w:val="000000"/>
                <w:sz w:val="20"/>
              </w:rPr>
              <w:t>tipo_transacao</w:t>
            </w:r>
          </w:p>
        </w:tc>
        <w:tc>
          <w:tcPr>
            <w:tcW w:w="1790" w:type="dxa"/>
            <w:shd w:val="clear" w:color="auto" w:fill="auto"/>
          </w:tcPr>
          <w:p w14:paraId="4FA191A3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2213" w:type="dxa"/>
            <w:shd w:val="clear" w:color="auto" w:fill="auto"/>
          </w:tcPr>
          <w:p w14:paraId="045D03B8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7F6453BA" w14:textId="77777777" w:rsidR="004721F7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Para forma de pagamento cartão. “D” = Débito e “C” = Crédito</w:t>
            </w:r>
          </w:p>
        </w:tc>
      </w:tr>
      <w:tr w:rsidR="004721F7" w:rsidRPr="00FA7E0C" w14:paraId="7EEE6038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B806A68" w14:textId="77777777" w:rsidR="004721F7" w:rsidRPr="00FD4CAD" w:rsidRDefault="004721F7" w:rsidP="003F477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D4CAD">
              <w:rPr>
                <w:rFonts w:ascii="Verdana" w:hAnsi="Verdana" w:cs="Arial"/>
                <w:b w:val="0"/>
                <w:color w:val="000000"/>
                <w:sz w:val="20"/>
              </w:rPr>
              <w:t>taxa_financeira</w:t>
            </w:r>
          </w:p>
        </w:tc>
        <w:tc>
          <w:tcPr>
            <w:tcW w:w="1790" w:type="dxa"/>
            <w:shd w:val="clear" w:color="auto" w:fill="auto"/>
          </w:tcPr>
          <w:p w14:paraId="587EC3FD" w14:textId="77777777" w:rsidR="004721F7" w:rsidRPr="00FD4CAD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Taxa</w:t>
            </w:r>
          </w:p>
        </w:tc>
        <w:tc>
          <w:tcPr>
            <w:tcW w:w="2213" w:type="dxa"/>
            <w:shd w:val="clear" w:color="auto" w:fill="auto"/>
          </w:tcPr>
          <w:p w14:paraId="1231A132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1501BE4E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da taxa financeira das administradoras de cartões</w:t>
            </w:r>
          </w:p>
        </w:tc>
      </w:tr>
      <w:tr w:rsidR="001D4BC0" w:rsidRPr="00FA7E0C" w14:paraId="3AD65BE0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A7C4D90" w14:textId="12A5EC94" w:rsidR="001D4BC0" w:rsidRPr="00FD4CAD" w:rsidRDefault="001D4BC0" w:rsidP="001D4BC0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dt_upd</w:t>
            </w:r>
          </w:p>
        </w:tc>
        <w:tc>
          <w:tcPr>
            <w:tcW w:w="1790" w:type="dxa"/>
            <w:shd w:val="clear" w:color="auto" w:fill="auto"/>
          </w:tcPr>
          <w:p w14:paraId="0DB89469" w14:textId="0271AFFA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Data de Alteração</w:t>
            </w:r>
          </w:p>
        </w:tc>
        <w:tc>
          <w:tcPr>
            <w:tcW w:w="2213" w:type="dxa"/>
            <w:shd w:val="clear" w:color="auto" w:fill="auto"/>
          </w:tcPr>
          <w:p w14:paraId="7D2246CC" w14:textId="5E78C4DD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518" w:type="dxa"/>
            <w:shd w:val="clear" w:color="auto" w:fill="auto"/>
          </w:tcPr>
          <w:p w14:paraId="27030B54" w14:textId="77777777" w:rsidR="001D4BC0" w:rsidRDefault="001D4BC0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1D4BC0" w:rsidRPr="00FA7E0C" w14:paraId="1E865816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8AB9829" w14:textId="14E1DEE2" w:rsidR="001D4BC0" w:rsidRPr="00FA7E0C" w:rsidRDefault="008643A3" w:rsidP="001D4BC0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desativado</w:t>
            </w:r>
          </w:p>
        </w:tc>
        <w:tc>
          <w:tcPr>
            <w:tcW w:w="1790" w:type="dxa"/>
            <w:shd w:val="clear" w:color="auto" w:fill="auto"/>
          </w:tcPr>
          <w:p w14:paraId="69F95A8C" w14:textId="22A25592" w:rsidR="001D4BC0" w:rsidRPr="00FA7E0C" w:rsidRDefault="001D4BC0" w:rsidP="001D4B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Ativo</w:t>
            </w:r>
          </w:p>
        </w:tc>
        <w:tc>
          <w:tcPr>
            <w:tcW w:w="2213" w:type="dxa"/>
            <w:shd w:val="clear" w:color="auto" w:fill="auto"/>
          </w:tcPr>
          <w:p w14:paraId="1E139E3A" w14:textId="3E9A3857" w:rsidR="001D4BC0" w:rsidRPr="00763CF4" w:rsidRDefault="008643A3" w:rsidP="001D4B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71A9EA17" w14:textId="4E64F9D0" w:rsidR="001D4BC0" w:rsidRDefault="008643A3" w:rsidP="008643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Desativado = “S” ou “N”.</w:t>
            </w:r>
          </w:p>
        </w:tc>
      </w:tr>
      <w:tr w:rsidR="008643A3" w:rsidRPr="00FA7E0C" w14:paraId="438522AE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C41A7CC" w14:textId="69455736" w:rsidR="008643A3" w:rsidRDefault="008643A3" w:rsidP="008643A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usa_tef</w:t>
            </w:r>
          </w:p>
        </w:tc>
        <w:tc>
          <w:tcPr>
            <w:tcW w:w="1790" w:type="dxa"/>
            <w:shd w:val="clear" w:color="auto" w:fill="auto"/>
          </w:tcPr>
          <w:p w14:paraId="1DCF0FAF" w14:textId="242FA3E9" w:rsidR="008643A3" w:rsidRDefault="008643A3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TEF</w:t>
            </w:r>
          </w:p>
        </w:tc>
        <w:tc>
          <w:tcPr>
            <w:tcW w:w="2213" w:type="dxa"/>
            <w:shd w:val="clear" w:color="auto" w:fill="auto"/>
          </w:tcPr>
          <w:p w14:paraId="2B99667F" w14:textId="423EAD84" w:rsidR="008643A3" w:rsidRDefault="008643A3" w:rsidP="001D4B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36FDD946" w14:textId="037714EE" w:rsidR="008643A3" w:rsidRDefault="008643A3" w:rsidP="008643A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Usa Tef = “S” ou “N”</w:t>
            </w:r>
          </w:p>
        </w:tc>
      </w:tr>
    </w:tbl>
    <w:p w14:paraId="19EE32CA" w14:textId="77777777" w:rsidR="004721F7" w:rsidRPr="00FA7E0C" w:rsidRDefault="004721F7" w:rsidP="004721F7">
      <w:pPr>
        <w:rPr>
          <w:rFonts w:ascii="Verdana" w:hAnsi="Verdana" w:cs="Arial"/>
          <w:color w:val="000000"/>
          <w:sz w:val="20"/>
        </w:rPr>
      </w:pPr>
    </w:p>
    <w:p w14:paraId="621F3F54" w14:textId="1943CE25" w:rsidR="004721F7" w:rsidRDefault="004721F7" w:rsidP="004721F7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LinxPlanos</w:t>
      </w:r>
    </w:p>
    <w:p w14:paraId="63CD7273" w14:textId="77777777" w:rsidR="004721F7" w:rsidRPr="00FA7E0C" w:rsidRDefault="004721F7" w:rsidP="004721F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4721F7" w:rsidRPr="00FA7E0C" w14:paraId="171C1B20" w14:textId="77777777" w:rsidTr="003F47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5BAC860F" w14:textId="77777777" w:rsidR="004721F7" w:rsidRPr="00396FBD" w:rsidRDefault="004721F7" w:rsidP="003F477A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049FD6F4" w14:textId="77777777" w:rsidR="004721F7" w:rsidRPr="00396FBD" w:rsidRDefault="004721F7" w:rsidP="003F477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0305F888" w14:textId="77777777" w:rsidR="004721F7" w:rsidRPr="00396FBD" w:rsidRDefault="004721F7" w:rsidP="003F477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4721F7" w:rsidRPr="00FA7E0C" w14:paraId="2D2D7B30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C496A6D" w14:textId="77777777" w:rsidR="004721F7" w:rsidRPr="00FA7E0C" w:rsidRDefault="004721F7" w:rsidP="003F477A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1784B33D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58DCE441" w14:textId="77777777" w:rsidR="004721F7" w:rsidRPr="00FA7E0C" w:rsidRDefault="004721F7" w:rsidP="003F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4721F7" w:rsidRPr="00FA7E0C" w14:paraId="41155FE4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4DBB7A7" w14:textId="77777777" w:rsidR="004721F7" w:rsidRPr="00145572" w:rsidRDefault="004721F7" w:rsidP="003F477A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3C216BFE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6938BF72" w14:textId="77777777" w:rsidR="004721F7" w:rsidRDefault="004721F7" w:rsidP="003F47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8643A3" w:rsidRPr="00FA7E0C" w14:paraId="727D99D1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6A8D232" w14:textId="38ADBC08" w:rsidR="008643A3" w:rsidRDefault="008643A3" w:rsidP="008643A3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upd_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inicial</w:t>
            </w:r>
          </w:p>
        </w:tc>
        <w:tc>
          <w:tcPr>
            <w:tcW w:w="2018" w:type="dxa"/>
            <w:shd w:val="clear" w:color="auto" w:fill="auto"/>
          </w:tcPr>
          <w:p w14:paraId="65948CA6" w14:textId="7490A108" w:rsidR="008643A3" w:rsidRDefault="008643A3" w:rsidP="008643A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auto"/>
          </w:tcPr>
          <w:p w14:paraId="0EE496E5" w14:textId="3FA8E46C" w:rsidR="008643A3" w:rsidRDefault="008643A3" w:rsidP="008643A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Alteração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8643A3" w:rsidRPr="00FA7E0C" w14:paraId="39A92837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782E3D5" w14:textId="7C135200" w:rsidR="008643A3" w:rsidRDefault="008643A3" w:rsidP="008643A3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upd_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fim</w:t>
            </w:r>
          </w:p>
        </w:tc>
        <w:tc>
          <w:tcPr>
            <w:tcW w:w="2018" w:type="dxa"/>
            <w:shd w:val="clear" w:color="auto" w:fill="auto"/>
          </w:tcPr>
          <w:p w14:paraId="536B346D" w14:textId="73BE905E" w:rsidR="008643A3" w:rsidRDefault="008643A3" w:rsidP="008643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auto"/>
          </w:tcPr>
          <w:p w14:paraId="52C70F77" w14:textId="33D4F2BE" w:rsidR="008643A3" w:rsidRDefault="008643A3" w:rsidP="008643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Alteração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</w:tbl>
    <w:p w14:paraId="785A101F" w14:textId="77777777" w:rsidR="004721F7" w:rsidRDefault="004721F7" w:rsidP="00156D82">
      <w:pPr>
        <w:rPr>
          <w:rFonts w:ascii="Verdana" w:hAnsi="Verdana" w:cs="Arial"/>
          <w:color w:val="000000"/>
          <w:sz w:val="20"/>
        </w:rPr>
      </w:pPr>
    </w:p>
    <w:p w14:paraId="32296462" w14:textId="77777777" w:rsidR="004721F7" w:rsidRDefault="004721F7" w:rsidP="00156D82">
      <w:pPr>
        <w:rPr>
          <w:rFonts w:ascii="Verdana" w:hAnsi="Verdana" w:cs="Arial"/>
          <w:color w:val="000000"/>
          <w:sz w:val="20"/>
        </w:rPr>
      </w:pPr>
    </w:p>
    <w:p w14:paraId="793574B0" w14:textId="366CBFB6" w:rsidR="00FF11C9" w:rsidRDefault="00FF11C9" w:rsidP="00FF11C9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lastRenderedPageBreak/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LinxPlanos</w:t>
      </w:r>
      <w:r>
        <w:rPr>
          <w:rFonts w:ascii="Verdana" w:hAnsi="Verdana" w:cs="Arial"/>
          <w:b/>
          <w:color w:val="000000"/>
          <w:sz w:val="20"/>
        </w:rPr>
        <w:t>Bandeiras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 xml:space="preserve">o cadastro </w:t>
      </w:r>
      <w:r w:rsidR="00DA252D">
        <w:rPr>
          <w:rFonts w:ascii="Verdana" w:hAnsi="Verdana" w:cs="Arial"/>
          <w:i/>
          <w:color w:val="000000"/>
          <w:sz w:val="20"/>
        </w:rPr>
        <w:t>de bandeiras de cartões vinculadas aos Planos de Pagamento do Portal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12CA7AC7" w14:textId="77777777" w:rsidR="00FF11C9" w:rsidRPr="00FA7E0C" w:rsidRDefault="00FF11C9" w:rsidP="00FF11C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FF11C9" w:rsidRPr="00FA7E0C" w14:paraId="003A918D" w14:textId="77777777" w:rsidTr="000B1F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7CD4DB10" w14:textId="77777777" w:rsidR="00FF11C9" w:rsidRPr="00FA7E0C" w:rsidRDefault="00FF11C9" w:rsidP="000B1F9F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0CE4EC8D" w14:textId="77777777" w:rsidR="00FF11C9" w:rsidRPr="00FA7E0C" w:rsidRDefault="00FF11C9" w:rsidP="000B1F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45539AE3" w14:textId="77777777" w:rsidR="00FF11C9" w:rsidRPr="00FA7E0C" w:rsidRDefault="00FF11C9" w:rsidP="000B1F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3369E31D" w14:textId="77777777" w:rsidR="00FF11C9" w:rsidRPr="00FA7E0C" w:rsidRDefault="00FF11C9" w:rsidP="000B1F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FF11C9" w:rsidRPr="00FA7E0C" w14:paraId="6D1591A3" w14:textId="77777777" w:rsidTr="00E478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61EE82AC" w14:textId="77777777" w:rsidR="00FF11C9" w:rsidRPr="00FA7E0C" w:rsidRDefault="00FF11C9" w:rsidP="000B1F9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FFFF00"/>
          </w:tcPr>
          <w:p w14:paraId="1617E006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FFFF00"/>
          </w:tcPr>
          <w:p w14:paraId="2CF9F862" w14:textId="77777777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FFFF00"/>
          </w:tcPr>
          <w:p w14:paraId="0CBA95E8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FF11C9" w:rsidRPr="00FA7E0C" w14:paraId="6004BE96" w14:textId="77777777" w:rsidTr="00E478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6F81086F" w14:textId="77777777" w:rsidR="00FF11C9" w:rsidRPr="00FA7E0C" w:rsidRDefault="00FF11C9" w:rsidP="000B1F9F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plano</w:t>
            </w:r>
          </w:p>
        </w:tc>
        <w:tc>
          <w:tcPr>
            <w:tcW w:w="1790" w:type="dxa"/>
            <w:shd w:val="clear" w:color="auto" w:fill="FFFF00"/>
          </w:tcPr>
          <w:p w14:paraId="442D6BA8" w14:textId="77777777" w:rsidR="00FF11C9" w:rsidRPr="00FA7E0C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2213" w:type="dxa"/>
            <w:shd w:val="clear" w:color="auto" w:fill="FFFF00"/>
          </w:tcPr>
          <w:p w14:paraId="1D87E413" w14:textId="77777777" w:rsidR="00FF11C9" w:rsidRPr="00FA7E0C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FFFF00"/>
          </w:tcPr>
          <w:p w14:paraId="014570CB" w14:textId="77777777" w:rsidR="00FF11C9" w:rsidRPr="00FA7E0C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interno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plano de pagamento no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Microvix</w:t>
            </w:r>
          </w:p>
        </w:tc>
      </w:tr>
      <w:tr w:rsidR="00FF11C9" w:rsidRPr="00FA7E0C" w14:paraId="4BA99291" w14:textId="77777777" w:rsidTr="00E478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31106C17" w14:textId="3199269F" w:rsidR="00FF11C9" w:rsidRPr="00FA7E0C" w:rsidRDefault="00114A06" w:rsidP="000B1F9F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bandeira</w:t>
            </w:r>
          </w:p>
        </w:tc>
        <w:tc>
          <w:tcPr>
            <w:tcW w:w="1790" w:type="dxa"/>
            <w:shd w:val="clear" w:color="auto" w:fill="FFFF00"/>
          </w:tcPr>
          <w:p w14:paraId="5E0F8D5D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FFFF00"/>
          </w:tcPr>
          <w:p w14:paraId="15AF0EEA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518" w:type="dxa"/>
            <w:shd w:val="clear" w:color="auto" w:fill="FFFF00"/>
          </w:tcPr>
          <w:p w14:paraId="77DBF096" w14:textId="1DEB00F1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</w:t>
            </w:r>
            <w:r w:rsidR="00114A06">
              <w:rPr>
                <w:rFonts w:ascii="Verdana" w:hAnsi="Verdana" w:cs="Arial"/>
                <w:color w:val="000000"/>
                <w:sz w:val="20"/>
              </w:rPr>
              <w:t>a Bandeira no Microvix</w:t>
            </w:r>
          </w:p>
        </w:tc>
      </w:tr>
      <w:tr w:rsidR="00114A06" w:rsidRPr="00FA7E0C" w14:paraId="75AE03C5" w14:textId="77777777" w:rsidTr="00E478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16BBD372" w14:textId="2565FA4C" w:rsidR="00114A06" w:rsidRDefault="00114A06" w:rsidP="000B1F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tipo_bandeira</w:t>
            </w:r>
          </w:p>
        </w:tc>
        <w:tc>
          <w:tcPr>
            <w:tcW w:w="1790" w:type="dxa"/>
            <w:shd w:val="clear" w:color="auto" w:fill="FFFF00"/>
          </w:tcPr>
          <w:p w14:paraId="3EAB731D" w14:textId="0D43108C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FFFF00"/>
          </w:tcPr>
          <w:p w14:paraId="526BE9F0" w14:textId="7EF4DE30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</w:t>
            </w:r>
            <w:r>
              <w:rPr>
                <w:rFonts w:ascii="Verdana" w:hAnsi="Verdana" w:cs="Arial"/>
                <w:color w:val="000000"/>
                <w:sz w:val="20"/>
              </w:rPr>
              <w:t>0)</w:t>
            </w:r>
          </w:p>
        </w:tc>
        <w:tc>
          <w:tcPr>
            <w:tcW w:w="2518" w:type="dxa"/>
            <w:shd w:val="clear" w:color="auto" w:fill="FFFF00"/>
          </w:tcPr>
          <w:p w14:paraId="10FA8431" w14:textId="487A9C56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Tipo de Bandeira vinculada</w:t>
            </w:r>
            <w:r w:rsidR="00E47892">
              <w:rPr>
                <w:rFonts w:ascii="Verdana" w:hAnsi="Verdana" w:cs="Arial"/>
                <w:color w:val="000000"/>
                <w:sz w:val="20"/>
              </w:rPr>
              <w:t>.</w:t>
            </w:r>
          </w:p>
        </w:tc>
      </w:tr>
      <w:tr w:rsidR="00FF11C9" w:rsidRPr="00FA7E0C" w14:paraId="6E8DC021" w14:textId="77777777" w:rsidTr="00E478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19607479" w14:textId="0C095148" w:rsidR="00FF11C9" w:rsidRPr="00F878E1" w:rsidRDefault="00DA252D" w:rsidP="000B1F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adquirente</w:t>
            </w:r>
          </w:p>
        </w:tc>
        <w:tc>
          <w:tcPr>
            <w:tcW w:w="1790" w:type="dxa"/>
            <w:shd w:val="clear" w:color="auto" w:fill="FFFF00"/>
          </w:tcPr>
          <w:p w14:paraId="2460F876" w14:textId="77777777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FFFF00"/>
          </w:tcPr>
          <w:p w14:paraId="37288AAE" w14:textId="77777777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FFFF00"/>
          </w:tcPr>
          <w:p w14:paraId="295CF773" w14:textId="0F3F1418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Código da </w:t>
            </w:r>
            <w:r w:rsidR="00DA252D">
              <w:rPr>
                <w:rFonts w:ascii="Verdana" w:hAnsi="Verdana" w:cs="Arial"/>
                <w:color w:val="000000"/>
                <w:sz w:val="20"/>
              </w:rPr>
              <w:t>Adquirente/Operadora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vinculado ao cadastro de Clientes/Fornecedores</w:t>
            </w:r>
          </w:p>
        </w:tc>
      </w:tr>
      <w:tr w:rsidR="00114A06" w:rsidRPr="00FA7E0C" w14:paraId="7B026983" w14:textId="77777777" w:rsidTr="00E478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FFFF00"/>
          </w:tcPr>
          <w:p w14:paraId="63C6D1EE" w14:textId="43D22C52" w:rsidR="00114A06" w:rsidRDefault="00114A06" w:rsidP="000B1F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nome_adquirente</w:t>
            </w:r>
          </w:p>
        </w:tc>
        <w:tc>
          <w:tcPr>
            <w:tcW w:w="1790" w:type="dxa"/>
            <w:shd w:val="clear" w:color="auto" w:fill="FFFF00"/>
          </w:tcPr>
          <w:p w14:paraId="5D7076FE" w14:textId="6E6D60B4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213" w:type="dxa"/>
            <w:shd w:val="clear" w:color="auto" w:fill="FFFF00"/>
          </w:tcPr>
          <w:p w14:paraId="3E91DED1" w14:textId="708A78B1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6</w:t>
            </w:r>
            <w:r>
              <w:rPr>
                <w:rFonts w:ascii="Verdana" w:hAnsi="Verdana" w:cs="Arial"/>
                <w:color w:val="000000"/>
                <w:sz w:val="20"/>
              </w:rPr>
              <w:t>0)</w:t>
            </w:r>
          </w:p>
        </w:tc>
        <w:tc>
          <w:tcPr>
            <w:tcW w:w="2518" w:type="dxa"/>
            <w:shd w:val="clear" w:color="auto" w:fill="FFFF00"/>
          </w:tcPr>
          <w:p w14:paraId="7D1DCB05" w14:textId="08CBD544" w:rsidR="00114A06" w:rsidRDefault="00114A06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da Adquirente/Operadora vinculado ao cadastro de Clientes/Fornecedores</w:t>
            </w:r>
          </w:p>
        </w:tc>
      </w:tr>
    </w:tbl>
    <w:p w14:paraId="2B35F6B1" w14:textId="77777777" w:rsidR="00FF11C9" w:rsidRPr="00FA7E0C" w:rsidRDefault="00FF11C9" w:rsidP="00FF11C9">
      <w:pPr>
        <w:rPr>
          <w:rFonts w:ascii="Verdana" w:hAnsi="Verdana" w:cs="Arial"/>
          <w:color w:val="000000"/>
          <w:sz w:val="20"/>
        </w:rPr>
      </w:pPr>
    </w:p>
    <w:p w14:paraId="5045BD64" w14:textId="2AAB3457" w:rsidR="00FF11C9" w:rsidRDefault="00FF11C9" w:rsidP="00FF11C9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LinxPlanos</w:t>
      </w:r>
      <w:r w:rsidR="00DA252D">
        <w:rPr>
          <w:rFonts w:ascii="Verdana" w:hAnsi="Verdana" w:cs="Arial"/>
          <w:b/>
          <w:color w:val="000000"/>
          <w:sz w:val="20"/>
        </w:rPr>
        <w:t>Bandeiras</w:t>
      </w:r>
    </w:p>
    <w:p w14:paraId="1E7F7E0C" w14:textId="77777777" w:rsidR="00FF11C9" w:rsidRPr="00FA7E0C" w:rsidRDefault="00FF11C9" w:rsidP="00FF11C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FF11C9" w:rsidRPr="00FA7E0C" w14:paraId="7208CF44" w14:textId="77777777" w:rsidTr="000B1F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C13483C" w14:textId="77777777" w:rsidR="00FF11C9" w:rsidRPr="00396FBD" w:rsidRDefault="00FF11C9" w:rsidP="000B1F9F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2AC6F047" w14:textId="77777777" w:rsidR="00FF11C9" w:rsidRPr="00396FBD" w:rsidRDefault="00FF11C9" w:rsidP="000B1F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2CFC9C66" w14:textId="77777777" w:rsidR="00FF11C9" w:rsidRPr="00396FBD" w:rsidRDefault="00FF11C9" w:rsidP="000B1F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FF11C9" w:rsidRPr="00FA7E0C" w14:paraId="1B4DF965" w14:textId="77777777" w:rsidTr="00E478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FFFF00"/>
          </w:tcPr>
          <w:p w14:paraId="57045837" w14:textId="77777777" w:rsidR="00FF11C9" w:rsidRPr="00FA7E0C" w:rsidRDefault="00FF11C9" w:rsidP="000B1F9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FFFF00"/>
          </w:tcPr>
          <w:p w14:paraId="5CB92134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FFFF00"/>
          </w:tcPr>
          <w:p w14:paraId="453B9EF5" w14:textId="77777777" w:rsidR="00FF11C9" w:rsidRPr="00FA7E0C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FF11C9" w:rsidRPr="00FA7E0C" w14:paraId="31A85797" w14:textId="77777777" w:rsidTr="00E478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FFFF00"/>
          </w:tcPr>
          <w:p w14:paraId="196549BF" w14:textId="77777777" w:rsidR="00FF11C9" w:rsidRPr="00145572" w:rsidRDefault="00FF11C9" w:rsidP="000B1F9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FFFF00"/>
          </w:tcPr>
          <w:p w14:paraId="5DCAE4C0" w14:textId="77777777" w:rsidR="00FF11C9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FFFF00"/>
          </w:tcPr>
          <w:p w14:paraId="4BB674B6" w14:textId="77777777" w:rsidR="00FF11C9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FF11C9" w:rsidRPr="00FA7E0C" w14:paraId="17C7C766" w14:textId="77777777" w:rsidTr="00E478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FFFF00"/>
          </w:tcPr>
          <w:p w14:paraId="2234FDCB" w14:textId="77777777" w:rsidR="00FF11C9" w:rsidRDefault="00FF11C9" w:rsidP="000B1F9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upd_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inicial</w:t>
            </w:r>
          </w:p>
        </w:tc>
        <w:tc>
          <w:tcPr>
            <w:tcW w:w="2018" w:type="dxa"/>
            <w:shd w:val="clear" w:color="auto" w:fill="FFFF00"/>
          </w:tcPr>
          <w:p w14:paraId="65F92897" w14:textId="77777777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FFFF00"/>
          </w:tcPr>
          <w:p w14:paraId="22970C83" w14:textId="452058D3" w:rsidR="00FF11C9" w:rsidRDefault="00FF11C9" w:rsidP="000B1F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Alteração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</w:t>
            </w:r>
            <w:r w:rsidR="00E4789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cadastro de Planos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FF11C9" w:rsidRPr="00FA7E0C" w14:paraId="5C746889" w14:textId="77777777" w:rsidTr="00E478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FFFF00"/>
          </w:tcPr>
          <w:p w14:paraId="6639444E" w14:textId="77777777" w:rsidR="00FF11C9" w:rsidRDefault="00FF11C9" w:rsidP="000B1F9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upd_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fim</w:t>
            </w:r>
          </w:p>
        </w:tc>
        <w:tc>
          <w:tcPr>
            <w:tcW w:w="2018" w:type="dxa"/>
            <w:shd w:val="clear" w:color="auto" w:fill="FFFF00"/>
          </w:tcPr>
          <w:p w14:paraId="3DFE63A4" w14:textId="77777777" w:rsidR="00FF11C9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4418" w:type="dxa"/>
            <w:shd w:val="clear" w:color="auto" w:fill="FFFF00"/>
          </w:tcPr>
          <w:p w14:paraId="6341555B" w14:textId="2EE37B52" w:rsidR="00FF11C9" w:rsidRDefault="00FF11C9" w:rsidP="000B1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Alteração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</w:t>
            </w:r>
            <w:r w:rsidR="00E4789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cadastro de planos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</w:tbl>
    <w:p w14:paraId="78DB3FDC" w14:textId="77777777" w:rsidR="00FF11C9" w:rsidRDefault="00FF11C9" w:rsidP="00FF11C9">
      <w:pPr>
        <w:rPr>
          <w:rFonts w:ascii="Verdana" w:hAnsi="Verdana" w:cs="Arial"/>
          <w:color w:val="000000"/>
          <w:sz w:val="20"/>
        </w:rPr>
      </w:pPr>
    </w:p>
    <w:p w14:paraId="3F8555B2" w14:textId="77777777" w:rsidR="00FF11C9" w:rsidRDefault="00FF11C9" w:rsidP="00156D82">
      <w:pPr>
        <w:rPr>
          <w:rFonts w:ascii="Verdana" w:hAnsi="Verdana" w:cs="Arial"/>
          <w:color w:val="000000"/>
          <w:sz w:val="20"/>
        </w:rPr>
      </w:pPr>
    </w:p>
    <w:p w14:paraId="0DF9E822" w14:textId="6C66D1A3" w:rsidR="00156D82" w:rsidRDefault="00156D82" w:rsidP="00156D82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LinxMovimentoPlanos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os Planos de Pagamentos realizados nas movimentações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474B2464" w14:textId="77777777" w:rsidR="00156D82" w:rsidRPr="00FA7E0C" w:rsidRDefault="00156D82" w:rsidP="00156D8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156D82" w:rsidRPr="00FA7E0C" w14:paraId="41AF08E0" w14:textId="77777777" w:rsidTr="00D91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28BFD81C" w14:textId="77777777" w:rsidR="00156D82" w:rsidRPr="00FA7E0C" w:rsidRDefault="00156D82" w:rsidP="00D910F4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62D28475" w14:textId="77777777" w:rsidR="00156D82" w:rsidRPr="00FA7E0C" w:rsidRDefault="00156D82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413077FC" w14:textId="77777777" w:rsidR="00156D82" w:rsidRPr="00FA7E0C" w:rsidRDefault="00156D82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7B77E592" w14:textId="77777777" w:rsidR="00156D82" w:rsidRPr="00FA7E0C" w:rsidRDefault="00156D82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156D82" w:rsidRPr="00FA7E0C" w14:paraId="71D9379D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2F45682" w14:textId="77777777" w:rsidR="00156D82" w:rsidRPr="00FA7E0C" w:rsidRDefault="00156D82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22A7B0F7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163CB166" w14:textId="77777777" w:rsidR="00156D82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16E5C57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156D82" w:rsidRPr="00FA7E0C" w14:paraId="5C571D4B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5378336" w14:textId="77777777" w:rsidR="00156D82" w:rsidRPr="00FA7E0C" w:rsidRDefault="00156D82" w:rsidP="00D910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2DB18E27" w14:textId="77777777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0FA7385A" w14:textId="77777777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1D29816E" w14:textId="77777777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156D82" w:rsidRPr="00FA7E0C" w14:paraId="4D186683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50BB944" w14:textId="77777777" w:rsidR="00156D82" w:rsidRPr="00FA7E0C" w:rsidRDefault="00156D82" w:rsidP="00D910F4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lastRenderedPageBreak/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7DCF1235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0BFA776A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22C3D03D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156D82" w:rsidRPr="00FA7E0C" w14:paraId="3EDE8F2E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C218BD4" w14:textId="0E7241ED" w:rsidR="00156D82" w:rsidRPr="00FA7E0C" w:rsidRDefault="00156D82" w:rsidP="00D910F4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plano</w:t>
            </w:r>
          </w:p>
        </w:tc>
        <w:tc>
          <w:tcPr>
            <w:tcW w:w="1790" w:type="dxa"/>
            <w:shd w:val="clear" w:color="auto" w:fill="auto"/>
          </w:tcPr>
          <w:p w14:paraId="6DFE0E7E" w14:textId="7A748942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467EE6BE" w14:textId="77777777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0D66E151" w14:textId="63C296D2" w:rsidR="00156D82" w:rsidRPr="00FA7E0C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interno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plano de pagamento no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Microvix</w:t>
            </w:r>
          </w:p>
        </w:tc>
      </w:tr>
      <w:tr w:rsidR="00156D82" w:rsidRPr="00FA7E0C" w14:paraId="3F6CE289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B27BEBC" w14:textId="33929288" w:rsidR="00156D82" w:rsidRPr="00FA7E0C" w:rsidRDefault="00156D82" w:rsidP="00156D82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desc_plano</w:t>
            </w:r>
          </w:p>
        </w:tc>
        <w:tc>
          <w:tcPr>
            <w:tcW w:w="1790" w:type="dxa"/>
            <w:shd w:val="clear" w:color="auto" w:fill="auto"/>
          </w:tcPr>
          <w:p w14:paraId="3ECD2922" w14:textId="2209834E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auto"/>
          </w:tcPr>
          <w:p w14:paraId="5FAFDA7C" w14:textId="131033E0" w:rsidR="00156D82" w:rsidRPr="00FA7E0C" w:rsidRDefault="00156D82" w:rsidP="00156D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518" w:type="dxa"/>
            <w:shd w:val="clear" w:color="auto" w:fill="auto"/>
          </w:tcPr>
          <w:p w14:paraId="785DBEC7" w14:textId="5CCAE8F4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plano de pagamento</w:t>
            </w:r>
          </w:p>
        </w:tc>
      </w:tr>
      <w:tr w:rsidR="00156D82" w:rsidRPr="00FA7E0C" w14:paraId="5CFC6016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13E9740" w14:textId="7880F983" w:rsidR="00156D82" w:rsidRDefault="00604EAE" w:rsidP="00882AEB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total</w:t>
            </w:r>
          </w:p>
        </w:tc>
        <w:tc>
          <w:tcPr>
            <w:tcW w:w="1790" w:type="dxa"/>
            <w:shd w:val="clear" w:color="auto" w:fill="auto"/>
          </w:tcPr>
          <w:p w14:paraId="793D4052" w14:textId="14E46428" w:rsidR="00156D82" w:rsidRDefault="00116EDA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</w:t>
            </w:r>
          </w:p>
        </w:tc>
        <w:tc>
          <w:tcPr>
            <w:tcW w:w="2213" w:type="dxa"/>
            <w:shd w:val="clear" w:color="auto" w:fill="auto"/>
          </w:tcPr>
          <w:p w14:paraId="3DD99455" w14:textId="2CE5D8C9" w:rsidR="00156D82" w:rsidRDefault="00156D82" w:rsidP="00156D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5F1C552C" w14:textId="11945C57" w:rsidR="00156D82" w:rsidRDefault="00116EDA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</w:t>
            </w:r>
            <w:r w:rsidR="00156D82">
              <w:rPr>
                <w:rFonts w:ascii="Verdana" w:hAnsi="Verdana" w:cs="Arial"/>
                <w:color w:val="000000"/>
                <w:sz w:val="20"/>
              </w:rPr>
              <w:t xml:space="preserve"> pago no plano</w:t>
            </w:r>
          </w:p>
        </w:tc>
      </w:tr>
      <w:tr w:rsidR="00156D82" w:rsidRPr="00FA7E0C" w14:paraId="6F9A3CB1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2D59DE0" w14:textId="73056132" w:rsidR="00156D82" w:rsidRDefault="00190228" w:rsidP="00190228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qtde_parcelas</w:t>
            </w:r>
          </w:p>
        </w:tc>
        <w:tc>
          <w:tcPr>
            <w:tcW w:w="1790" w:type="dxa"/>
            <w:shd w:val="clear" w:color="auto" w:fill="auto"/>
          </w:tcPr>
          <w:p w14:paraId="181669E0" w14:textId="306EB0BB" w:rsidR="00156D82" w:rsidRDefault="00190228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2213" w:type="dxa"/>
            <w:shd w:val="clear" w:color="auto" w:fill="auto"/>
          </w:tcPr>
          <w:p w14:paraId="2EE88580" w14:textId="217EB4CD" w:rsidR="00156D82" w:rsidRDefault="00190228" w:rsidP="00156D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29565226" w14:textId="74DB3178" w:rsidR="00156D82" w:rsidRDefault="00190228" w:rsidP="001902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parcelas</w:t>
            </w:r>
          </w:p>
        </w:tc>
      </w:tr>
      <w:tr w:rsidR="00EE4FF2" w:rsidRPr="00FA7E0C" w14:paraId="37BCC50D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5F094BF" w14:textId="3B9AA238" w:rsidR="00EE4FF2" w:rsidRPr="00EE4FF2" w:rsidRDefault="00EE4FF2" w:rsidP="00EE4FF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E4FF2">
              <w:rPr>
                <w:rFonts w:ascii="Verdana" w:hAnsi="Verdana" w:cs="Arial"/>
                <w:b w:val="0"/>
                <w:color w:val="000000"/>
                <w:sz w:val="20"/>
              </w:rPr>
              <w:t>indice_plano</w:t>
            </w:r>
          </w:p>
        </w:tc>
        <w:tc>
          <w:tcPr>
            <w:tcW w:w="1790" w:type="dxa"/>
            <w:shd w:val="clear" w:color="auto" w:fill="auto"/>
          </w:tcPr>
          <w:p w14:paraId="698745D7" w14:textId="364E1E2E" w:rsidR="00EE4FF2" w:rsidRDefault="00EE4FF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Indice</w:t>
            </w:r>
          </w:p>
        </w:tc>
        <w:tc>
          <w:tcPr>
            <w:tcW w:w="2213" w:type="dxa"/>
            <w:shd w:val="clear" w:color="auto" w:fill="auto"/>
          </w:tcPr>
          <w:p w14:paraId="058F3CE0" w14:textId="6DE88A66" w:rsidR="00EE4FF2" w:rsidRDefault="00EE4FF2" w:rsidP="00156D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631F02D6" w14:textId="01D86B5A" w:rsidR="00EE4FF2" w:rsidRDefault="00EE4FF2" w:rsidP="001902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Índice do plano de pagamento definido na movimentação</w:t>
            </w:r>
          </w:p>
        </w:tc>
      </w:tr>
      <w:tr w:rsidR="00F878E1" w:rsidRPr="00FA7E0C" w14:paraId="067B03AE" w14:textId="77777777" w:rsidTr="00024A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278979F" w14:textId="02D3B24E" w:rsidR="00F878E1" w:rsidRPr="00EE4FF2" w:rsidRDefault="00F878E1" w:rsidP="00F878E1">
            <w:pPr>
              <w:rPr>
                <w:rFonts w:ascii="Verdana" w:hAnsi="Verdana" w:cs="Arial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cod_forma_pgto</w:t>
            </w:r>
          </w:p>
        </w:tc>
        <w:tc>
          <w:tcPr>
            <w:tcW w:w="1790" w:type="dxa"/>
            <w:shd w:val="clear" w:color="auto" w:fill="auto"/>
          </w:tcPr>
          <w:p w14:paraId="475DAAFE" w14:textId="0E6C1AB4" w:rsidR="00F878E1" w:rsidRDefault="00F878E1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6F75B241" w14:textId="64491FFE" w:rsidR="00F878E1" w:rsidRDefault="00F878E1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11445B9B" w14:textId="645D3162" w:rsidR="00F878E1" w:rsidRDefault="00F878E1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forma de pagamento</w:t>
            </w:r>
          </w:p>
        </w:tc>
      </w:tr>
      <w:tr w:rsidR="00F878E1" w:rsidRPr="00FA7E0C" w14:paraId="2FE71D9F" w14:textId="77777777" w:rsidTr="00024A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D39A27C" w14:textId="663C5BD5" w:rsidR="00F878E1" w:rsidRPr="00EE4FF2" w:rsidRDefault="00F878E1" w:rsidP="00F878E1">
            <w:pPr>
              <w:rPr>
                <w:rFonts w:ascii="Verdana" w:hAnsi="Verdana" w:cs="Arial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forma_pgto</w:t>
            </w:r>
          </w:p>
        </w:tc>
        <w:tc>
          <w:tcPr>
            <w:tcW w:w="1790" w:type="dxa"/>
            <w:shd w:val="clear" w:color="auto" w:fill="auto"/>
          </w:tcPr>
          <w:p w14:paraId="771B2195" w14:textId="349BF56A" w:rsidR="00F878E1" w:rsidRDefault="00F878E1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213" w:type="dxa"/>
            <w:shd w:val="clear" w:color="auto" w:fill="auto"/>
          </w:tcPr>
          <w:p w14:paraId="66E451F7" w14:textId="5E22A0B9" w:rsidR="00F878E1" w:rsidRDefault="00F878E1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18" w:type="dxa"/>
            <w:shd w:val="clear" w:color="auto" w:fill="auto"/>
          </w:tcPr>
          <w:p w14:paraId="60296A7D" w14:textId="717CC267" w:rsidR="00F878E1" w:rsidRDefault="00F878E1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forma de pagamento</w:t>
            </w:r>
          </w:p>
        </w:tc>
      </w:tr>
      <w:tr w:rsidR="00FD4CAD" w:rsidRPr="00FA7E0C" w14:paraId="3C51EBC7" w14:textId="77777777" w:rsidTr="00024A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6D48C0D" w14:textId="0985E3E5" w:rsidR="00FD4CAD" w:rsidRPr="00FD4CAD" w:rsidRDefault="00FD4CAD" w:rsidP="00FD4CA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D4CAD">
              <w:rPr>
                <w:rFonts w:ascii="Verdana" w:hAnsi="Verdana" w:cs="Arial"/>
                <w:b w:val="0"/>
                <w:color w:val="000000"/>
                <w:sz w:val="20"/>
              </w:rPr>
              <w:t>tipo_transacao</w:t>
            </w:r>
          </w:p>
        </w:tc>
        <w:tc>
          <w:tcPr>
            <w:tcW w:w="1790" w:type="dxa"/>
            <w:shd w:val="clear" w:color="auto" w:fill="auto"/>
          </w:tcPr>
          <w:p w14:paraId="530DC81B" w14:textId="70848674" w:rsidR="00FD4CAD" w:rsidRDefault="00FD4CAD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2213" w:type="dxa"/>
            <w:shd w:val="clear" w:color="auto" w:fill="auto"/>
          </w:tcPr>
          <w:p w14:paraId="52C2978A" w14:textId="2057758B" w:rsidR="00FD4CAD" w:rsidRDefault="00FD4CAD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0E3C59E9" w14:textId="62ED29D2" w:rsidR="00FD4CAD" w:rsidRDefault="00FD4CAD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Para forma de pagamento cartão. “D” = Débito e “C” = Crédito</w:t>
            </w:r>
          </w:p>
        </w:tc>
      </w:tr>
      <w:tr w:rsidR="00FD4CAD" w:rsidRPr="00FA7E0C" w14:paraId="51B9B209" w14:textId="77777777" w:rsidTr="00024A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AB6EF9D" w14:textId="75ED0380" w:rsidR="00FD4CAD" w:rsidRPr="00FD4CAD" w:rsidRDefault="00FD4CAD" w:rsidP="00FD4CA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D4CAD">
              <w:rPr>
                <w:rFonts w:ascii="Verdana" w:hAnsi="Verdana" w:cs="Arial"/>
                <w:b w:val="0"/>
                <w:color w:val="000000"/>
                <w:sz w:val="20"/>
              </w:rPr>
              <w:t>taxa_financeira</w:t>
            </w:r>
          </w:p>
        </w:tc>
        <w:tc>
          <w:tcPr>
            <w:tcW w:w="1790" w:type="dxa"/>
            <w:shd w:val="clear" w:color="auto" w:fill="auto"/>
          </w:tcPr>
          <w:p w14:paraId="67133AEA" w14:textId="20AC3B24" w:rsidR="00FD4CAD" w:rsidRPr="00FD4CAD" w:rsidRDefault="00FD4CAD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Taxa</w:t>
            </w:r>
          </w:p>
        </w:tc>
        <w:tc>
          <w:tcPr>
            <w:tcW w:w="2213" w:type="dxa"/>
            <w:shd w:val="clear" w:color="auto" w:fill="auto"/>
          </w:tcPr>
          <w:p w14:paraId="67C81DE3" w14:textId="7516985B" w:rsidR="00FD4CAD" w:rsidRDefault="00FD4CAD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032F897A" w14:textId="118BA464" w:rsidR="00FD4CAD" w:rsidRDefault="00FD4CAD" w:rsidP="00F87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da taxa financeira das administradoras de cartões</w:t>
            </w:r>
          </w:p>
        </w:tc>
      </w:tr>
    </w:tbl>
    <w:p w14:paraId="4F3B808E" w14:textId="77777777" w:rsidR="00156D82" w:rsidRPr="00FA7E0C" w:rsidRDefault="00156D82" w:rsidP="00156D82">
      <w:pPr>
        <w:rPr>
          <w:rFonts w:ascii="Verdana" w:hAnsi="Verdana" w:cs="Arial"/>
          <w:color w:val="000000"/>
          <w:sz w:val="20"/>
        </w:rPr>
      </w:pPr>
    </w:p>
    <w:p w14:paraId="38BF98CF" w14:textId="37DB33C1" w:rsidR="00156D82" w:rsidRDefault="00156D82" w:rsidP="00156D82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LinxMovimentoPlanos</w:t>
      </w:r>
    </w:p>
    <w:p w14:paraId="29561325" w14:textId="77777777" w:rsidR="00156D82" w:rsidRPr="00FA7E0C" w:rsidRDefault="00156D82" w:rsidP="00156D8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156D82" w:rsidRPr="00FA7E0C" w14:paraId="007664AE" w14:textId="77777777" w:rsidTr="00D91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6293307" w14:textId="77777777" w:rsidR="00156D82" w:rsidRPr="00396FBD" w:rsidRDefault="00156D82" w:rsidP="00D910F4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55978369" w14:textId="77777777" w:rsidR="00156D82" w:rsidRPr="00396FBD" w:rsidRDefault="00156D82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30993441" w14:textId="77777777" w:rsidR="00156D82" w:rsidRPr="00396FBD" w:rsidRDefault="00156D82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156D82" w:rsidRPr="00FA7E0C" w14:paraId="57F2D070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9010A20" w14:textId="77777777" w:rsidR="00156D82" w:rsidRPr="00FA7E0C" w:rsidRDefault="00156D82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17EE6032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2EED12B1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156D82" w:rsidRPr="00FA7E0C" w14:paraId="7ED96285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933451D" w14:textId="77777777" w:rsidR="00156D82" w:rsidRPr="00145572" w:rsidRDefault="00156D82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5EEF16A4" w14:textId="77777777" w:rsidR="00156D82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154478C2" w14:textId="77777777" w:rsidR="00156D82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156D82" w:rsidRPr="00FA7E0C" w14:paraId="3FB3CA2C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4A5836C" w14:textId="77777777" w:rsidR="00156D82" w:rsidRPr="00F2719F" w:rsidRDefault="00156D82" w:rsidP="00D910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0CAFB0DC" w14:textId="77777777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4B20ADAE" w14:textId="41ABBB6E" w:rsidR="00156D82" w:rsidRPr="00FA7E0C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Identificador da venda localizado no método LinxMovimento. </w:t>
            </w:r>
            <w:r w:rsidR="0096341A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156D82" w:rsidRPr="00FA7E0C" w14:paraId="63767F9B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F5FCB47" w14:textId="77777777" w:rsidR="00156D82" w:rsidRDefault="00156D82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49066611" w14:textId="77777777" w:rsidR="00156D82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5867D02" w14:textId="66EBAA57" w:rsidR="00156D82" w:rsidRDefault="00156D82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156D82" w:rsidRPr="00FA7E0C" w14:paraId="56AFA97B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40A3AE5" w14:textId="77777777" w:rsidR="00156D82" w:rsidRDefault="00156D82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27823803" w14:textId="77777777" w:rsidR="00156D82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49AB963E" w14:textId="6F87D824" w:rsidR="00156D82" w:rsidRDefault="00156D82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292997" w:rsidRPr="00FA7E0C" w14:paraId="41AF6FA5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0FBE879" w14:textId="79FD1D51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1B124F0A" w14:textId="7E5AB7A4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286EE762" w14:textId="7943FB4C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“NULL”. Parâmetro Opcional</w:t>
            </w:r>
          </w:p>
        </w:tc>
      </w:tr>
      <w:tr w:rsidR="00292997" w:rsidRPr="00FA7E0C" w14:paraId="67A8DD0C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ED6156B" w14:textId="400C8207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lastRenderedPageBreak/>
              <w:t>hora_fim</w:t>
            </w:r>
          </w:p>
        </w:tc>
        <w:tc>
          <w:tcPr>
            <w:tcW w:w="2018" w:type="dxa"/>
            <w:shd w:val="clear" w:color="auto" w:fill="auto"/>
          </w:tcPr>
          <w:p w14:paraId="46005BC6" w14:textId="3AE52447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16CD93B9" w14:textId="03AD9A8D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“NULL”. Parâmetro Opcional</w:t>
            </w:r>
          </w:p>
        </w:tc>
      </w:tr>
    </w:tbl>
    <w:p w14:paraId="697E4FC8" w14:textId="77777777" w:rsidR="0020400D" w:rsidRDefault="0020400D" w:rsidP="00FA7E0C">
      <w:pPr>
        <w:rPr>
          <w:rFonts w:ascii="Verdana" w:hAnsi="Verdana" w:cs="Arial"/>
          <w:color w:val="000000"/>
          <w:sz w:val="20"/>
        </w:rPr>
      </w:pPr>
    </w:p>
    <w:p w14:paraId="375342CA" w14:textId="1B445D21" w:rsidR="00270119" w:rsidRDefault="00270119" w:rsidP="00270119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LinxSangriaSuprimentos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as informações das Sangrias ou Suprimentos feitos no caixa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103620B8" w14:textId="77777777" w:rsidR="00270119" w:rsidRPr="00FA7E0C" w:rsidRDefault="00270119" w:rsidP="0027011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31"/>
        <w:gridCol w:w="1790"/>
        <w:gridCol w:w="2213"/>
        <w:gridCol w:w="2518"/>
      </w:tblGrid>
      <w:tr w:rsidR="00270119" w:rsidRPr="00FA7E0C" w14:paraId="7FA7646B" w14:textId="77777777" w:rsidTr="001537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0791E473" w14:textId="77777777" w:rsidR="00270119" w:rsidRPr="00FA7E0C" w:rsidRDefault="00270119" w:rsidP="0015379E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02F5CCB3" w14:textId="77777777" w:rsidR="00270119" w:rsidRPr="00FA7E0C" w:rsidRDefault="00270119" w:rsidP="001537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2ABA95FE" w14:textId="77777777" w:rsidR="00270119" w:rsidRPr="00FA7E0C" w:rsidRDefault="00270119" w:rsidP="001537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5318F622" w14:textId="77777777" w:rsidR="00270119" w:rsidRPr="00FA7E0C" w:rsidRDefault="00270119" w:rsidP="001537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270119" w:rsidRPr="00FA7E0C" w14:paraId="384DBF1C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3C4568E" w14:textId="77777777" w:rsidR="00270119" w:rsidRPr="00FA7E0C" w:rsidRDefault="00270119" w:rsidP="0015379E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2E395ED4" w14:textId="77777777" w:rsidR="00270119" w:rsidRPr="00FA7E0C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69F7AB4D" w14:textId="77777777" w:rsidR="00270119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5D73A354" w14:textId="77777777" w:rsidR="00270119" w:rsidRPr="00FA7E0C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270119" w:rsidRPr="00FA7E0C" w14:paraId="05A19199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9A956BD" w14:textId="77777777" w:rsidR="00270119" w:rsidRPr="00FA7E0C" w:rsidRDefault="00270119" w:rsidP="0015379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107141AB" w14:textId="77777777" w:rsidR="00270119" w:rsidRPr="00FA7E0C" w:rsidRDefault="00270119" w:rsidP="001537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63F0E8A7" w14:textId="77777777" w:rsidR="00270119" w:rsidRPr="00FA7E0C" w:rsidRDefault="00270119" w:rsidP="001537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2C1A3CF7" w14:textId="77777777" w:rsidR="00270119" w:rsidRPr="00FA7E0C" w:rsidRDefault="00270119" w:rsidP="001537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270119" w:rsidRPr="00FA7E0C" w14:paraId="1FF5871C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25B4119" w14:textId="43A71F50" w:rsidR="00270119" w:rsidRPr="00FA7E0C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usuario</w:t>
            </w:r>
          </w:p>
        </w:tc>
        <w:tc>
          <w:tcPr>
            <w:tcW w:w="1790" w:type="dxa"/>
            <w:shd w:val="clear" w:color="auto" w:fill="auto"/>
          </w:tcPr>
          <w:p w14:paraId="21DD1D7F" w14:textId="7D691D92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</w:t>
            </w:r>
          </w:p>
        </w:tc>
        <w:tc>
          <w:tcPr>
            <w:tcW w:w="2213" w:type="dxa"/>
            <w:shd w:val="clear" w:color="auto" w:fill="auto"/>
          </w:tcPr>
          <w:p w14:paraId="3AC15A91" w14:textId="44A05E41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26BC46D1" w14:textId="574CB2F6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 que realizou a movimentação.</w:t>
            </w:r>
          </w:p>
        </w:tc>
      </w:tr>
      <w:tr w:rsidR="00270119" w:rsidRPr="00FA7E0C" w14:paraId="2C682BC1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94D0614" w14:textId="57FE0842" w:rsidR="00270119" w:rsidRPr="00FA7E0C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data</w:t>
            </w:r>
          </w:p>
        </w:tc>
        <w:tc>
          <w:tcPr>
            <w:tcW w:w="1790" w:type="dxa"/>
            <w:shd w:val="clear" w:color="auto" w:fill="auto"/>
          </w:tcPr>
          <w:p w14:paraId="0AEEFCFE" w14:textId="6EBEDEBD" w:rsidR="00270119" w:rsidRPr="00FA7E0C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2213" w:type="dxa"/>
            <w:shd w:val="clear" w:color="auto" w:fill="auto"/>
          </w:tcPr>
          <w:p w14:paraId="0D6C59F1" w14:textId="083AF277" w:rsidR="00270119" w:rsidRPr="00FA7E0C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518" w:type="dxa"/>
            <w:shd w:val="clear" w:color="auto" w:fill="auto"/>
          </w:tcPr>
          <w:p w14:paraId="10C338D6" w14:textId="0901FD2B" w:rsidR="00270119" w:rsidRPr="00FA7E0C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do registro</w:t>
            </w:r>
          </w:p>
        </w:tc>
      </w:tr>
      <w:tr w:rsidR="00270119" w:rsidRPr="00FA7E0C" w14:paraId="60C2D5B2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36365ED" w14:textId="4165F011" w:rsidR="00270119" w:rsidRPr="00FA7E0C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valor</w:t>
            </w:r>
          </w:p>
        </w:tc>
        <w:tc>
          <w:tcPr>
            <w:tcW w:w="1790" w:type="dxa"/>
            <w:shd w:val="clear" w:color="auto" w:fill="auto"/>
          </w:tcPr>
          <w:p w14:paraId="074A14A3" w14:textId="60E6ACF2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2213" w:type="dxa"/>
            <w:shd w:val="clear" w:color="auto" w:fill="auto"/>
          </w:tcPr>
          <w:p w14:paraId="40065508" w14:textId="77777777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4DF8E700" w14:textId="00B26163" w:rsidR="00270119" w:rsidRPr="00FA7E0C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de Sangria ou Suprimento</w:t>
            </w:r>
          </w:p>
        </w:tc>
      </w:tr>
      <w:tr w:rsidR="00270119" w:rsidRPr="00FA7E0C" w14:paraId="7D3CE1FE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D8D00AE" w14:textId="26DAB1D4" w:rsidR="00270119" w:rsidRPr="00DA4714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obs</w:t>
            </w:r>
          </w:p>
        </w:tc>
        <w:tc>
          <w:tcPr>
            <w:tcW w:w="1790" w:type="dxa"/>
            <w:shd w:val="clear" w:color="auto" w:fill="auto"/>
          </w:tcPr>
          <w:p w14:paraId="155FE616" w14:textId="301CE05E" w:rsidR="00270119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Observação</w:t>
            </w:r>
          </w:p>
        </w:tc>
        <w:tc>
          <w:tcPr>
            <w:tcW w:w="2213" w:type="dxa"/>
            <w:shd w:val="clear" w:color="auto" w:fill="auto"/>
          </w:tcPr>
          <w:p w14:paraId="1B0A896D" w14:textId="55186FC2" w:rsidR="00270119" w:rsidRDefault="008F655B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Text</w:t>
            </w:r>
          </w:p>
        </w:tc>
        <w:tc>
          <w:tcPr>
            <w:tcW w:w="2518" w:type="dxa"/>
            <w:shd w:val="clear" w:color="auto" w:fill="auto"/>
          </w:tcPr>
          <w:p w14:paraId="7E46CD3F" w14:textId="4AC91A35" w:rsidR="00270119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Sangria ou Suprimento</w:t>
            </w:r>
          </w:p>
        </w:tc>
      </w:tr>
      <w:tr w:rsidR="00270119" w:rsidRPr="00FA7E0C" w14:paraId="7C147E0C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3B6D412" w14:textId="6E42A2C7" w:rsidR="00270119" w:rsidRPr="00DA4714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cancelado</w:t>
            </w:r>
          </w:p>
        </w:tc>
        <w:tc>
          <w:tcPr>
            <w:tcW w:w="1790" w:type="dxa"/>
            <w:shd w:val="clear" w:color="auto" w:fill="auto"/>
          </w:tcPr>
          <w:p w14:paraId="37F287B0" w14:textId="3E74DC33" w:rsidR="00270119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Cancelamento</w:t>
            </w:r>
          </w:p>
        </w:tc>
        <w:tc>
          <w:tcPr>
            <w:tcW w:w="2213" w:type="dxa"/>
            <w:shd w:val="clear" w:color="auto" w:fill="auto"/>
          </w:tcPr>
          <w:p w14:paraId="6E4C39E9" w14:textId="46E96CAE" w:rsidR="00270119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518" w:type="dxa"/>
            <w:shd w:val="clear" w:color="auto" w:fill="auto"/>
          </w:tcPr>
          <w:p w14:paraId="7D568AB7" w14:textId="09AC9FA3" w:rsidR="00270119" w:rsidRDefault="00270119" w:rsidP="00270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S ou N (indica que 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registro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foi cancelado ou está valido)</w:t>
            </w:r>
          </w:p>
        </w:tc>
      </w:tr>
      <w:tr w:rsidR="00270119" w:rsidRPr="00FA7E0C" w14:paraId="005DB35D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9347E08" w14:textId="752A484D" w:rsidR="00270119" w:rsidRDefault="00270119" w:rsidP="002701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conferido</w:t>
            </w:r>
          </w:p>
        </w:tc>
        <w:tc>
          <w:tcPr>
            <w:tcW w:w="1790" w:type="dxa"/>
            <w:shd w:val="clear" w:color="auto" w:fill="auto"/>
          </w:tcPr>
          <w:p w14:paraId="2DD3D37F" w14:textId="0117053D" w:rsidR="00270119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Conferencia</w:t>
            </w:r>
          </w:p>
        </w:tc>
        <w:tc>
          <w:tcPr>
            <w:tcW w:w="2213" w:type="dxa"/>
            <w:shd w:val="clear" w:color="auto" w:fill="auto"/>
          </w:tcPr>
          <w:p w14:paraId="326579C4" w14:textId="5F38842E" w:rsidR="00270119" w:rsidRDefault="008F655B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518" w:type="dxa"/>
            <w:shd w:val="clear" w:color="auto" w:fill="auto"/>
          </w:tcPr>
          <w:p w14:paraId="79FD2ABE" w14:textId="0AB6888F" w:rsidR="00270119" w:rsidRDefault="00270119" w:rsidP="00270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1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ou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0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(indica que o Documento foi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conferido ou não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)</w:t>
            </w:r>
          </w:p>
        </w:tc>
      </w:tr>
      <w:tr w:rsidR="0029763F" w:rsidRPr="00FA7E0C" w14:paraId="3EF3CBBD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B51996A" w14:textId="124FFD7B" w:rsidR="0029763F" w:rsidRDefault="0029763F" w:rsidP="0029763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cod_historico</w:t>
            </w:r>
          </w:p>
        </w:tc>
        <w:tc>
          <w:tcPr>
            <w:tcW w:w="1790" w:type="dxa"/>
            <w:shd w:val="clear" w:color="auto" w:fill="auto"/>
          </w:tcPr>
          <w:p w14:paraId="14774BF4" w14:textId="21BC046B" w:rsidR="0029763F" w:rsidRDefault="0029763F" w:rsidP="002976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Histórico</w:t>
            </w:r>
          </w:p>
        </w:tc>
        <w:tc>
          <w:tcPr>
            <w:tcW w:w="2213" w:type="dxa"/>
            <w:shd w:val="clear" w:color="auto" w:fill="auto"/>
          </w:tcPr>
          <w:p w14:paraId="3FA99E51" w14:textId="45024135" w:rsidR="0029763F" w:rsidRDefault="0029763F" w:rsidP="002976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692B589F" w14:textId="028C5AE9" w:rsidR="0029763F" w:rsidRDefault="0029763F" w:rsidP="002976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Histórico no Microvix</w:t>
            </w:r>
          </w:p>
        </w:tc>
      </w:tr>
      <w:tr w:rsidR="0029763F" w:rsidRPr="00FA7E0C" w14:paraId="44F371D6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E8B43D3" w14:textId="5D884927" w:rsidR="0029763F" w:rsidRDefault="0029763F" w:rsidP="0029763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desc_historico</w:t>
            </w:r>
          </w:p>
        </w:tc>
        <w:tc>
          <w:tcPr>
            <w:tcW w:w="1790" w:type="dxa"/>
            <w:shd w:val="clear" w:color="auto" w:fill="auto"/>
          </w:tcPr>
          <w:p w14:paraId="2FB5CCCC" w14:textId="506B32F6" w:rsidR="0029763F" w:rsidRDefault="0029763F" w:rsidP="002976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Histórico</w:t>
            </w:r>
          </w:p>
        </w:tc>
        <w:tc>
          <w:tcPr>
            <w:tcW w:w="2213" w:type="dxa"/>
            <w:shd w:val="clear" w:color="auto" w:fill="auto"/>
          </w:tcPr>
          <w:p w14:paraId="6C7E6B19" w14:textId="3B8EF763" w:rsidR="0029763F" w:rsidRDefault="0029763F" w:rsidP="002976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518" w:type="dxa"/>
            <w:shd w:val="clear" w:color="auto" w:fill="auto"/>
          </w:tcPr>
          <w:p w14:paraId="48DF98BD" w14:textId="76B559A4" w:rsidR="0029763F" w:rsidRDefault="0029763F" w:rsidP="002976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Histórico</w:t>
            </w:r>
          </w:p>
        </w:tc>
      </w:tr>
    </w:tbl>
    <w:p w14:paraId="6DBF019D" w14:textId="110CEC30" w:rsidR="00270119" w:rsidRDefault="00270119" w:rsidP="00270119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Os valores negativos são referentes a Sangrias e os valores positivos são referentes aos Suprimentos.</w:t>
      </w:r>
    </w:p>
    <w:p w14:paraId="53ADD5A0" w14:textId="77777777" w:rsidR="00270119" w:rsidRPr="00FA7E0C" w:rsidRDefault="00270119" w:rsidP="00270119">
      <w:pPr>
        <w:rPr>
          <w:rFonts w:ascii="Verdana" w:hAnsi="Verdana" w:cs="Arial"/>
          <w:color w:val="000000"/>
          <w:sz w:val="20"/>
        </w:rPr>
      </w:pPr>
    </w:p>
    <w:p w14:paraId="4EE9430D" w14:textId="49DB9AF1" w:rsidR="00270119" w:rsidRDefault="00270119" w:rsidP="00270119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LinxSangriaSuprimentos</w:t>
      </w:r>
    </w:p>
    <w:p w14:paraId="65BE2116" w14:textId="77777777" w:rsidR="00270119" w:rsidRPr="00FA7E0C" w:rsidRDefault="00270119" w:rsidP="0027011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270119" w:rsidRPr="00FA7E0C" w14:paraId="10228416" w14:textId="77777777" w:rsidTr="001537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A084140" w14:textId="77777777" w:rsidR="00270119" w:rsidRPr="00396FBD" w:rsidRDefault="00270119" w:rsidP="0015379E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39BC228C" w14:textId="77777777" w:rsidR="00270119" w:rsidRPr="00396FBD" w:rsidRDefault="00270119" w:rsidP="001537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018616BA" w14:textId="77777777" w:rsidR="00270119" w:rsidRPr="00396FBD" w:rsidRDefault="00270119" w:rsidP="001537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270119" w:rsidRPr="00FA7E0C" w14:paraId="20EF80FD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7320169" w14:textId="77777777" w:rsidR="00270119" w:rsidRPr="00FA7E0C" w:rsidRDefault="00270119" w:rsidP="0015379E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746CC7B6" w14:textId="77777777" w:rsidR="00270119" w:rsidRPr="00FA7E0C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0C3679E8" w14:textId="77777777" w:rsidR="00270119" w:rsidRPr="00FA7E0C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270119" w:rsidRPr="00FA7E0C" w14:paraId="7F714CB5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F343D3C" w14:textId="77777777" w:rsidR="00270119" w:rsidRPr="00145572" w:rsidRDefault="00270119" w:rsidP="0015379E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321DD9AD" w14:textId="77777777" w:rsidR="00270119" w:rsidRDefault="00270119" w:rsidP="001537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3E348223" w14:textId="5EDC4E95" w:rsidR="00270119" w:rsidRDefault="00270119" w:rsidP="008F65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270119" w:rsidRPr="00FA7E0C" w14:paraId="2B077B80" w14:textId="77777777" w:rsidTr="002942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D4147C4" w14:textId="77777777" w:rsidR="00270119" w:rsidRDefault="00270119" w:rsidP="0015379E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3C6AEC11" w14:textId="77777777" w:rsidR="00270119" w:rsidRDefault="00270119" w:rsidP="001537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6CEF150D" w14:textId="44BF9EF1" w:rsidR="00270119" w:rsidRDefault="00270119" w:rsidP="008F65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</w:p>
        </w:tc>
      </w:tr>
      <w:tr w:rsidR="00270119" w:rsidRPr="00FA7E0C" w14:paraId="0CA27C1A" w14:textId="77777777" w:rsidTr="002942B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919A701" w14:textId="77777777" w:rsidR="00270119" w:rsidRDefault="00270119" w:rsidP="0015379E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4828B278" w14:textId="77777777" w:rsidR="00270119" w:rsidRDefault="00270119" w:rsidP="001537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5C538F04" w14:textId="06416436" w:rsidR="00270119" w:rsidRDefault="00270119" w:rsidP="008F65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</w:t>
            </w:r>
          </w:p>
        </w:tc>
      </w:tr>
    </w:tbl>
    <w:p w14:paraId="13CCEAAA" w14:textId="77777777" w:rsidR="00270119" w:rsidRDefault="00270119" w:rsidP="00882AEB">
      <w:pPr>
        <w:rPr>
          <w:rFonts w:ascii="Verdana" w:hAnsi="Verdana" w:cs="Arial"/>
          <w:color w:val="000000"/>
          <w:sz w:val="20"/>
        </w:rPr>
      </w:pPr>
    </w:p>
    <w:p w14:paraId="3CDF4E76" w14:textId="27036708" w:rsidR="00882AEB" w:rsidRDefault="00882AEB" w:rsidP="00882AEB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LinxMovimentoAcoesPromocionais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as Ações Promocionais realizadas nas movimentações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5DD1D244" w14:textId="77777777" w:rsidR="00882AEB" w:rsidRPr="00FA7E0C" w:rsidRDefault="00882AEB" w:rsidP="00882AEB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553"/>
        <w:gridCol w:w="1785"/>
        <w:gridCol w:w="2213"/>
        <w:gridCol w:w="2501"/>
      </w:tblGrid>
      <w:tr w:rsidR="00882AEB" w:rsidRPr="00FA7E0C" w14:paraId="39EAAC1A" w14:textId="77777777" w:rsidTr="00D91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557C6CE5" w14:textId="77777777" w:rsidR="00882AEB" w:rsidRPr="00FA7E0C" w:rsidRDefault="00882AEB" w:rsidP="00D910F4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lastRenderedPageBreak/>
              <w:t>Campos</w:t>
            </w:r>
          </w:p>
        </w:tc>
        <w:tc>
          <w:tcPr>
            <w:tcW w:w="1790" w:type="dxa"/>
          </w:tcPr>
          <w:p w14:paraId="216A6024" w14:textId="77777777" w:rsidR="00882AEB" w:rsidRPr="00FA7E0C" w:rsidRDefault="00882AEB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08F6FB7B" w14:textId="77777777" w:rsidR="00882AEB" w:rsidRPr="00FA7E0C" w:rsidRDefault="00882AEB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061A4C38" w14:textId="77777777" w:rsidR="00882AEB" w:rsidRPr="00FA7E0C" w:rsidRDefault="00882AEB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882AEB" w:rsidRPr="00FA7E0C" w14:paraId="1DD96EB6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AD93E47" w14:textId="77777777" w:rsidR="00882AEB" w:rsidRPr="00FA7E0C" w:rsidRDefault="00882AEB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7B372C04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0EA089F8" w14:textId="77777777" w:rsidR="00882AEB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FD9B3F4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882AEB" w:rsidRPr="00FA7E0C" w14:paraId="14D58C36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978F224" w14:textId="77777777" w:rsidR="00882AEB" w:rsidRPr="00FA7E0C" w:rsidRDefault="00882AEB" w:rsidP="00D910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6FEE277E" w14:textId="77777777" w:rsidR="00882AEB" w:rsidRPr="00FA7E0C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1E6DF381" w14:textId="77777777" w:rsidR="00882AEB" w:rsidRPr="00FA7E0C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7B235089" w14:textId="77777777" w:rsidR="00882AEB" w:rsidRPr="00FA7E0C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882AEB" w:rsidRPr="00FA7E0C" w14:paraId="2D7D346B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F70B195" w14:textId="77777777" w:rsidR="00882AEB" w:rsidRPr="00FA7E0C" w:rsidRDefault="00882AEB" w:rsidP="00D910F4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790" w:type="dxa"/>
            <w:shd w:val="clear" w:color="auto" w:fill="auto"/>
          </w:tcPr>
          <w:p w14:paraId="0159834A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213" w:type="dxa"/>
            <w:shd w:val="clear" w:color="auto" w:fill="auto"/>
          </w:tcPr>
          <w:p w14:paraId="620E5F69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2518" w:type="dxa"/>
            <w:shd w:val="clear" w:color="auto" w:fill="auto"/>
          </w:tcPr>
          <w:p w14:paraId="5C6F1B75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agrupar as informações do documento fiscal.</w:t>
            </w:r>
          </w:p>
        </w:tc>
      </w:tr>
      <w:tr w:rsidR="00882AEB" w:rsidRPr="00FA7E0C" w14:paraId="64AFFAA3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750A957" w14:textId="2A433086" w:rsidR="00882AEB" w:rsidRPr="00FA7E0C" w:rsidRDefault="00882AEB" w:rsidP="00882AEB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transacao</w:t>
            </w:r>
          </w:p>
        </w:tc>
        <w:tc>
          <w:tcPr>
            <w:tcW w:w="1790" w:type="dxa"/>
            <w:shd w:val="clear" w:color="auto" w:fill="auto"/>
          </w:tcPr>
          <w:p w14:paraId="2C7D387C" w14:textId="6EA958E6" w:rsidR="00882AEB" w:rsidRPr="00FA7E0C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Transação</w:t>
            </w:r>
          </w:p>
        </w:tc>
        <w:tc>
          <w:tcPr>
            <w:tcW w:w="2213" w:type="dxa"/>
            <w:shd w:val="clear" w:color="auto" w:fill="auto"/>
          </w:tcPr>
          <w:p w14:paraId="5AECCAA2" w14:textId="71C44FAF" w:rsidR="00882AEB" w:rsidRPr="00FA7E0C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49267DAC" w14:textId="1331EE94" w:rsidR="00882AEB" w:rsidRPr="00FA7E0C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do Microvix</w:t>
            </w:r>
          </w:p>
        </w:tc>
      </w:tr>
      <w:tr w:rsidR="00882AEB" w:rsidRPr="00FA7E0C" w14:paraId="564C5CA5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E2F202C" w14:textId="05F57BB6" w:rsidR="00882AEB" w:rsidRPr="00FA7E0C" w:rsidRDefault="00882AEB" w:rsidP="00882AEB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id_acoes_promocionais</w:t>
            </w:r>
          </w:p>
        </w:tc>
        <w:tc>
          <w:tcPr>
            <w:tcW w:w="1790" w:type="dxa"/>
            <w:shd w:val="clear" w:color="auto" w:fill="auto"/>
          </w:tcPr>
          <w:p w14:paraId="00F2137A" w14:textId="7536F224" w:rsidR="00882AEB" w:rsidRPr="00FA7E0C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61E1DA7A" w14:textId="5355C61C" w:rsidR="00882AEB" w:rsidRPr="00FA7E0C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0876C24" w14:textId="217CD7AC" w:rsidR="00882AEB" w:rsidRPr="00FA7E0C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Ação Promocional</w:t>
            </w:r>
          </w:p>
        </w:tc>
      </w:tr>
      <w:tr w:rsidR="00882AEB" w:rsidRPr="00FA7E0C" w14:paraId="61C6BE5C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A8B0F4A" w14:textId="274978CF" w:rsidR="00882AEB" w:rsidRDefault="00116EDA" w:rsidP="00116ED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</w:t>
            </w:r>
            <w:r w:rsidR="00882AEB">
              <w:rPr>
                <w:rFonts w:ascii="Verdana" w:hAnsi="Verdana" w:cs="Arial"/>
                <w:b w:val="0"/>
                <w:color w:val="000000"/>
                <w:sz w:val="20"/>
              </w:rPr>
              <w:t>esconto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_item</w:t>
            </w:r>
          </w:p>
        </w:tc>
        <w:tc>
          <w:tcPr>
            <w:tcW w:w="1790" w:type="dxa"/>
            <w:shd w:val="clear" w:color="auto" w:fill="auto"/>
          </w:tcPr>
          <w:p w14:paraId="53D6728F" w14:textId="77777777" w:rsidR="00882AEB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2213" w:type="dxa"/>
            <w:shd w:val="clear" w:color="auto" w:fill="auto"/>
          </w:tcPr>
          <w:p w14:paraId="64F5A845" w14:textId="77777777" w:rsidR="00882AEB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3F45547B" w14:textId="7FEDE3D5" w:rsidR="00882AEB" w:rsidRDefault="00882AEB" w:rsidP="00882A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Desconto Ação</w:t>
            </w:r>
          </w:p>
        </w:tc>
      </w:tr>
      <w:tr w:rsidR="00882AEB" w:rsidRPr="00FA7E0C" w14:paraId="762E4FE4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081BACC" w14:textId="16138707" w:rsidR="00882AEB" w:rsidRDefault="00882AEB" w:rsidP="00882AEB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quantidade</w:t>
            </w:r>
          </w:p>
        </w:tc>
        <w:tc>
          <w:tcPr>
            <w:tcW w:w="1790" w:type="dxa"/>
            <w:shd w:val="clear" w:color="auto" w:fill="auto"/>
          </w:tcPr>
          <w:p w14:paraId="2BE7E2C0" w14:textId="77777777" w:rsidR="00882AEB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2213" w:type="dxa"/>
            <w:shd w:val="clear" w:color="auto" w:fill="auto"/>
          </w:tcPr>
          <w:p w14:paraId="79F2B3E4" w14:textId="77777777" w:rsidR="00882AEB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6EEC315B" w14:textId="21038E9C" w:rsidR="00882AEB" w:rsidRDefault="00882AEB" w:rsidP="00882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ações na venda</w:t>
            </w:r>
          </w:p>
        </w:tc>
      </w:tr>
    </w:tbl>
    <w:p w14:paraId="69BBC3F4" w14:textId="77777777" w:rsidR="00882AEB" w:rsidRPr="00FA7E0C" w:rsidRDefault="00882AEB" w:rsidP="00882AEB">
      <w:pPr>
        <w:rPr>
          <w:rFonts w:ascii="Verdana" w:hAnsi="Verdana" w:cs="Arial"/>
          <w:color w:val="000000"/>
          <w:sz w:val="20"/>
        </w:rPr>
      </w:pPr>
    </w:p>
    <w:p w14:paraId="40813446" w14:textId="77777777" w:rsidR="00F878E1" w:rsidRDefault="00F878E1" w:rsidP="00882AEB">
      <w:pPr>
        <w:rPr>
          <w:rFonts w:ascii="Verdana" w:hAnsi="Verdana" w:cs="Arial"/>
          <w:color w:val="000000"/>
          <w:sz w:val="20"/>
        </w:rPr>
      </w:pPr>
    </w:p>
    <w:p w14:paraId="37BF3008" w14:textId="77777777" w:rsidR="00F878E1" w:rsidRDefault="00F878E1" w:rsidP="00882AEB">
      <w:pPr>
        <w:rPr>
          <w:rFonts w:ascii="Verdana" w:hAnsi="Verdana" w:cs="Arial"/>
          <w:color w:val="000000"/>
          <w:sz w:val="20"/>
        </w:rPr>
      </w:pPr>
    </w:p>
    <w:p w14:paraId="635957A8" w14:textId="24E1DE2B" w:rsidR="00882AEB" w:rsidRDefault="00882AEB" w:rsidP="00882AEB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LinxMovimentoAcoesPromocionais</w:t>
      </w:r>
    </w:p>
    <w:p w14:paraId="7584B712" w14:textId="77777777" w:rsidR="00882AEB" w:rsidRPr="00FA7E0C" w:rsidRDefault="00882AEB" w:rsidP="00882AEB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882AEB" w:rsidRPr="00FA7E0C" w14:paraId="44348DF2" w14:textId="77777777" w:rsidTr="00D91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F703515" w14:textId="77777777" w:rsidR="00882AEB" w:rsidRPr="00396FBD" w:rsidRDefault="00882AEB" w:rsidP="00D910F4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0EB1571A" w14:textId="77777777" w:rsidR="00882AEB" w:rsidRPr="00396FBD" w:rsidRDefault="00882AEB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44672649" w14:textId="77777777" w:rsidR="00882AEB" w:rsidRPr="00396FBD" w:rsidRDefault="00882AEB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882AEB" w:rsidRPr="00FA7E0C" w14:paraId="38BCC584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F364512" w14:textId="77777777" w:rsidR="00882AEB" w:rsidRPr="00FA7E0C" w:rsidRDefault="00882AEB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50049A4E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5BA08936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882AEB" w:rsidRPr="00FA7E0C" w14:paraId="15377063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CF23E2F" w14:textId="77777777" w:rsidR="00882AEB" w:rsidRPr="00145572" w:rsidRDefault="00882AEB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344853C3" w14:textId="77777777" w:rsidR="00882AEB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55C22CA4" w14:textId="77777777" w:rsidR="00882AEB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882AEB" w:rsidRPr="00FA7E0C" w14:paraId="1149A960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ADF5385" w14:textId="77777777" w:rsidR="00882AEB" w:rsidRPr="00F2719F" w:rsidRDefault="00882AEB" w:rsidP="00D910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3493C8B8" w14:textId="77777777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2488058D" w14:textId="7442446C" w:rsidR="00882AEB" w:rsidRPr="00FA7E0C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Identificador da venda localizado no método LinxMovimento. </w:t>
            </w:r>
            <w:r w:rsidR="0096341A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882AEB" w:rsidRPr="00FA7E0C" w14:paraId="7BC8D3EA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1F36F5D" w14:textId="77777777" w:rsidR="00882AEB" w:rsidRDefault="00882AEB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03041210" w14:textId="77777777" w:rsidR="00882AEB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4E35AA08" w14:textId="26381F88" w:rsidR="00882AEB" w:rsidRDefault="00882AEB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882AEB" w:rsidRPr="00FA7E0C" w14:paraId="343F0046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76B523" w14:textId="77777777" w:rsidR="00882AEB" w:rsidRDefault="00882AEB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7F0FE6BD" w14:textId="77777777" w:rsidR="00882AEB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2013D780" w14:textId="720CE009" w:rsidR="00882AEB" w:rsidRDefault="00882AEB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 da movimentação.</w:t>
            </w:r>
            <w:r w:rsidR="008D50E5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>Pode ser “NULL”</w:t>
            </w:r>
          </w:p>
        </w:tc>
      </w:tr>
      <w:tr w:rsidR="00292997" w:rsidRPr="00FA7E0C" w14:paraId="61B3CFBF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0A47EF1" w14:textId="43214F70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01A6B9B9" w14:textId="6FF141F8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742F9D56" w14:textId="157CAF79" w:rsidR="00292997" w:rsidRPr="000B3F32" w:rsidRDefault="00292997" w:rsidP="002929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“NULL”. Parâmetro Opcional</w:t>
            </w:r>
          </w:p>
        </w:tc>
      </w:tr>
      <w:tr w:rsidR="00292997" w:rsidRPr="00FA7E0C" w14:paraId="793E76C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0E03EAB" w14:textId="6B64697B" w:rsidR="00292997" w:rsidRPr="000B3F32" w:rsidRDefault="00292997" w:rsidP="0029299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45D1085A" w14:textId="062F7A30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7F3A438D" w14:textId="666F497E" w:rsidR="00292997" w:rsidRPr="000B3F32" w:rsidRDefault="00292997" w:rsidP="002929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“NULL”. Parâmetro Opcional</w:t>
            </w:r>
          </w:p>
        </w:tc>
      </w:tr>
    </w:tbl>
    <w:p w14:paraId="034F22E2" w14:textId="77777777" w:rsidR="00156D82" w:rsidRDefault="00156D82" w:rsidP="00FA7E0C">
      <w:pPr>
        <w:rPr>
          <w:rFonts w:ascii="Verdana" w:hAnsi="Verdana" w:cs="Arial"/>
          <w:color w:val="000000"/>
          <w:sz w:val="20"/>
        </w:rPr>
      </w:pPr>
    </w:p>
    <w:p w14:paraId="76BA725D" w14:textId="0CAC7F65" w:rsidR="0007698D" w:rsidRDefault="0007698D" w:rsidP="0007698D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LinxAcoesPromocionais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>as Ações Promocionais cadastradas no Microvix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69C25424" w14:textId="77777777" w:rsidR="0007698D" w:rsidRPr="00FA7E0C" w:rsidRDefault="0007698D" w:rsidP="0007698D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806"/>
        <w:gridCol w:w="1743"/>
        <w:gridCol w:w="2093"/>
        <w:gridCol w:w="2410"/>
      </w:tblGrid>
      <w:tr w:rsidR="0007698D" w:rsidRPr="00FA7E0C" w14:paraId="5ECD84E4" w14:textId="77777777" w:rsidTr="000B06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</w:tcPr>
          <w:p w14:paraId="5F22DABE" w14:textId="77777777" w:rsidR="0007698D" w:rsidRPr="00FA7E0C" w:rsidRDefault="0007698D" w:rsidP="00D910F4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43" w:type="dxa"/>
          </w:tcPr>
          <w:p w14:paraId="572E99EB" w14:textId="77777777" w:rsidR="0007698D" w:rsidRPr="00FA7E0C" w:rsidRDefault="0007698D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093" w:type="dxa"/>
          </w:tcPr>
          <w:p w14:paraId="31D39F9E" w14:textId="77777777" w:rsidR="0007698D" w:rsidRPr="00FA7E0C" w:rsidRDefault="0007698D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410" w:type="dxa"/>
          </w:tcPr>
          <w:p w14:paraId="1E9F42AC" w14:textId="77777777" w:rsidR="0007698D" w:rsidRPr="00FA7E0C" w:rsidRDefault="0007698D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07698D" w:rsidRPr="00FA7E0C" w14:paraId="3434089A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3" w:type="dxa"/>
            <w:shd w:val="clear" w:color="auto" w:fill="auto"/>
          </w:tcPr>
          <w:p w14:paraId="0D7018D1" w14:textId="77777777" w:rsidR="0007698D" w:rsidRPr="00FA7E0C" w:rsidRDefault="0007698D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86" w:type="dxa"/>
            <w:shd w:val="clear" w:color="auto" w:fill="auto"/>
          </w:tcPr>
          <w:p w14:paraId="2074B250" w14:textId="77777777" w:rsidR="0007698D" w:rsidRPr="00FA7E0C" w:rsidRDefault="0007698D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04" w:type="dxa"/>
            <w:shd w:val="clear" w:color="auto" w:fill="auto"/>
          </w:tcPr>
          <w:p w14:paraId="37E97D3B" w14:textId="77777777" w:rsidR="0007698D" w:rsidRDefault="0007698D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09" w:type="dxa"/>
            <w:shd w:val="clear" w:color="auto" w:fill="auto"/>
          </w:tcPr>
          <w:p w14:paraId="137615EE" w14:textId="77777777" w:rsidR="0007698D" w:rsidRPr="00FA7E0C" w:rsidRDefault="0007698D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07698D" w:rsidRPr="00FA7E0C" w14:paraId="135EF020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4B3ADE2D" w14:textId="77777777" w:rsidR="0007698D" w:rsidRPr="00FA7E0C" w:rsidRDefault="0007698D" w:rsidP="00D910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cnpj_emp</w:t>
            </w:r>
          </w:p>
        </w:tc>
        <w:tc>
          <w:tcPr>
            <w:tcW w:w="1790" w:type="dxa"/>
            <w:shd w:val="clear" w:color="auto" w:fill="auto"/>
          </w:tcPr>
          <w:p w14:paraId="2C6A4335" w14:textId="77777777" w:rsidR="0007698D" w:rsidRPr="00FA7E0C" w:rsidRDefault="0007698D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03A12073" w14:textId="77777777" w:rsidR="0007698D" w:rsidRPr="00FA7E0C" w:rsidRDefault="0007698D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5766873C" w14:textId="77777777" w:rsidR="0007698D" w:rsidRPr="00FA7E0C" w:rsidRDefault="0007698D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07698D" w:rsidRPr="00FA7E0C" w14:paraId="50548511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C2EC19C" w14:textId="664F8FEF" w:rsidR="0007698D" w:rsidRPr="00FA7E0C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id_acoes_promocionais</w:t>
            </w:r>
          </w:p>
        </w:tc>
        <w:tc>
          <w:tcPr>
            <w:tcW w:w="1790" w:type="dxa"/>
            <w:shd w:val="clear" w:color="auto" w:fill="auto"/>
          </w:tcPr>
          <w:p w14:paraId="68C64A2C" w14:textId="1551B844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1A186549" w14:textId="7B16C684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34F25931" w14:textId="33CAB089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Ação Promocional</w:t>
            </w:r>
          </w:p>
        </w:tc>
      </w:tr>
      <w:tr w:rsidR="0007698D" w:rsidRPr="00FA7E0C" w14:paraId="05946DAC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581B5F7" w14:textId="01E357E8" w:rsidR="0007698D" w:rsidRPr="00FA7E0C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descricao</w:t>
            </w:r>
          </w:p>
        </w:tc>
        <w:tc>
          <w:tcPr>
            <w:tcW w:w="1790" w:type="dxa"/>
            <w:shd w:val="clear" w:color="auto" w:fill="auto"/>
          </w:tcPr>
          <w:p w14:paraId="6C2EA7EF" w14:textId="20F00A0C" w:rsidR="0007698D" w:rsidRPr="00FA7E0C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Descrição Ação</w:t>
            </w:r>
          </w:p>
        </w:tc>
        <w:tc>
          <w:tcPr>
            <w:tcW w:w="2213" w:type="dxa"/>
            <w:shd w:val="clear" w:color="auto" w:fill="auto"/>
          </w:tcPr>
          <w:p w14:paraId="54ED688B" w14:textId="21F3AB98" w:rsidR="0007698D" w:rsidRPr="00FA7E0C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(100)</w:t>
            </w:r>
          </w:p>
        </w:tc>
        <w:tc>
          <w:tcPr>
            <w:tcW w:w="2518" w:type="dxa"/>
            <w:shd w:val="clear" w:color="auto" w:fill="auto"/>
          </w:tcPr>
          <w:p w14:paraId="32D08BEA" w14:textId="2AD5BE95" w:rsidR="0007698D" w:rsidRPr="00FA7E0C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Ação Promocional</w:t>
            </w:r>
          </w:p>
        </w:tc>
      </w:tr>
      <w:tr w:rsidR="0007698D" w:rsidRPr="00FA7E0C" w14:paraId="7C5D8312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A4014E9" w14:textId="3DD4A3B5" w:rsidR="0007698D" w:rsidRPr="00FA7E0C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vigencia_inicio</w:t>
            </w:r>
          </w:p>
        </w:tc>
        <w:tc>
          <w:tcPr>
            <w:tcW w:w="1790" w:type="dxa"/>
            <w:shd w:val="clear" w:color="auto" w:fill="auto"/>
          </w:tcPr>
          <w:p w14:paraId="776EF5AC" w14:textId="21993551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2213" w:type="dxa"/>
            <w:shd w:val="clear" w:color="auto" w:fill="auto"/>
          </w:tcPr>
          <w:p w14:paraId="76D3CF2D" w14:textId="0D9F20BF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518" w:type="dxa"/>
            <w:shd w:val="clear" w:color="auto" w:fill="auto"/>
          </w:tcPr>
          <w:p w14:paraId="36BFEFC1" w14:textId="145790E6" w:rsidR="0007698D" w:rsidRPr="00FA7E0C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início da vigência</w:t>
            </w:r>
          </w:p>
        </w:tc>
      </w:tr>
      <w:tr w:rsidR="0007698D" w:rsidRPr="00FA7E0C" w14:paraId="5BA1B8D5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152EF4F" w14:textId="033D1FE3" w:rsidR="0007698D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vigencia_fim</w:t>
            </w:r>
          </w:p>
        </w:tc>
        <w:tc>
          <w:tcPr>
            <w:tcW w:w="1790" w:type="dxa"/>
            <w:shd w:val="clear" w:color="auto" w:fill="auto"/>
          </w:tcPr>
          <w:p w14:paraId="55B381E4" w14:textId="1069EC9A" w:rsidR="0007698D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2213" w:type="dxa"/>
            <w:shd w:val="clear" w:color="auto" w:fill="auto"/>
          </w:tcPr>
          <w:p w14:paraId="628AD9A6" w14:textId="4AA6964D" w:rsidR="0007698D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518" w:type="dxa"/>
            <w:shd w:val="clear" w:color="auto" w:fill="auto"/>
          </w:tcPr>
          <w:p w14:paraId="03CC9CA3" w14:textId="345F364E" w:rsidR="0007698D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da vigência</w:t>
            </w:r>
          </w:p>
        </w:tc>
      </w:tr>
      <w:tr w:rsidR="0007698D" w:rsidRPr="00FA7E0C" w14:paraId="4ACE9C5F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3" w:type="dxa"/>
            <w:shd w:val="clear" w:color="auto" w:fill="auto"/>
          </w:tcPr>
          <w:p w14:paraId="6D97B9B5" w14:textId="51B3ED62" w:rsidR="0007698D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observacao</w:t>
            </w:r>
          </w:p>
        </w:tc>
        <w:tc>
          <w:tcPr>
            <w:tcW w:w="1786" w:type="dxa"/>
            <w:shd w:val="clear" w:color="auto" w:fill="auto"/>
          </w:tcPr>
          <w:p w14:paraId="70BC4DAF" w14:textId="26672182" w:rsidR="0007698D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Observação</w:t>
            </w:r>
          </w:p>
        </w:tc>
        <w:tc>
          <w:tcPr>
            <w:tcW w:w="2204" w:type="dxa"/>
            <w:shd w:val="clear" w:color="auto" w:fill="auto"/>
          </w:tcPr>
          <w:p w14:paraId="02FD3960" w14:textId="57FDAE61" w:rsidR="0007698D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Texto</w:t>
            </w:r>
          </w:p>
        </w:tc>
        <w:tc>
          <w:tcPr>
            <w:tcW w:w="2509" w:type="dxa"/>
            <w:shd w:val="clear" w:color="auto" w:fill="auto"/>
          </w:tcPr>
          <w:p w14:paraId="478EC2A9" w14:textId="26CACD14" w:rsidR="0007698D" w:rsidRDefault="0007698D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Observação da Ação promocional</w:t>
            </w:r>
          </w:p>
        </w:tc>
      </w:tr>
      <w:tr w:rsidR="0007698D" w:rsidRPr="00FA7E0C" w14:paraId="1F8500B8" w14:textId="77777777" w:rsidTr="000B06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  <w:shd w:val="clear" w:color="auto" w:fill="auto"/>
          </w:tcPr>
          <w:p w14:paraId="57B94C8A" w14:textId="4C795B4D" w:rsidR="0007698D" w:rsidRDefault="0007698D" w:rsidP="0007698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ativa</w:t>
            </w:r>
          </w:p>
        </w:tc>
        <w:tc>
          <w:tcPr>
            <w:tcW w:w="1743" w:type="dxa"/>
            <w:shd w:val="clear" w:color="auto" w:fill="auto"/>
          </w:tcPr>
          <w:p w14:paraId="7ABA392C" w14:textId="18291EA5" w:rsidR="0007698D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Ativa</w:t>
            </w:r>
          </w:p>
        </w:tc>
        <w:tc>
          <w:tcPr>
            <w:tcW w:w="2093" w:type="dxa"/>
            <w:shd w:val="clear" w:color="auto" w:fill="auto"/>
          </w:tcPr>
          <w:p w14:paraId="55305487" w14:textId="7C8963F9" w:rsidR="0007698D" w:rsidRDefault="0007698D" w:rsidP="00076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410" w:type="dxa"/>
            <w:shd w:val="clear" w:color="auto" w:fill="auto"/>
          </w:tcPr>
          <w:p w14:paraId="3A27AF83" w14:textId="20C060FD" w:rsidR="0007698D" w:rsidRDefault="00BD52F0" w:rsidP="00BD52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True</w:t>
            </w:r>
            <w:r w:rsidR="00F052CF">
              <w:rPr>
                <w:rFonts w:ascii="Verdana" w:hAnsi="Verdana" w:cs="Arial"/>
                <w:color w:val="000000"/>
                <w:sz w:val="20"/>
              </w:rPr>
              <w:t xml:space="preserve"> = Sim, </w:t>
            </w:r>
            <w:r>
              <w:rPr>
                <w:rFonts w:ascii="Verdana" w:hAnsi="Verdana" w:cs="Arial"/>
                <w:color w:val="000000"/>
                <w:sz w:val="20"/>
              </w:rPr>
              <w:t>False</w:t>
            </w:r>
            <w:r w:rsidR="00F052CF">
              <w:rPr>
                <w:rFonts w:ascii="Verdana" w:hAnsi="Verdana" w:cs="Arial"/>
                <w:color w:val="000000"/>
                <w:sz w:val="20"/>
              </w:rPr>
              <w:t xml:space="preserve"> = Não</w:t>
            </w:r>
          </w:p>
        </w:tc>
      </w:tr>
      <w:tr w:rsidR="00F052CF" w:rsidRPr="00FA7E0C" w14:paraId="582FE605" w14:textId="77777777" w:rsidTr="000B06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  <w:shd w:val="clear" w:color="auto" w:fill="auto"/>
          </w:tcPr>
          <w:p w14:paraId="243F6DF5" w14:textId="409822DC" w:rsidR="00F052CF" w:rsidRDefault="00F052CF" w:rsidP="0007698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excluida</w:t>
            </w:r>
          </w:p>
        </w:tc>
        <w:tc>
          <w:tcPr>
            <w:tcW w:w="1743" w:type="dxa"/>
            <w:shd w:val="clear" w:color="auto" w:fill="auto"/>
          </w:tcPr>
          <w:p w14:paraId="306A158A" w14:textId="277E31FB" w:rsidR="00F052CF" w:rsidRDefault="00F052CF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Excluida</w:t>
            </w:r>
          </w:p>
        </w:tc>
        <w:tc>
          <w:tcPr>
            <w:tcW w:w="2093" w:type="dxa"/>
            <w:shd w:val="clear" w:color="auto" w:fill="auto"/>
          </w:tcPr>
          <w:p w14:paraId="70C9182F" w14:textId="348534E8" w:rsidR="00F052CF" w:rsidRDefault="00F052CF" w:rsidP="000769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410" w:type="dxa"/>
            <w:shd w:val="clear" w:color="auto" w:fill="auto"/>
          </w:tcPr>
          <w:p w14:paraId="6DB1C718" w14:textId="4E4DAF94" w:rsidR="00F052CF" w:rsidRDefault="00BD52F0" w:rsidP="00BD52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True</w:t>
            </w:r>
            <w:r w:rsidR="00F052CF">
              <w:rPr>
                <w:rFonts w:ascii="Verdana" w:hAnsi="Verdana" w:cs="Arial"/>
                <w:color w:val="000000"/>
                <w:sz w:val="20"/>
              </w:rPr>
              <w:t xml:space="preserve"> = Sim, </w:t>
            </w:r>
            <w:r>
              <w:rPr>
                <w:rFonts w:ascii="Verdana" w:hAnsi="Verdana" w:cs="Arial"/>
                <w:color w:val="000000"/>
                <w:sz w:val="20"/>
              </w:rPr>
              <w:t>False</w:t>
            </w:r>
            <w:r w:rsidR="00F052CF">
              <w:rPr>
                <w:rFonts w:ascii="Verdana" w:hAnsi="Verdana" w:cs="Arial"/>
                <w:color w:val="000000"/>
                <w:sz w:val="20"/>
              </w:rPr>
              <w:t xml:space="preserve"> = Não</w:t>
            </w:r>
          </w:p>
        </w:tc>
      </w:tr>
      <w:tr w:rsidR="00CF2E56" w:rsidRPr="00FA7E0C" w14:paraId="26BBD315" w14:textId="77777777" w:rsidTr="000B06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  <w:shd w:val="clear" w:color="auto" w:fill="auto"/>
          </w:tcPr>
          <w:p w14:paraId="3C24E58B" w14:textId="0E9D9F94" w:rsidR="00CF2E56" w:rsidRDefault="00CF2E56" w:rsidP="00CF2E5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integrada</w:t>
            </w:r>
          </w:p>
        </w:tc>
        <w:tc>
          <w:tcPr>
            <w:tcW w:w="1743" w:type="dxa"/>
            <w:shd w:val="clear" w:color="auto" w:fill="auto"/>
          </w:tcPr>
          <w:p w14:paraId="6E86DD76" w14:textId="4FFFA72A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Integrada</w:t>
            </w:r>
          </w:p>
        </w:tc>
        <w:tc>
          <w:tcPr>
            <w:tcW w:w="2093" w:type="dxa"/>
            <w:shd w:val="clear" w:color="auto" w:fill="auto"/>
          </w:tcPr>
          <w:p w14:paraId="46EADB26" w14:textId="1DBCCB27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410" w:type="dxa"/>
            <w:shd w:val="clear" w:color="auto" w:fill="auto"/>
          </w:tcPr>
          <w:p w14:paraId="3AE60E35" w14:textId="5182C065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1 = Sim, 0 = Não</w:t>
            </w:r>
          </w:p>
        </w:tc>
      </w:tr>
      <w:tr w:rsidR="00CF2E56" w:rsidRPr="00FA7E0C" w14:paraId="602C38F1" w14:textId="77777777" w:rsidTr="000B06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  <w:shd w:val="clear" w:color="auto" w:fill="auto"/>
          </w:tcPr>
          <w:p w14:paraId="62012FC9" w14:textId="79D3D568" w:rsidR="00CF2E56" w:rsidRDefault="00CF2E56" w:rsidP="00CF2E5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qtde_integrada</w:t>
            </w:r>
          </w:p>
        </w:tc>
        <w:tc>
          <w:tcPr>
            <w:tcW w:w="1743" w:type="dxa"/>
            <w:shd w:val="clear" w:color="auto" w:fill="auto"/>
          </w:tcPr>
          <w:p w14:paraId="62931286" w14:textId="4EAEED9E" w:rsidR="00CF2E56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2093" w:type="dxa"/>
            <w:shd w:val="clear" w:color="auto" w:fill="auto"/>
          </w:tcPr>
          <w:p w14:paraId="3F3A9D16" w14:textId="27DEA389" w:rsidR="00CF2E56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410" w:type="dxa"/>
            <w:shd w:val="clear" w:color="auto" w:fill="auto"/>
          </w:tcPr>
          <w:p w14:paraId="46A918E1" w14:textId="1C2C995D" w:rsidR="00CF2E56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máxima integrada pela franqueadora</w:t>
            </w:r>
          </w:p>
        </w:tc>
      </w:tr>
      <w:tr w:rsidR="00CF2E56" w:rsidRPr="00FA7E0C" w14:paraId="10264858" w14:textId="77777777" w:rsidTr="000B06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6" w:type="dxa"/>
            <w:shd w:val="clear" w:color="auto" w:fill="auto"/>
          </w:tcPr>
          <w:p w14:paraId="05183721" w14:textId="40C22C88" w:rsidR="00CF2E56" w:rsidRDefault="00CF2E56" w:rsidP="00CF2E5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valor_pago_franqueadora</w:t>
            </w:r>
          </w:p>
        </w:tc>
        <w:tc>
          <w:tcPr>
            <w:tcW w:w="1743" w:type="dxa"/>
            <w:shd w:val="clear" w:color="auto" w:fill="auto"/>
          </w:tcPr>
          <w:p w14:paraId="0D07AD21" w14:textId="743323C3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2093" w:type="dxa"/>
            <w:shd w:val="clear" w:color="auto" w:fill="auto"/>
          </w:tcPr>
          <w:p w14:paraId="7A89910B" w14:textId="68EFDF2E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410" w:type="dxa"/>
            <w:shd w:val="clear" w:color="auto" w:fill="auto"/>
          </w:tcPr>
          <w:p w14:paraId="0A8E4CD5" w14:textId="5551E4EA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pago pela Franqueadora</w:t>
            </w:r>
          </w:p>
        </w:tc>
      </w:tr>
    </w:tbl>
    <w:p w14:paraId="7351C439" w14:textId="77777777" w:rsidR="0007698D" w:rsidRPr="00FA7E0C" w:rsidRDefault="0007698D" w:rsidP="0007698D">
      <w:pPr>
        <w:rPr>
          <w:rFonts w:ascii="Verdana" w:hAnsi="Verdana" w:cs="Arial"/>
          <w:color w:val="000000"/>
          <w:sz w:val="20"/>
        </w:rPr>
      </w:pPr>
    </w:p>
    <w:p w14:paraId="22E1A523" w14:textId="6B455FEF" w:rsidR="0007698D" w:rsidRDefault="0007698D" w:rsidP="0007698D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LinxAcoesPromocionais</w:t>
      </w:r>
    </w:p>
    <w:p w14:paraId="4588EEE1" w14:textId="77777777" w:rsidR="0007698D" w:rsidRPr="00FA7E0C" w:rsidRDefault="0007698D" w:rsidP="0007698D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07698D" w:rsidRPr="00FA7E0C" w14:paraId="1921BE45" w14:textId="77777777" w:rsidTr="00D910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1410C4D" w14:textId="77777777" w:rsidR="0007698D" w:rsidRPr="00396FBD" w:rsidRDefault="0007698D" w:rsidP="00D910F4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2781A24B" w14:textId="77777777" w:rsidR="0007698D" w:rsidRPr="00396FBD" w:rsidRDefault="0007698D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333BD331" w14:textId="77777777" w:rsidR="0007698D" w:rsidRPr="00396FBD" w:rsidRDefault="0007698D" w:rsidP="00D910F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07698D" w:rsidRPr="00FA7E0C" w14:paraId="6C7806B3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E8D0AC6" w14:textId="77777777" w:rsidR="0007698D" w:rsidRPr="00FA7E0C" w:rsidRDefault="0007698D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3E32020" w14:textId="77777777" w:rsidR="0007698D" w:rsidRPr="00FA7E0C" w:rsidRDefault="0007698D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7B544F6D" w14:textId="77777777" w:rsidR="0007698D" w:rsidRPr="00FA7E0C" w:rsidRDefault="0007698D" w:rsidP="00D91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7698D" w:rsidRPr="00FA7E0C" w14:paraId="69F924D2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3A5F5D7" w14:textId="77777777" w:rsidR="0007698D" w:rsidRPr="00145572" w:rsidRDefault="0007698D" w:rsidP="00D910F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20D519D7" w14:textId="77777777" w:rsidR="0007698D" w:rsidRDefault="0007698D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A4D13B1" w14:textId="77777777" w:rsidR="0007698D" w:rsidRDefault="0007698D" w:rsidP="00D91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CF2E56" w:rsidRPr="00FA7E0C" w14:paraId="41F05CD8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D7DBB77" w14:textId="5283F1C9" w:rsidR="00CF2E56" w:rsidRPr="000B3F32" w:rsidRDefault="00CF2E56" w:rsidP="00CF2E5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ativa</w:t>
            </w:r>
          </w:p>
        </w:tc>
        <w:tc>
          <w:tcPr>
            <w:tcW w:w="2018" w:type="dxa"/>
            <w:shd w:val="clear" w:color="auto" w:fill="auto"/>
          </w:tcPr>
          <w:p w14:paraId="5B8DAEA1" w14:textId="2ADF7E5E" w:rsidR="00CF2E56" w:rsidRPr="000B3F32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4418" w:type="dxa"/>
            <w:shd w:val="clear" w:color="auto" w:fill="auto"/>
          </w:tcPr>
          <w:p w14:paraId="65712DA1" w14:textId="5AFFA786" w:rsidR="00CF2E56" w:rsidRPr="000B3F32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1 = Sim, 0 = Não.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</w:p>
        </w:tc>
      </w:tr>
      <w:tr w:rsidR="00CF2E56" w:rsidRPr="00FA7E0C" w14:paraId="6927CE28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0E58E30" w14:textId="77777777" w:rsidR="00CF2E56" w:rsidRDefault="00CF2E56" w:rsidP="00CF2E56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018C7406" w14:textId="77777777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044BC095" w14:textId="19A98CFE" w:rsidR="00CF2E56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Vigência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nicial de pesquis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CF2E56" w:rsidRPr="00FA7E0C" w14:paraId="5613CC91" w14:textId="77777777" w:rsidTr="003960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71CC4AC" w14:textId="77777777" w:rsidR="00CF2E56" w:rsidRDefault="00CF2E56" w:rsidP="00CF2E56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65B1C9AE" w14:textId="77777777" w:rsidR="00CF2E56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70931830" w14:textId="4CCDB17F" w:rsidR="00CF2E56" w:rsidRDefault="00CF2E56" w:rsidP="00CF2E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Vigência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inal de pesquisa.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CF2E56" w:rsidRPr="00FA7E0C" w14:paraId="5E64FB71" w14:textId="77777777" w:rsidTr="003960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290ACC3" w14:textId="30758025" w:rsidR="00CF2E56" w:rsidRPr="000B3F32" w:rsidRDefault="00CF2E56" w:rsidP="00CF2E5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integrada</w:t>
            </w:r>
          </w:p>
        </w:tc>
        <w:tc>
          <w:tcPr>
            <w:tcW w:w="2018" w:type="dxa"/>
            <w:shd w:val="clear" w:color="auto" w:fill="auto"/>
          </w:tcPr>
          <w:p w14:paraId="1340A8C2" w14:textId="26C1D001" w:rsidR="00CF2E56" w:rsidRPr="000B3F32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4418" w:type="dxa"/>
            <w:shd w:val="clear" w:color="auto" w:fill="auto"/>
          </w:tcPr>
          <w:p w14:paraId="3296CDE1" w14:textId="7A74698D" w:rsidR="00CF2E56" w:rsidRPr="000B3F32" w:rsidRDefault="00CF2E56" w:rsidP="00CF2E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1 = Sim, 0 = Não. Pode ser “NULL”</w:t>
            </w:r>
          </w:p>
        </w:tc>
      </w:tr>
    </w:tbl>
    <w:p w14:paraId="509BBC81" w14:textId="77777777" w:rsidR="0007698D" w:rsidRDefault="0007698D" w:rsidP="0007698D">
      <w:pPr>
        <w:rPr>
          <w:rFonts w:ascii="Verdana" w:hAnsi="Verdana" w:cs="Arial"/>
          <w:color w:val="000000"/>
          <w:sz w:val="20"/>
        </w:rPr>
      </w:pPr>
    </w:p>
    <w:p w14:paraId="183C834E" w14:textId="6F3F0A56" w:rsidR="00C02FD3" w:rsidRDefault="00C02FD3" w:rsidP="00C02FD3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LinxListaDaVez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os </w:t>
      </w:r>
      <w:r>
        <w:rPr>
          <w:rFonts w:ascii="Verdana" w:hAnsi="Verdana" w:cs="Arial"/>
          <w:i/>
          <w:color w:val="000000"/>
          <w:sz w:val="20"/>
        </w:rPr>
        <w:t>registros gerados na rotina de Lista da Vez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648612C9" w14:textId="77777777" w:rsidR="00C02FD3" w:rsidRPr="00FA7E0C" w:rsidRDefault="00C02FD3" w:rsidP="00C02FD3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79"/>
        <w:gridCol w:w="1818"/>
        <w:gridCol w:w="1924"/>
        <w:gridCol w:w="2631"/>
      </w:tblGrid>
      <w:tr w:rsidR="00C02FD3" w:rsidRPr="00FA7E0C" w14:paraId="1AC989A1" w14:textId="77777777" w:rsidTr="00C02F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</w:tcPr>
          <w:p w14:paraId="068BA5DB" w14:textId="77777777" w:rsidR="00C02FD3" w:rsidRPr="00FA7E0C" w:rsidRDefault="00C02FD3" w:rsidP="00C02FD3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818" w:type="dxa"/>
          </w:tcPr>
          <w:p w14:paraId="36666733" w14:textId="77777777" w:rsidR="00C02FD3" w:rsidRPr="00FA7E0C" w:rsidRDefault="00C02FD3" w:rsidP="00C02FD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1924" w:type="dxa"/>
          </w:tcPr>
          <w:p w14:paraId="1191E28D" w14:textId="77777777" w:rsidR="00C02FD3" w:rsidRPr="00FA7E0C" w:rsidRDefault="00C02FD3" w:rsidP="00C02FD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631" w:type="dxa"/>
          </w:tcPr>
          <w:p w14:paraId="24ACF897" w14:textId="77777777" w:rsidR="00C02FD3" w:rsidRPr="00FA7E0C" w:rsidRDefault="00C02FD3" w:rsidP="00C02FD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C02FD3" w:rsidRPr="00FA7E0C" w14:paraId="605CBBFC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40B1B7FC" w14:textId="77777777" w:rsidR="00C02FD3" w:rsidRPr="00FA7E0C" w:rsidRDefault="00C02FD3" w:rsidP="00C02FD3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818" w:type="dxa"/>
            <w:shd w:val="clear" w:color="auto" w:fill="auto"/>
          </w:tcPr>
          <w:p w14:paraId="7CEC17DC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24" w:type="dxa"/>
            <w:shd w:val="clear" w:color="auto" w:fill="auto"/>
          </w:tcPr>
          <w:p w14:paraId="085C408C" w14:textId="77777777" w:rsidR="00C02FD3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31" w:type="dxa"/>
            <w:shd w:val="clear" w:color="auto" w:fill="auto"/>
          </w:tcPr>
          <w:p w14:paraId="5624E472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C02FD3" w:rsidRPr="00FA7E0C" w14:paraId="32B5D5B8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5BCD6639" w14:textId="3010EC1D" w:rsidR="00C02FD3" w:rsidRPr="00145572" w:rsidRDefault="00C02FD3" w:rsidP="00C02FD3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818" w:type="dxa"/>
            <w:shd w:val="clear" w:color="auto" w:fill="auto"/>
          </w:tcPr>
          <w:p w14:paraId="71D771A5" w14:textId="143EE77C" w:rsidR="00C02FD3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924" w:type="dxa"/>
            <w:shd w:val="clear" w:color="auto" w:fill="auto"/>
          </w:tcPr>
          <w:p w14:paraId="712FB815" w14:textId="4C433672" w:rsidR="00C02FD3" w:rsidRPr="00763CF4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631" w:type="dxa"/>
            <w:shd w:val="clear" w:color="auto" w:fill="auto"/>
          </w:tcPr>
          <w:p w14:paraId="4EB5E242" w14:textId="498C884F" w:rsidR="00C02FD3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C02FD3" w:rsidRPr="00FA7E0C" w14:paraId="7B0F1A67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60A492D4" w14:textId="77777777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cod_vendedor</w:t>
            </w:r>
          </w:p>
        </w:tc>
        <w:tc>
          <w:tcPr>
            <w:tcW w:w="1818" w:type="dxa"/>
            <w:shd w:val="clear" w:color="auto" w:fill="auto"/>
          </w:tcPr>
          <w:p w14:paraId="24A1B884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Vendedor</w:t>
            </w:r>
          </w:p>
        </w:tc>
        <w:tc>
          <w:tcPr>
            <w:tcW w:w="1924" w:type="dxa"/>
            <w:shd w:val="clear" w:color="auto" w:fill="auto"/>
          </w:tcPr>
          <w:p w14:paraId="6B307033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31" w:type="dxa"/>
            <w:shd w:val="clear" w:color="auto" w:fill="auto"/>
          </w:tcPr>
          <w:p w14:paraId="3C4D42F9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do vendedor no Microvix</w:t>
            </w:r>
          </w:p>
        </w:tc>
      </w:tr>
      <w:tr w:rsidR="00C02FD3" w:rsidRPr="00FA7E0C" w14:paraId="128E801F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0D74DA5B" w14:textId="49629FDD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818" w:type="dxa"/>
            <w:shd w:val="clear" w:color="auto" w:fill="auto"/>
          </w:tcPr>
          <w:p w14:paraId="56E98F20" w14:textId="5D0A64EC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924" w:type="dxa"/>
            <w:shd w:val="clear" w:color="auto" w:fill="auto"/>
          </w:tcPr>
          <w:p w14:paraId="5924B60F" w14:textId="306D0E53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31" w:type="dxa"/>
            <w:shd w:val="clear" w:color="auto" w:fill="auto"/>
          </w:tcPr>
          <w:p w14:paraId="70694BD1" w14:textId="72CEACC4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da Lista</w:t>
            </w:r>
          </w:p>
        </w:tc>
      </w:tr>
      <w:tr w:rsidR="00C02FD3" w:rsidRPr="00FA7E0C" w14:paraId="6D3A0C92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7FD5EE03" w14:textId="6CE7FC1C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motivo_nao_venda</w:t>
            </w:r>
          </w:p>
        </w:tc>
        <w:tc>
          <w:tcPr>
            <w:tcW w:w="1818" w:type="dxa"/>
            <w:shd w:val="clear" w:color="auto" w:fill="auto"/>
          </w:tcPr>
          <w:p w14:paraId="4D18F79A" w14:textId="030FE6FE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Descrição</w:t>
            </w:r>
          </w:p>
        </w:tc>
        <w:tc>
          <w:tcPr>
            <w:tcW w:w="1924" w:type="dxa"/>
            <w:shd w:val="clear" w:color="auto" w:fill="auto"/>
          </w:tcPr>
          <w:p w14:paraId="51DFBB5E" w14:textId="5DDBE27D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70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631" w:type="dxa"/>
            <w:shd w:val="clear" w:color="auto" w:fill="auto"/>
          </w:tcPr>
          <w:p w14:paraId="0F23D89F" w14:textId="37D64A22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motivo da não venda</w:t>
            </w:r>
          </w:p>
        </w:tc>
      </w:tr>
      <w:tr w:rsidR="00C02FD3" w:rsidRPr="00FA7E0C" w14:paraId="630E91D2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670141CF" w14:textId="3B8BA7CA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qtde_ocorrencias</w:t>
            </w:r>
          </w:p>
        </w:tc>
        <w:tc>
          <w:tcPr>
            <w:tcW w:w="1818" w:type="dxa"/>
            <w:shd w:val="clear" w:color="auto" w:fill="auto"/>
          </w:tcPr>
          <w:p w14:paraId="36469D4F" w14:textId="77B0CA85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Quantidade</w:t>
            </w:r>
          </w:p>
        </w:tc>
        <w:tc>
          <w:tcPr>
            <w:tcW w:w="1924" w:type="dxa"/>
            <w:shd w:val="clear" w:color="auto" w:fill="auto"/>
          </w:tcPr>
          <w:p w14:paraId="4E0DA3E2" w14:textId="54563DDC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31" w:type="dxa"/>
            <w:shd w:val="clear" w:color="auto" w:fill="auto"/>
          </w:tcPr>
          <w:p w14:paraId="7C54FA2D" w14:textId="2BB6877E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ocorrências</w:t>
            </w:r>
          </w:p>
        </w:tc>
      </w:tr>
      <w:tr w:rsidR="00C02FD3" w:rsidRPr="00FA7E0C" w14:paraId="1F9FC4F4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40FD20B2" w14:textId="68F1B59E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C02FD3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data_hora_ini_atend</w:t>
            </w:r>
          </w:p>
        </w:tc>
        <w:tc>
          <w:tcPr>
            <w:tcW w:w="1818" w:type="dxa"/>
            <w:shd w:val="clear" w:color="auto" w:fill="auto"/>
          </w:tcPr>
          <w:p w14:paraId="49DC2CB9" w14:textId="3A592134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924" w:type="dxa"/>
            <w:shd w:val="clear" w:color="auto" w:fill="auto"/>
          </w:tcPr>
          <w:p w14:paraId="1EAC89CE" w14:textId="67881895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31" w:type="dxa"/>
            <w:shd w:val="clear" w:color="auto" w:fill="auto"/>
          </w:tcPr>
          <w:p w14:paraId="5C2F5A15" w14:textId="2FEF8114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Data/Hora do início do atendimento.</w:t>
            </w:r>
          </w:p>
        </w:tc>
      </w:tr>
      <w:tr w:rsidR="00C02FD3" w:rsidRPr="00FA7E0C" w14:paraId="09F354DA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4F5378A4" w14:textId="534FE035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C02FD3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data_hora_</w:t>
            </w: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fim</w:t>
            </w:r>
            <w:r w:rsidRPr="00C02FD3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_atend</w:t>
            </w:r>
          </w:p>
        </w:tc>
        <w:tc>
          <w:tcPr>
            <w:tcW w:w="1818" w:type="dxa"/>
            <w:shd w:val="clear" w:color="auto" w:fill="auto"/>
          </w:tcPr>
          <w:p w14:paraId="504807AA" w14:textId="085B9A77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924" w:type="dxa"/>
            <w:shd w:val="clear" w:color="auto" w:fill="auto"/>
          </w:tcPr>
          <w:p w14:paraId="765AE7A9" w14:textId="6B23FA92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31" w:type="dxa"/>
            <w:shd w:val="clear" w:color="auto" w:fill="auto"/>
          </w:tcPr>
          <w:p w14:paraId="1876359C" w14:textId="03E6C178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Data/Hora do fim do atendimento.</w:t>
            </w:r>
          </w:p>
        </w:tc>
      </w:tr>
      <w:tr w:rsidR="00C02FD3" w:rsidRPr="00FA7E0C" w14:paraId="2A64A58F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570AE4FE" w14:textId="4698C780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obs</w:t>
            </w:r>
          </w:p>
        </w:tc>
        <w:tc>
          <w:tcPr>
            <w:tcW w:w="1818" w:type="dxa"/>
            <w:shd w:val="clear" w:color="auto" w:fill="auto"/>
          </w:tcPr>
          <w:p w14:paraId="57FFCE25" w14:textId="6E2A5398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Texto</w:t>
            </w:r>
          </w:p>
        </w:tc>
        <w:tc>
          <w:tcPr>
            <w:tcW w:w="1924" w:type="dxa"/>
            <w:shd w:val="clear" w:color="auto" w:fill="auto"/>
          </w:tcPr>
          <w:p w14:paraId="0B945489" w14:textId="7093294A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VarChar(100)</w:t>
            </w:r>
          </w:p>
        </w:tc>
        <w:tc>
          <w:tcPr>
            <w:tcW w:w="2631" w:type="dxa"/>
            <w:shd w:val="clear" w:color="auto" w:fill="auto"/>
          </w:tcPr>
          <w:p w14:paraId="547BBF3F" w14:textId="2327EB0D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Observação</w:t>
            </w:r>
          </w:p>
        </w:tc>
      </w:tr>
      <w:tr w:rsidR="00C02FD3" w:rsidRPr="00FA7E0C" w14:paraId="0706E567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72303856" w14:textId="18D6D9D2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C02FD3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desc_produto_neg</w:t>
            </w:r>
          </w:p>
        </w:tc>
        <w:tc>
          <w:tcPr>
            <w:tcW w:w="1818" w:type="dxa"/>
            <w:shd w:val="clear" w:color="auto" w:fill="auto"/>
          </w:tcPr>
          <w:p w14:paraId="3EEE2FD5" w14:textId="3935BB47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Descrição</w:t>
            </w:r>
          </w:p>
        </w:tc>
        <w:tc>
          <w:tcPr>
            <w:tcW w:w="1924" w:type="dxa"/>
            <w:shd w:val="clear" w:color="auto" w:fill="auto"/>
          </w:tcPr>
          <w:p w14:paraId="52ADCA21" w14:textId="34F70BCF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631" w:type="dxa"/>
            <w:shd w:val="clear" w:color="auto" w:fill="auto"/>
          </w:tcPr>
          <w:p w14:paraId="70304654" w14:textId="2C42EAE4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produto negociado</w:t>
            </w:r>
          </w:p>
        </w:tc>
      </w:tr>
      <w:tr w:rsidR="00C02FD3" w:rsidRPr="00FA7E0C" w14:paraId="430A0BD3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79" w:type="dxa"/>
            <w:shd w:val="clear" w:color="auto" w:fill="auto"/>
          </w:tcPr>
          <w:p w14:paraId="2E9B4EA6" w14:textId="70E5860D" w:rsidR="00C02FD3" w:rsidRPr="00FA7E0C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C02FD3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valor_produto_neg</w:t>
            </w:r>
          </w:p>
        </w:tc>
        <w:tc>
          <w:tcPr>
            <w:tcW w:w="1818" w:type="dxa"/>
            <w:shd w:val="clear" w:color="auto" w:fill="auto"/>
          </w:tcPr>
          <w:p w14:paraId="172512EB" w14:textId="76E452D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Valor</w:t>
            </w:r>
          </w:p>
        </w:tc>
        <w:tc>
          <w:tcPr>
            <w:tcW w:w="1924" w:type="dxa"/>
            <w:shd w:val="clear" w:color="auto" w:fill="auto"/>
          </w:tcPr>
          <w:p w14:paraId="04538855" w14:textId="0CF6E60E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631" w:type="dxa"/>
            <w:shd w:val="clear" w:color="auto" w:fill="auto"/>
          </w:tcPr>
          <w:p w14:paraId="13A1D8E2" w14:textId="1E39FA3B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produto negociado</w:t>
            </w:r>
          </w:p>
        </w:tc>
      </w:tr>
    </w:tbl>
    <w:p w14:paraId="03334602" w14:textId="77777777" w:rsidR="00C02FD3" w:rsidRPr="00FA7E0C" w:rsidRDefault="00C02FD3" w:rsidP="00C02FD3">
      <w:pPr>
        <w:rPr>
          <w:rFonts w:ascii="Verdana" w:hAnsi="Verdana" w:cs="Arial"/>
          <w:color w:val="000000"/>
          <w:sz w:val="20"/>
        </w:rPr>
      </w:pPr>
    </w:p>
    <w:p w14:paraId="76613FAE" w14:textId="2257CC56" w:rsidR="00C02FD3" w:rsidRDefault="00C02FD3" w:rsidP="00C02FD3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LinxListaDaVez</w:t>
      </w:r>
    </w:p>
    <w:p w14:paraId="0BD4F2BF" w14:textId="77777777" w:rsidR="00C02FD3" w:rsidRPr="00FA7E0C" w:rsidRDefault="00C02FD3" w:rsidP="00C02FD3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C02FD3" w:rsidRPr="00FA7E0C" w14:paraId="2C658890" w14:textId="77777777" w:rsidTr="00C02F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037138AC" w14:textId="77777777" w:rsidR="00C02FD3" w:rsidRPr="00396FBD" w:rsidRDefault="00C02FD3" w:rsidP="00C02FD3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2997C333" w14:textId="77777777" w:rsidR="00C02FD3" w:rsidRPr="00396FBD" w:rsidRDefault="00C02FD3" w:rsidP="00C02FD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3E285584" w14:textId="77777777" w:rsidR="00C02FD3" w:rsidRPr="00396FBD" w:rsidRDefault="00C02FD3" w:rsidP="00C02FD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C02FD3" w:rsidRPr="00FA7E0C" w14:paraId="7C148AD6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E34CD76" w14:textId="77777777" w:rsidR="00C02FD3" w:rsidRPr="00FA7E0C" w:rsidRDefault="00C02FD3" w:rsidP="00C02FD3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5ABAF6D7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519C812D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C02FD3" w:rsidRPr="00FA7E0C" w14:paraId="5007D66A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B1F3EBC" w14:textId="77777777" w:rsidR="00C02FD3" w:rsidRPr="00F2719F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cnpjEmp</w:t>
            </w:r>
          </w:p>
        </w:tc>
        <w:tc>
          <w:tcPr>
            <w:tcW w:w="2018" w:type="dxa"/>
            <w:shd w:val="clear" w:color="auto" w:fill="auto"/>
          </w:tcPr>
          <w:p w14:paraId="38B68A0A" w14:textId="77777777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4DDA7002" w14:textId="77777777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. 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Somente números. </w:t>
            </w:r>
          </w:p>
        </w:tc>
      </w:tr>
      <w:tr w:rsidR="00C02FD3" w:rsidRPr="00FA7E0C" w14:paraId="436D2357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7B98A9B" w14:textId="6EC1F124" w:rsidR="00C02FD3" w:rsidRPr="00F2719F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04073DF2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24E01407" w14:textId="69231B57" w:rsidR="00C02FD3" w:rsidRPr="00FA7E0C" w:rsidRDefault="00C02FD3" w:rsidP="00AB5B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Data Inicial.</w:t>
            </w:r>
            <w:r w:rsidR="00AB5B5E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="00AB5B5E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 (Somente pode “NULL” se tiver cod_vendedor)</w:t>
            </w:r>
          </w:p>
        </w:tc>
      </w:tr>
      <w:tr w:rsidR="00C02FD3" w:rsidRPr="00FA7E0C" w14:paraId="56B24205" w14:textId="77777777" w:rsidTr="00C50A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CF18F6E" w14:textId="79D583F6" w:rsidR="00C02FD3" w:rsidRPr="00F2719F" w:rsidRDefault="00C02FD3" w:rsidP="00C02FD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6A184C18" w14:textId="77777777" w:rsidR="00C02FD3" w:rsidRPr="00FA7E0C" w:rsidRDefault="00C02FD3" w:rsidP="00C02F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412C2C74" w14:textId="2E542CB2" w:rsidR="00C02FD3" w:rsidRPr="00FA7E0C" w:rsidRDefault="00C02FD3" w:rsidP="00AB5B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 w:rsidR="00AB5B5E">
              <w:rPr>
                <w:rFonts w:ascii="Verdana" w:hAnsi="Verdana" w:cs="Arial"/>
                <w:color w:val="000000"/>
                <w:sz w:val="20"/>
              </w:rPr>
              <w:t>Final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>.</w:t>
            </w:r>
            <w:r w:rsidR="00AB5B5E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 w:rsidR="00AB5B5E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 (Somente pode “NULL” se tiver cod_vendedor)</w:t>
            </w:r>
          </w:p>
        </w:tc>
      </w:tr>
      <w:tr w:rsidR="00C02FD3" w:rsidRPr="00FA7E0C" w14:paraId="196ABB10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F9B9887" w14:textId="77777777" w:rsidR="00C02FD3" w:rsidRPr="00F2719F" w:rsidRDefault="00C02FD3" w:rsidP="00C02FD3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cod_vendedor</w:t>
            </w:r>
          </w:p>
        </w:tc>
        <w:tc>
          <w:tcPr>
            <w:tcW w:w="2018" w:type="dxa"/>
            <w:shd w:val="clear" w:color="auto" w:fill="auto"/>
          </w:tcPr>
          <w:p w14:paraId="5F373D4C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653766AC" w14:textId="77777777" w:rsidR="00C02FD3" w:rsidRPr="00FA7E0C" w:rsidRDefault="00C02FD3" w:rsidP="00C02F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vendedor para pesquisa. Parâmetro Opcional. Se consultar pelo código, deixar todas as data como “NULL”</w:t>
            </w:r>
          </w:p>
        </w:tc>
      </w:tr>
    </w:tbl>
    <w:p w14:paraId="3D196FE7" w14:textId="77777777" w:rsidR="00C02FD3" w:rsidRDefault="00C02FD3" w:rsidP="00FA7E0C">
      <w:pPr>
        <w:rPr>
          <w:rFonts w:ascii="Verdana" w:hAnsi="Verdana" w:cs="Arial"/>
          <w:color w:val="000000"/>
          <w:sz w:val="20"/>
        </w:rPr>
      </w:pPr>
    </w:p>
    <w:p w14:paraId="13E6CC69" w14:textId="77777777" w:rsidR="00C02FD3" w:rsidRDefault="00C02FD3" w:rsidP="00FA7E0C">
      <w:pPr>
        <w:rPr>
          <w:rFonts w:ascii="Verdana" w:hAnsi="Verdana" w:cs="Arial"/>
          <w:color w:val="000000"/>
          <w:sz w:val="20"/>
        </w:rPr>
      </w:pPr>
    </w:p>
    <w:p w14:paraId="66BAC909" w14:textId="4E055BEA" w:rsidR="00FA7E0C" w:rsidRDefault="00FA7E0C" w:rsidP="00FA7E0C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</w:t>
      </w:r>
      <w:r w:rsidRPr="00FA7E0C">
        <w:rPr>
          <w:rFonts w:ascii="Verdana" w:hAnsi="Verdana" w:cs="Arial"/>
          <w:b/>
          <w:color w:val="000000"/>
          <w:sz w:val="20"/>
        </w:rPr>
        <w:t xml:space="preserve">Vendedores </w:t>
      </w:r>
      <w:r w:rsidRPr="00FA7E0C">
        <w:rPr>
          <w:rFonts w:ascii="Verdana" w:hAnsi="Verdana" w:cs="Arial"/>
          <w:i/>
          <w:color w:val="000000"/>
          <w:sz w:val="20"/>
        </w:rPr>
        <w:t>(Retorna os Vendedores cadastrados na loja)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457EE57C" w14:textId="77777777" w:rsidR="00A56B31" w:rsidRPr="00FA7E0C" w:rsidRDefault="00A56B31" w:rsidP="00FA7E0C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89"/>
        <w:gridCol w:w="1823"/>
        <w:gridCol w:w="1924"/>
        <w:gridCol w:w="2616"/>
      </w:tblGrid>
      <w:tr w:rsidR="00763CF4" w:rsidRPr="00FA7E0C" w14:paraId="7D76BAAB" w14:textId="77777777" w:rsidTr="00D87C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6BF4659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823" w:type="dxa"/>
          </w:tcPr>
          <w:p w14:paraId="12FA8346" w14:textId="77777777" w:rsidR="00763CF4" w:rsidRPr="00FA7E0C" w:rsidRDefault="00763CF4" w:rsidP="00FA7E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1924" w:type="dxa"/>
          </w:tcPr>
          <w:p w14:paraId="6F5155E1" w14:textId="79CF0EF0" w:rsidR="00763CF4" w:rsidRPr="00FA7E0C" w:rsidRDefault="00630160" w:rsidP="00FA7E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616" w:type="dxa"/>
          </w:tcPr>
          <w:p w14:paraId="2F8ADE16" w14:textId="0866EAFB" w:rsidR="00763CF4" w:rsidRPr="00FA7E0C" w:rsidRDefault="00763CF4" w:rsidP="00FA7E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763CF4" w:rsidRPr="00FA7E0C" w14:paraId="206B2745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5B6A66C" w14:textId="125215AD" w:rsidR="00763CF4" w:rsidRPr="00FA7E0C" w:rsidRDefault="00763CF4" w:rsidP="00FA7E0C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834" w:type="dxa"/>
          </w:tcPr>
          <w:p w14:paraId="5B1B6682" w14:textId="721651E1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861" w:type="dxa"/>
          </w:tcPr>
          <w:p w14:paraId="45A001F0" w14:textId="52EB9DD5" w:rsidR="00763CF4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68" w:type="dxa"/>
          </w:tcPr>
          <w:p w14:paraId="45386AEF" w14:textId="1E588982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763CF4" w:rsidRPr="00FA7E0C" w14:paraId="37D92CFC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EE439AA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</w:rPr>
              <w:t>cod_vendedor</w:t>
            </w:r>
          </w:p>
        </w:tc>
        <w:tc>
          <w:tcPr>
            <w:tcW w:w="1834" w:type="dxa"/>
          </w:tcPr>
          <w:p w14:paraId="24851F3A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Vendedor</w:t>
            </w:r>
          </w:p>
        </w:tc>
        <w:tc>
          <w:tcPr>
            <w:tcW w:w="1861" w:type="dxa"/>
          </w:tcPr>
          <w:p w14:paraId="46E5606E" w14:textId="70A31499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68" w:type="dxa"/>
          </w:tcPr>
          <w:p w14:paraId="220BC033" w14:textId="2677397E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do vendedor no Microvix</w:t>
            </w:r>
          </w:p>
        </w:tc>
      </w:tr>
      <w:tr w:rsidR="00763CF4" w:rsidRPr="00FA7E0C" w14:paraId="69C4DDD5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19F8BD3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</w:rPr>
              <w:t>nome_vendedor</w:t>
            </w:r>
          </w:p>
        </w:tc>
        <w:tc>
          <w:tcPr>
            <w:tcW w:w="1834" w:type="dxa"/>
          </w:tcPr>
          <w:p w14:paraId="00C3F40D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1861" w:type="dxa"/>
          </w:tcPr>
          <w:p w14:paraId="6ED788C2" w14:textId="2424B865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668" w:type="dxa"/>
          </w:tcPr>
          <w:p w14:paraId="78763464" w14:textId="68B124A4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55FC9BDF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07F2359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lastRenderedPageBreak/>
              <w:t>tipo_vendedor</w:t>
            </w:r>
          </w:p>
        </w:tc>
        <w:tc>
          <w:tcPr>
            <w:tcW w:w="1834" w:type="dxa"/>
          </w:tcPr>
          <w:p w14:paraId="687BE78B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Tipo</w:t>
            </w:r>
          </w:p>
        </w:tc>
        <w:tc>
          <w:tcPr>
            <w:tcW w:w="1861" w:type="dxa"/>
          </w:tcPr>
          <w:p w14:paraId="545EB22B" w14:textId="5C6D251F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668" w:type="dxa"/>
          </w:tcPr>
          <w:p w14:paraId="746EB402" w14:textId="5DA66ADE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V=Vendedor, C=Comprados ou A=Ambos</w:t>
            </w:r>
          </w:p>
        </w:tc>
      </w:tr>
      <w:tr w:rsidR="00763CF4" w:rsidRPr="00FA7E0C" w14:paraId="239CBCB9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6F4B09F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end_vend_rua</w:t>
            </w:r>
          </w:p>
        </w:tc>
        <w:tc>
          <w:tcPr>
            <w:tcW w:w="1834" w:type="dxa"/>
          </w:tcPr>
          <w:p w14:paraId="0428B236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Endereço</w:t>
            </w:r>
          </w:p>
        </w:tc>
        <w:tc>
          <w:tcPr>
            <w:tcW w:w="1861" w:type="dxa"/>
          </w:tcPr>
          <w:p w14:paraId="47C97637" w14:textId="01458598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(250)</w:t>
            </w:r>
          </w:p>
        </w:tc>
        <w:tc>
          <w:tcPr>
            <w:tcW w:w="2668" w:type="dxa"/>
          </w:tcPr>
          <w:p w14:paraId="28496B0E" w14:textId="4FE60E8F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6423F6D5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F00C75E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end_vend_numero</w:t>
            </w:r>
          </w:p>
        </w:tc>
        <w:tc>
          <w:tcPr>
            <w:tcW w:w="1834" w:type="dxa"/>
          </w:tcPr>
          <w:p w14:paraId="6BED49E5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Número Endereço</w:t>
            </w:r>
          </w:p>
        </w:tc>
        <w:tc>
          <w:tcPr>
            <w:tcW w:w="1861" w:type="dxa"/>
          </w:tcPr>
          <w:p w14:paraId="368E2AD5" w14:textId="74085786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68" w:type="dxa"/>
          </w:tcPr>
          <w:p w14:paraId="0938D3DA" w14:textId="16C8F5E6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6B1E910E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2C142C3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end_vend_complemento</w:t>
            </w:r>
          </w:p>
        </w:tc>
        <w:tc>
          <w:tcPr>
            <w:tcW w:w="1834" w:type="dxa"/>
          </w:tcPr>
          <w:p w14:paraId="5B2B1691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Complemento</w:t>
            </w:r>
          </w:p>
        </w:tc>
        <w:tc>
          <w:tcPr>
            <w:tcW w:w="1861" w:type="dxa"/>
          </w:tcPr>
          <w:p w14:paraId="3F8868E8" w14:textId="7B09901C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668" w:type="dxa"/>
          </w:tcPr>
          <w:p w14:paraId="1F0DAFD0" w14:textId="070E02A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426DB9A0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EAFC5C4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end_vend_bairro</w:t>
            </w:r>
          </w:p>
        </w:tc>
        <w:tc>
          <w:tcPr>
            <w:tcW w:w="1834" w:type="dxa"/>
          </w:tcPr>
          <w:p w14:paraId="0842B777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Bairro</w:t>
            </w:r>
          </w:p>
        </w:tc>
        <w:tc>
          <w:tcPr>
            <w:tcW w:w="1861" w:type="dxa"/>
          </w:tcPr>
          <w:p w14:paraId="39100353" w14:textId="0B1A9143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CHAR (60)</w:t>
            </w:r>
          </w:p>
        </w:tc>
        <w:tc>
          <w:tcPr>
            <w:tcW w:w="2668" w:type="dxa"/>
          </w:tcPr>
          <w:p w14:paraId="0284F9BF" w14:textId="6F2D5482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7C8F8972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6771389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end_vend_cep</w:t>
            </w:r>
          </w:p>
        </w:tc>
        <w:tc>
          <w:tcPr>
            <w:tcW w:w="1834" w:type="dxa"/>
          </w:tcPr>
          <w:p w14:paraId="2135222C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CEP</w:t>
            </w:r>
          </w:p>
        </w:tc>
        <w:tc>
          <w:tcPr>
            <w:tcW w:w="1861" w:type="dxa"/>
          </w:tcPr>
          <w:p w14:paraId="125AB26E" w14:textId="1BEC0E04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CHAR (9)</w:t>
            </w:r>
          </w:p>
        </w:tc>
        <w:tc>
          <w:tcPr>
            <w:tcW w:w="2668" w:type="dxa"/>
          </w:tcPr>
          <w:p w14:paraId="0E6CBCB1" w14:textId="365C69FC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07C33A23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98CEA1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end_vend_cidade</w:t>
            </w:r>
          </w:p>
        </w:tc>
        <w:tc>
          <w:tcPr>
            <w:tcW w:w="1834" w:type="dxa"/>
          </w:tcPr>
          <w:p w14:paraId="663BC5D6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Cidade</w:t>
            </w:r>
          </w:p>
        </w:tc>
        <w:tc>
          <w:tcPr>
            <w:tcW w:w="1861" w:type="dxa"/>
          </w:tcPr>
          <w:p w14:paraId="76E128E4" w14:textId="37B8F0DC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2668" w:type="dxa"/>
          </w:tcPr>
          <w:p w14:paraId="1E218A4C" w14:textId="3C7BDD2F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1D398AD4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79A10DA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end_vend_uf</w:t>
            </w:r>
          </w:p>
        </w:tc>
        <w:tc>
          <w:tcPr>
            <w:tcW w:w="1834" w:type="dxa"/>
          </w:tcPr>
          <w:p w14:paraId="1C85679E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UF</w:t>
            </w:r>
          </w:p>
        </w:tc>
        <w:tc>
          <w:tcPr>
            <w:tcW w:w="1861" w:type="dxa"/>
          </w:tcPr>
          <w:p w14:paraId="62AFA500" w14:textId="34A83E79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CHAR (2)</w:t>
            </w:r>
          </w:p>
        </w:tc>
        <w:tc>
          <w:tcPr>
            <w:tcW w:w="2668" w:type="dxa"/>
          </w:tcPr>
          <w:p w14:paraId="44E4EBDE" w14:textId="36EAA458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5FB6CC94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38F9F10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fone_vendedor</w:t>
            </w:r>
          </w:p>
        </w:tc>
        <w:tc>
          <w:tcPr>
            <w:tcW w:w="1834" w:type="dxa"/>
          </w:tcPr>
          <w:p w14:paraId="77D5FD8E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Telefone</w:t>
            </w:r>
          </w:p>
        </w:tc>
        <w:tc>
          <w:tcPr>
            <w:tcW w:w="1861" w:type="dxa"/>
          </w:tcPr>
          <w:p w14:paraId="1C11FCE8" w14:textId="4CF13F7D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668" w:type="dxa"/>
          </w:tcPr>
          <w:p w14:paraId="676D1B22" w14:textId="0759D376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1262B5DF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2D332D2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mail_vendedor</w:t>
            </w:r>
          </w:p>
        </w:tc>
        <w:tc>
          <w:tcPr>
            <w:tcW w:w="1834" w:type="dxa"/>
          </w:tcPr>
          <w:p w14:paraId="7B5148B9" w14:textId="77777777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E-mail</w:t>
            </w:r>
          </w:p>
        </w:tc>
        <w:tc>
          <w:tcPr>
            <w:tcW w:w="1861" w:type="dxa"/>
          </w:tcPr>
          <w:p w14:paraId="5FE3311E" w14:textId="3CEF3B71" w:rsidR="00763CF4" w:rsidRPr="00FA7E0C" w:rsidRDefault="00763CF4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668" w:type="dxa"/>
          </w:tcPr>
          <w:p w14:paraId="785FE860" w14:textId="79201C1B" w:rsidR="00763CF4" w:rsidRPr="00FA7E0C" w:rsidRDefault="00763CF4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63CF4" w:rsidRPr="00FA7E0C" w14:paraId="60023B1B" w14:textId="77777777" w:rsidTr="00763C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FE7DD63" w14:textId="77777777" w:rsidR="00763CF4" w:rsidRPr="00FA7E0C" w:rsidRDefault="00763CF4" w:rsidP="00FA7E0C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dt_upd</w:t>
            </w:r>
          </w:p>
        </w:tc>
        <w:tc>
          <w:tcPr>
            <w:tcW w:w="1834" w:type="dxa"/>
          </w:tcPr>
          <w:p w14:paraId="2D2513B4" w14:textId="77777777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  <w:lang w:val="en-US"/>
              </w:rPr>
              <w:t>Data de Alteração</w:t>
            </w:r>
          </w:p>
        </w:tc>
        <w:tc>
          <w:tcPr>
            <w:tcW w:w="1861" w:type="dxa"/>
          </w:tcPr>
          <w:p w14:paraId="17879029" w14:textId="6A7450DB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68" w:type="dxa"/>
          </w:tcPr>
          <w:p w14:paraId="0271BA3C" w14:textId="29E028BC" w:rsidR="00763CF4" w:rsidRPr="00FA7E0C" w:rsidRDefault="00763CF4" w:rsidP="00FA7E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D87C6D" w:rsidRPr="00FA7E0C" w14:paraId="0A328437" w14:textId="77777777" w:rsidTr="00211C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shd w:val="clear" w:color="auto" w:fill="auto"/>
          </w:tcPr>
          <w:p w14:paraId="10ECB94A" w14:textId="4AD244D8" w:rsidR="00D87C6D" w:rsidRPr="00FA7E0C" w:rsidRDefault="00D87C6D" w:rsidP="00D87C6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cpf_vendedor</w:t>
            </w:r>
          </w:p>
        </w:tc>
        <w:tc>
          <w:tcPr>
            <w:tcW w:w="1834" w:type="dxa"/>
            <w:shd w:val="clear" w:color="auto" w:fill="auto"/>
          </w:tcPr>
          <w:p w14:paraId="648D1576" w14:textId="7FA7EC61" w:rsidR="00D87C6D" w:rsidRPr="00FA7E0C" w:rsidRDefault="00D87C6D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CPF</w:t>
            </w:r>
          </w:p>
        </w:tc>
        <w:tc>
          <w:tcPr>
            <w:tcW w:w="1861" w:type="dxa"/>
            <w:shd w:val="clear" w:color="auto" w:fill="auto"/>
          </w:tcPr>
          <w:p w14:paraId="137D37F2" w14:textId="017EC138" w:rsidR="00D87C6D" w:rsidRPr="00763CF4" w:rsidRDefault="00D87C6D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668" w:type="dxa"/>
            <w:shd w:val="clear" w:color="auto" w:fill="auto"/>
          </w:tcPr>
          <w:p w14:paraId="45D7FDDB" w14:textId="77777777" w:rsidR="00D87C6D" w:rsidRPr="00FA7E0C" w:rsidRDefault="00D87C6D" w:rsidP="00FA7E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D87C6D" w:rsidRPr="00FA7E0C" w14:paraId="2BF10B67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shd w:val="clear" w:color="auto" w:fill="auto"/>
          </w:tcPr>
          <w:p w14:paraId="084D633A" w14:textId="5FE5BF49" w:rsidR="00D87C6D" w:rsidRDefault="00D87C6D" w:rsidP="00D87C6D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ativo</w:t>
            </w:r>
          </w:p>
        </w:tc>
        <w:tc>
          <w:tcPr>
            <w:tcW w:w="1834" w:type="dxa"/>
            <w:shd w:val="clear" w:color="auto" w:fill="auto"/>
          </w:tcPr>
          <w:p w14:paraId="1BE457E1" w14:textId="0BE82AD1" w:rsidR="00D87C6D" w:rsidRDefault="00D87C6D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Ativo</w:t>
            </w:r>
          </w:p>
        </w:tc>
        <w:tc>
          <w:tcPr>
            <w:tcW w:w="1861" w:type="dxa"/>
            <w:shd w:val="clear" w:color="auto" w:fill="auto"/>
          </w:tcPr>
          <w:p w14:paraId="220C01DF" w14:textId="64BF387D" w:rsidR="00D87C6D" w:rsidRPr="005753AD" w:rsidRDefault="00D87C6D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668" w:type="dxa"/>
            <w:shd w:val="clear" w:color="auto" w:fill="auto"/>
          </w:tcPr>
          <w:p w14:paraId="41B08527" w14:textId="7790A05B" w:rsidR="00D87C6D" w:rsidRPr="00FA7E0C" w:rsidRDefault="00D87C6D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Informa se o vendedor  está ativo (S) ou não (N)</w:t>
            </w:r>
          </w:p>
        </w:tc>
      </w:tr>
      <w:tr w:rsidR="00474252" w:rsidRPr="00FA7E0C" w14:paraId="3472036D" w14:textId="77777777" w:rsidTr="006159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shd w:val="clear" w:color="auto" w:fill="auto"/>
          </w:tcPr>
          <w:p w14:paraId="48A41BEF" w14:textId="59634B2B" w:rsidR="00474252" w:rsidRPr="00474252" w:rsidRDefault="00474252" w:rsidP="00D87C6D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</w:t>
            </w:r>
            <w:r w:rsidRPr="00474252">
              <w:rPr>
                <w:rFonts w:ascii="Verdana" w:hAnsi="Verdana" w:cs="Arial"/>
                <w:b w:val="0"/>
                <w:color w:val="000000"/>
                <w:sz w:val="20"/>
              </w:rPr>
              <w:t>ata_admissao</w:t>
            </w:r>
          </w:p>
        </w:tc>
        <w:tc>
          <w:tcPr>
            <w:tcW w:w="1834" w:type="dxa"/>
            <w:shd w:val="clear" w:color="auto" w:fill="auto"/>
          </w:tcPr>
          <w:p w14:paraId="5AD07C6F" w14:textId="6817D5F4" w:rsidR="00474252" w:rsidRDefault="00474252" w:rsidP="00D87C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1861" w:type="dxa"/>
            <w:shd w:val="clear" w:color="auto" w:fill="auto"/>
          </w:tcPr>
          <w:p w14:paraId="0B429BA6" w14:textId="72741F36" w:rsidR="00474252" w:rsidRDefault="00474252" w:rsidP="00D87C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68" w:type="dxa"/>
            <w:shd w:val="clear" w:color="auto" w:fill="auto"/>
          </w:tcPr>
          <w:p w14:paraId="1559E34F" w14:textId="2C5DEECE" w:rsidR="00474252" w:rsidRDefault="00474252" w:rsidP="00D87C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admissão</w:t>
            </w:r>
          </w:p>
        </w:tc>
      </w:tr>
      <w:tr w:rsidR="00474252" w:rsidRPr="00FA7E0C" w14:paraId="21EC95FD" w14:textId="77777777" w:rsidTr="006159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shd w:val="clear" w:color="auto" w:fill="auto"/>
          </w:tcPr>
          <w:p w14:paraId="5955EEDB" w14:textId="405B4541" w:rsidR="00474252" w:rsidRPr="00474252" w:rsidRDefault="00474252" w:rsidP="0047425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</w:t>
            </w:r>
            <w:r w:rsidRPr="00474252">
              <w:rPr>
                <w:rFonts w:ascii="Verdana" w:hAnsi="Verdana" w:cs="Arial"/>
                <w:b w:val="0"/>
                <w:color w:val="000000"/>
                <w:sz w:val="20"/>
              </w:rPr>
              <w:t>ata_saida</w:t>
            </w:r>
          </w:p>
        </w:tc>
        <w:tc>
          <w:tcPr>
            <w:tcW w:w="1834" w:type="dxa"/>
            <w:shd w:val="clear" w:color="auto" w:fill="auto"/>
          </w:tcPr>
          <w:p w14:paraId="50B93A46" w14:textId="7577EFD1" w:rsidR="00474252" w:rsidRDefault="00474252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</w:t>
            </w:r>
          </w:p>
        </w:tc>
        <w:tc>
          <w:tcPr>
            <w:tcW w:w="1861" w:type="dxa"/>
            <w:shd w:val="clear" w:color="auto" w:fill="auto"/>
          </w:tcPr>
          <w:p w14:paraId="6CFD6CCA" w14:textId="6BDE5AF8" w:rsidR="00474252" w:rsidRDefault="00474252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668" w:type="dxa"/>
            <w:shd w:val="clear" w:color="auto" w:fill="auto"/>
          </w:tcPr>
          <w:p w14:paraId="514367A9" w14:textId="2A9F2157" w:rsidR="00474252" w:rsidRDefault="00474252" w:rsidP="00D87C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desligamento</w:t>
            </w:r>
          </w:p>
        </w:tc>
      </w:tr>
    </w:tbl>
    <w:p w14:paraId="50A25433" w14:textId="77777777" w:rsidR="00FA7E0C" w:rsidRPr="00FA7E0C" w:rsidRDefault="00FA7E0C" w:rsidP="00FA7E0C">
      <w:pPr>
        <w:rPr>
          <w:rFonts w:ascii="Verdana" w:hAnsi="Verdana" w:cs="Arial"/>
          <w:color w:val="000000"/>
          <w:sz w:val="20"/>
        </w:rPr>
      </w:pPr>
    </w:p>
    <w:p w14:paraId="5A750469" w14:textId="77777777" w:rsidR="00104D4A" w:rsidRDefault="00104D4A" w:rsidP="00FA7E0C">
      <w:pPr>
        <w:rPr>
          <w:rFonts w:ascii="Verdana" w:hAnsi="Verdana" w:cs="Arial"/>
          <w:color w:val="000000"/>
          <w:sz w:val="20"/>
        </w:rPr>
      </w:pPr>
    </w:p>
    <w:p w14:paraId="7E850DC1" w14:textId="13205120" w:rsidR="00FA7E0C" w:rsidRDefault="00FA7E0C" w:rsidP="00FA7E0C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F2719F">
        <w:rPr>
          <w:rFonts w:ascii="Verdana" w:hAnsi="Verdana" w:cs="Arial"/>
          <w:b/>
          <w:color w:val="000000"/>
          <w:sz w:val="20"/>
        </w:rPr>
        <w:t>Linx</w:t>
      </w:r>
      <w:r w:rsidRPr="00FA7E0C">
        <w:rPr>
          <w:rFonts w:ascii="Verdana" w:hAnsi="Verdana" w:cs="Arial"/>
          <w:b/>
          <w:color w:val="000000"/>
          <w:sz w:val="20"/>
        </w:rPr>
        <w:t>Vendedores</w:t>
      </w:r>
    </w:p>
    <w:p w14:paraId="30369DCA" w14:textId="77777777" w:rsidR="00A56B31" w:rsidRPr="00FA7E0C" w:rsidRDefault="00A56B31" w:rsidP="00FA7E0C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FA7E0C" w:rsidRPr="00FA7E0C" w14:paraId="05ABC376" w14:textId="77777777" w:rsidTr="00F271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516D8E29" w14:textId="77777777" w:rsidR="00FA7E0C" w:rsidRPr="00396FBD" w:rsidRDefault="00FA7E0C" w:rsidP="00FA7E0C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72F3AE35" w14:textId="77777777" w:rsidR="00FA7E0C" w:rsidRPr="00396FBD" w:rsidRDefault="00FA7E0C" w:rsidP="00FA7E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096F1600" w14:textId="77777777" w:rsidR="00FA7E0C" w:rsidRPr="00396FBD" w:rsidRDefault="00FA7E0C" w:rsidP="00FA7E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F2719F" w:rsidRPr="00FA7E0C" w14:paraId="1C3ECF34" w14:textId="77777777" w:rsidTr="00F271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E0683A7" w14:textId="2ABDAFF8" w:rsidR="00F2719F" w:rsidRPr="00FA7E0C" w:rsidRDefault="00F2719F" w:rsidP="00F2719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4AF56633" w14:textId="4A14950F" w:rsidR="00F2719F" w:rsidRPr="00FA7E0C" w:rsidRDefault="00F2719F" w:rsidP="00F271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435E85C6" w14:textId="12A743BB" w:rsidR="00F2719F" w:rsidRPr="00FA7E0C" w:rsidRDefault="00F2719F" w:rsidP="00F271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F2719F" w:rsidRPr="00FA7E0C" w14:paraId="68F231DB" w14:textId="77777777" w:rsidTr="00F2719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97647F5" w14:textId="77777777" w:rsidR="00F2719F" w:rsidRPr="00F2719F" w:rsidRDefault="00F2719F" w:rsidP="00F271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cnpjEmp</w:t>
            </w:r>
          </w:p>
        </w:tc>
        <w:tc>
          <w:tcPr>
            <w:tcW w:w="2018" w:type="dxa"/>
          </w:tcPr>
          <w:p w14:paraId="39B33D6C" w14:textId="77777777" w:rsidR="00F2719F" w:rsidRPr="00FA7E0C" w:rsidRDefault="00F2719F" w:rsidP="00F271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</w:tcPr>
          <w:p w14:paraId="2C4833A6" w14:textId="5E168DFC" w:rsidR="00F2719F" w:rsidRPr="00FA7E0C" w:rsidRDefault="00F2719F" w:rsidP="001720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</w:t>
            </w:r>
            <w:r w:rsidR="00172027">
              <w:rPr>
                <w:rFonts w:ascii="Verdana" w:hAnsi="Verdana" w:cs="Arial"/>
                <w:color w:val="000000"/>
                <w:sz w:val="20"/>
              </w:rPr>
              <w:t xml:space="preserve">. 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Somente números. </w:t>
            </w:r>
          </w:p>
        </w:tc>
      </w:tr>
      <w:tr w:rsidR="00F2719F" w:rsidRPr="00FA7E0C" w14:paraId="0F7F2625" w14:textId="77777777" w:rsidTr="00F271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8221F6B" w14:textId="77777777" w:rsidR="00F2719F" w:rsidRPr="00F2719F" w:rsidRDefault="00F2719F" w:rsidP="00F271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data_upd_inicial</w:t>
            </w:r>
          </w:p>
        </w:tc>
        <w:tc>
          <w:tcPr>
            <w:tcW w:w="2018" w:type="dxa"/>
          </w:tcPr>
          <w:p w14:paraId="001C3539" w14:textId="77777777" w:rsidR="00F2719F" w:rsidRPr="00FA7E0C" w:rsidRDefault="00F2719F" w:rsidP="00F271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</w:tcPr>
          <w:p w14:paraId="55328E05" w14:textId="5BA251AD" w:rsidR="00F2719F" w:rsidRPr="00FA7E0C" w:rsidRDefault="00F2719F" w:rsidP="00F271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Data Inicial de Alteração.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F2719F" w:rsidRPr="00FA7E0C" w14:paraId="2BC81DED" w14:textId="77777777" w:rsidTr="00F2719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BE71084" w14:textId="77777777" w:rsidR="00F2719F" w:rsidRPr="00F2719F" w:rsidRDefault="00F2719F" w:rsidP="00F271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data_upd_fim</w:t>
            </w:r>
          </w:p>
        </w:tc>
        <w:tc>
          <w:tcPr>
            <w:tcW w:w="2018" w:type="dxa"/>
          </w:tcPr>
          <w:p w14:paraId="0A715ED7" w14:textId="77777777" w:rsidR="00F2719F" w:rsidRPr="00FA7E0C" w:rsidRDefault="00F2719F" w:rsidP="00F271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</w:tcPr>
          <w:p w14:paraId="3A500B23" w14:textId="552A82F1" w:rsidR="00F2719F" w:rsidRPr="00FA7E0C" w:rsidRDefault="00F2719F" w:rsidP="00F271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Data Fim de Alteração.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392A61" w:rsidRPr="00FA7E0C" w14:paraId="37B391F4" w14:textId="77777777" w:rsidTr="00E148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669CE02" w14:textId="42A00283" w:rsidR="00392A61" w:rsidRPr="00F2719F" w:rsidRDefault="00392A61" w:rsidP="00392A61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cod_vendedor</w:t>
            </w:r>
          </w:p>
        </w:tc>
        <w:tc>
          <w:tcPr>
            <w:tcW w:w="2018" w:type="dxa"/>
            <w:shd w:val="clear" w:color="auto" w:fill="auto"/>
          </w:tcPr>
          <w:p w14:paraId="54111E95" w14:textId="05A4C92A" w:rsidR="00392A61" w:rsidRPr="00FA7E0C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FCF1DB6" w14:textId="456E5811" w:rsidR="00392A61" w:rsidRPr="00FA7E0C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vendedor para pesquisa. Parâmetro Opcional.</w:t>
            </w:r>
            <w:r w:rsidR="008D50E5">
              <w:rPr>
                <w:rFonts w:ascii="Verdana" w:hAnsi="Verdana" w:cs="Arial"/>
                <w:color w:val="000000"/>
                <w:sz w:val="20"/>
              </w:rPr>
              <w:t xml:space="preserve"> Se consultar pelo código, deixar todas as data como “NULL”</w:t>
            </w:r>
          </w:p>
        </w:tc>
      </w:tr>
    </w:tbl>
    <w:p w14:paraId="5BCE6C26" w14:textId="77777777" w:rsidR="00FA7E0C" w:rsidRDefault="00FA7E0C" w:rsidP="000B3F32">
      <w:pPr>
        <w:rPr>
          <w:rFonts w:ascii="Verdana" w:hAnsi="Verdana" w:cs="Arial"/>
          <w:color w:val="000000"/>
          <w:sz w:val="20"/>
        </w:rPr>
      </w:pPr>
    </w:p>
    <w:p w14:paraId="34DA2B62" w14:textId="0EDBDED8" w:rsidR="001778A7" w:rsidRDefault="001778A7" w:rsidP="001778A7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LinxMetas</w:t>
      </w:r>
      <w:r w:rsidRPr="00FA7E0C">
        <w:rPr>
          <w:rFonts w:ascii="Verdana" w:hAnsi="Verdana" w:cs="Arial"/>
          <w:b/>
          <w:color w:val="000000"/>
          <w:sz w:val="20"/>
        </w:rPr>
        <w:t xml:space="preserve">Vendedores </w:t>
      </w:r>
      <w:r>
        <w:rPr>
          <w:rFonts w:ascii="Verdana" w:hAnsi="Verdana" w:cs="Arial"/>
          <w:i/>
          <w:color w:val="000000"/>
          <w:sz w:val="20"/>
        </w:rPr>
        <w:t>(Retorna as Metas de</w:t>
      </w:r>
      <w:r w:rsidRPr="00FA7E0C">
        <w:rPr>
          <w:rFonts w:ascii="Verdana" w:hAnsi="Verdana" w:cs="Arial"/>
          <w:i/>
          <w:color w:val="000000"/>
          <w:sz w:val="20"/>
        </w:rPr>
        <w:t xml:space="preserve"> Vendedores </w:t>
      </w:r>
      <w:r>
        <w:rPr>
          <w:rFonts w:ascii="Verdana" w:hAnsi="Verdana" w:cs="Arial"/>
          <w:i/>
          <w:color w:val="000000"/>
          <w:sz w:val="20"/>
        </w:rPr>
        <w:t>das lojas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30BF291E" w14:textId="77777777" w:rsidR="001778A7" w:rsidRPr="00FA7E0C" w:rsidRDefault="001778A7" w:rsidP="001778A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86"/>
        <w:gridCol w:w="1826"/>
        <w:gridCol w:w="1886"/>
        <w:gridCol w:w="2654"/>
      </w:tblGrid>
      <w:tr w:rsidR="001778A7" w:rsidRPr="00FA7E0C" w14:paraId="19709BA6" w14:textId="77777777" w:rsidTr="001778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</w:tcPr>
          <w:p w14:paraId="3099278F" w14:textId="77777777" w:rsidR="001778A7" w:rsidRPr="00FA7E0C" w:rsidRDefault="001778A7" w:rsidP="00AF1E1F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826" w:type="dxa"/>
          </w:tcPr>
          <w:p w14:paraId="7E8F739C" w14:textId="77777777" w:rsidR="001778A7" w:rsidRPr="00FA7E0C" w:rsidRDefault="001778A7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1886" w:type="dxa"/>
          </w:tcPr>
          <w:p w14:paraId="60531FA1" w14:textId="77777777" w:rsidR="001778A7" w:rsidRPr="00FA7E0C" w:rsidRDefault="001778A7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654" w:type="dxa"/>
          </w:tcPr>
          <w:p w14:paraId="6FF15C58" w14:textId="77777777" w:rsidR="001778A7" w:rsidRPr="00FA7E0C" w:rsidRDefault="001778A7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1778A7" w:rsidRPr="00FA7E0C" w14:paraId="74690564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100FF691" w14:textId="77777777" w:rsidR="001778A7" w:rsidRPr="00FA7E0C" w:rsidRDefault="001778A7" w:rsidP="00AF1E1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portal</w:t>
            </w:r>
          </w:p>
        </w:tc>
        <w:tc>
          <w:tcPr>
            <w:tcW w:w="1826" w:type="dxa"/>
            <w:shd w:val="clear" w:color="auto" w:fill="auto"/>
          </w:tcPr>
          <w:p w14:paraId="4F72C22F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886" w:type="dxa"/>
            <w:shd w:val="clear" w:color="auto" w:fill="auto"/>
          </w:tcPr>
          <w:p w14:paraId="0090770B" w14:textId="77777777" w:rsidR="001778A7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54" w:type="dxa"/>
            <w:shd w:val="clear" w:color="auto" w:fill="auto"/>
          </w:tcPr>
          <w:p w14:paraId="41339F09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326E94" w:rsidRPr="00FA7E0C" w14:paraId="029A470C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4AEF2873" w14:textId="392ECA7F" w:rsidR="00326E94" w:rsidRPr="00145572" w:rsidRDefault="00326E94" w:rsidP="00326E94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826" w:type="dxa"/>
            <w:shd w:val="clear" w:color="auto" w:fill="auto"/>
          </w:tcPr>
          <w:p w14:paraId="53EFB212" w14:textId="531B2E65" w:rsidR="00326E94" w:rsidRDefault="00326E94" w:rsidP="00326E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886" w:type="dxa"/>
            <w:shd w:val="clear" w:color="auto" w:fill="auto"/>
          </w:tcPr>
          <w:p w14:paraId="2D8F44C4" w14:textId="54CFC4BD" w:rsidR="00326E94" w:rsidRPr="00763CF4" w:rsidRDefault="00326E94" w:rsidP="00326E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654" w:type="dxa"/>
            <w:shd w:val="clear" w:color="auto" w:fill="auto"/>
          </w:tcPr>
          <w:p w14:paraId="6C4DE014" w14:textId="41BB5DA7" w:rsidR="00326E94" w:rsidRDefault="00326E94" w:rsidP="00326E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1778A7" w:rsidRPr="00FA7E0C" w14:paraId="70A18508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622A14BF" w14:textId="5012E1DD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id_meta</w:t>
            </w:r>
          </w:p>
        </w:tc>
        <w:tc>
          <w:tcPr>
            <w:tcW w:w="1826" w:type="dxa"/>
            <w:shd w:val="clear" w:color="auto" w:fill="auto"/>
          </w:tcPr>
          <w:p w14:paraId="036ABFED" w14:textId="630FA6C5" w:rsidR="001778A7" w:rsidRPr="00FA7E0C" w:rsidRDefault="00182780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886" w:type="dxa"/>
            <w:shd w:val="clear" w:color="auto" w:fill="auto"/>
          </w:tcPr>
          <w:p w14:paraId="3151A716" w14:textId="6A7DC1DC" w:rsidR="001778A7" w:rsidRPr="00FA7E0C" w:rsidRDefault="00182780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54" w:type="dxa"/>
            <w:shd w:val="clear" w:color="auto" w:fill="auto"/>
          </w:tcPr>
          <w:p w14:paraId="2483D57B" w14:textId="3D3667AE" w:rsidR="001778A7" w:rsidRPr="00FA7E0C" w:rsidRDefault="00182780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Meta no Microvix</w:t>
            </w:r>
          </w:p>
        </w:tc>
      </w:tr>
      <w:tr w:rsidR="001778A7" w:rsidRPr="00FA7E0C" w14:paraId="51A4A096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7F796A54" w14:textId="5A5DCB5E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descricao_meta</w:t>
            </w:r>
          </w:p>
        </w:tc>
        <w:tc>
          <w:tcPr>
            <w:tcW w:w="1826" w:type="dxa"/>
            <w:shd w:val="clear" w:color="auto" w:fill="auto"/>
          </w:tcPr>
          <w:p w14:paraId="6FF12467" w14:textId="6B346622" w:rsidR="001778A7" w:rsidRPr="00FA7E0C" w:rsidRDefault="00182780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Nome</w:t>
            </w:r>
          </w:p>
        </w:tc>
        <w:tc>
          <w:tcPr>
            <w:tcW w:w="1886" w:type="dxa"/>
            <w:shd w:val="clear" w:color="auto" w:fill="auto"/>
          </w:tcPr>
          <w:p w14:paraId="110E886B" w14:textId="30486977" w:rsidR="001778A7" w:rsidRPr="00FA7E0C" w:rsidRDefault="00182780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</w:t>
            </w:r>
            <w:r w:rsidR="00576DC3">
              <w:rPr>
                <w:rFonts w:ascii="Verdana" w:hAnsi="Verdana" w:cs="Arial"/>
                <w:color w:val="000000"/>
                <w:sz w:val="20"/>
              </w:rPr>
              <w:t>50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654" w:type="dxa"/>
            <w:shd w:val="clear" w:color="auto" w:fill="auto"/>
          </w:tcPr>
          <w:p w14:paraId="7594343B" w14:textId="36BCDD2A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Meta</w:t>
            </w:r>
          </w:p>
        </w:tc>
      </w:tr>
      <w:tr w:rsidR="001778A7" w:rsidRPr="00FA7E0C" w14:paraId="4D80B46B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33B17CB9" w14:textId="0123EF80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data_inicial_meta</w:t>
            </w:r>
          </w:p>
        </w:tc>
        <w:tc>
          <w:tcPr>
            <w:tcW w:w="1826" w:type="dxa"/>
            <w:shd w:val="clear" w:color="auto" w:fill="auto"/>
          </w:tcPr>
          <w:p w14:paraId="3B0AA411" w14:textId="067D56B9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886" w:type="dxa"/>
            <w:shd w:val="clear" w:color="auto" w:fill="auto"/>
          </w:tcPr>
          <w:p w14:paraId="2244F85E" w14:textId="446E659E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654" w:type="dxa"/>
            <w:shd w:val="clear" w:color="auto" w:fill="auto"/>
          </w:tcPr>
          <w:p w14:paraId="4AF8FFF8" w14:textId="77A0C4FA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Inicial da Meta</w:t>
            </w:r>
          </w:p>
        </w:tc>
      </w:tr>
      <w:tr w:rsidR="001778A7" w:rsidRPr="00FA7E0C" w14:paraId="25670F81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5D965937" w14:textId="5C4FFB94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data_final_meta</w:t>
            </w:r>
          </w:p>
        </w:tc>
        <w:tc>
          <w:tcPr>
            <w:tcW w:w="1826" w:type="dxa"/>
            <w:shd w:val="clear" w:color="auto" w:fill="auto"/>
          </w:tcPr>
          <w:p w14:paraId="6BE985D8" w14:textId="1174AF1B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Data</w:t>
            </w:r>
          </w:p>
        </w:tc>
        <w:tc>
          <w:tcPr>
            <w:tcW w:w="1886" w:type="dxa"/>
            <w:shd w:val="clear" w:color="auto" w:fill="auto"/>
          </w:tcPr>
          <w:p w14:paraId="78C09AC3" w14:textId="5A3D2AD3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654" w:type="dxa"/>
            <w:shd w:val="clear" w:color="auto" w:fill="auto"/>
          </w:tcPr>
          <w:p w14:paraId="0FFE2F3E" w14:textId="6DB1B356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da Meta</w:t>
            </w:r>
          </w:p>
        </w:tc>
      </w:tr>
      <w:tr w:rsidR="001778A7" w:rsidRPr="00FA7E0C" w14:paraId="028BE1C5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7DCA8141" w14:textId="1A83F4BE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valor_meta_loja</w:t>
            </w:r>
          </w:p>
        </w:tc>
        <w:tc>
          <w:tcPr>
            <w:tcW w:w="1826" w:type="dxa"/>
            <w:shd w:val="clear" w:color="auto" w:fill="auto"/>
          </w:tcPr>
          <w:p w14:paraId="5CCDA00F" w14:textId="5539E8A5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Valor Loja</w:t>
            </w:r>
          </w:p>
        </w:tc>
        <w:tc>
          <w:tcPr>
            <w:tcW w:w="1886" w:type="dxa"/>
            <w:shd w:val="clear" w:color="auto" w:fill="auto"/>
          </w:tcPr>
          <w:p w14:paraId="57824C9E" w14:textId="50DABCE0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654" w:type="dxa"/>
            <w:shd w:val="clear" w:color="auto" w:fill="auto"/>
          </w:tcPr>
          <w:p w14:paraId="3CC23C30" w14:textId="1D68B31E" w:rsidR="001778A7" w:rsidRPr="00FA7E0C" w:rsidRDefault="00576DC3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da Meta da Loja</w:t>
            </w:r>
          </w:p>
        </w:tc>
      </w:tr>
      <w:tr w:rsidR="001778A7" w:rsidRPr="00FA7E0C" w14:paraId="2C600836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3A25020E" w14:textId="61E68963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  <w:t>valor_meta_vendedor</w:t>
            </w:r>
          </w:p>
        </w:tc>
        <w:tc>
          <w:tcPr>
            <w:tcW w:w="1826" w:type="dxa"/>
            <w:shd w:val="clear" w:color="auto" w:fill="auto"/>
          </w:tcPr>
          <w:p w14:paraId="38CC96BF" w14:textId="299EEC44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lang w:val="en-US"/>
              </w:rPr>
              <w:t>Valor Vendedor</w:t>
            </w:r>
          </w:p>
        </w:tc>
        <w:tc>
          <w:tcPr>
            <w:tcW w:w="1886" w:type="dxa"/>
            <w:shd w:val="clear" w:color="auto" w:fill="auto"/>
          </w:tcPr>
          <w:p w14:paraId="1BBFF80D" w14:textId="728CC4D9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654" w:type="dxa"/>
            <w:shd w:val="clear" w:color="auto" w:fill="auto"/>
          </w:tcPr>
          <w:p w14:paraId="2E9BDC52" w14:textId="54AC4A28" w:rsidR="001778A7" w:rsidRPr="00FA7E0C" w:rsidRDefault="00576DC3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da Meta do Vendedor</w:t>
            </w:r>
          </w:p>
        </w:tc>
      </w:tr>
      <w:tr w:rsidR="001778A7" w:rsidRPr="00FA7E0C" w14:paraId="5B339D19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6" w:type="dxa"/>
            <w:shd w:val="clear" w:color="auto" w:fill="auto"/>
          </w:tcPr>
          <w:p w14:paraId="7B27D1F6" w14:textId="7875D443" w:rsidR="001778A7" w:rsidRPr="00FA7E0C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b w:val="0"/>
                <w:color w:val="000000"/>
                <w:sz w:val="20"/>
              </w:rPr>
              <w:t>cod_vendedor</w:t>
            </w:r>
          </w:p>
        </w:tc>
        <w:tc>
          <w:tcPr>
            <w:tcW w:w="1826" w:type="dxa"/>
            <w:shd w:val="clear" w:color="auto" w:fill="auto"/>
          </w:tcPr>
          <w:p w14:paraId="41AEBC1C" w14:textId="5B5D0793" w:rsidR="001778A7" w:rsidRPr="00FA7E0C" w:rsidRDefault="001778A7" w:rsidP="001778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Vendedor</w:t>
            </w:r>
          </w:p>
        </w:tc>
        <w:tc>
          <w:tcPr>
            <w:tcW w:w="1886" w:type="dxa"/>
            <w:shd w:val="clear" w:color="auto" w:fill="auto"/>
          </w:tcPr>
          <w:p w14:paraId="67734DD2" w14:textId="1AF86859" w:rsidR="001778A7" w:rsidRPr="00FA7E0C" w:rsidRDefault="001778A7" w:rsidP="001778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54" w:type="dxa"/>
            <w:shd w:val="clear" w:color="auto" w:fill="auto"/>
          </w:tcPr>
          <w:p w14:paraId="4D7D4E59" w14:textId="46C7DEEC" w:rsidR="001778A7" w:rsidRPr="00FA7E0C" w:rsidRDefault="001778A7" w:rsidP="001778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Código do vendedor no Microvix</w:t>
            </w:r>
          </w:p>
        </w:tc>
      </w:tr>
    </w:tbl>
    <w:p w14:paraId="0E77BFF5" w14:textId="2400B1BA" w:rsidR="001778A7" w:rsidRDefault="001778A7" w:rsidP="001778A7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LinxMetas</w:t>
      </w:r>
      <w:r w:rsidRPr="00FA7E0C">
        <w:rPr>
          <w:rFonts w:ascii="Verdana" w:hAnsi="Verdana" w:cs="Arial"/>
          <w:b/>
          <w:color w:val="000000"/>
          <w:sz w:val="20"/>
        </w:rPr>
        <w:t>Vendedores</w:t>
      </w:r>
    </w:p>
    <w:p w14:paraId="230BE396" w14:textId="77777777" w:rsidR="001778A7" w:rsidRPr="00FA7E0C" w:rsidRDefault="001778A7" w:rsidP="001778A7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1778A7" w:rsidRPr="00FA7E0C" w14:paraId="14DBBAF9" w14:textId="77777777" w:rsidTr="00AF1E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A26B335" w14:textId="77777777" w:rsidR="001778A7" w:rsidRPr="00396FBD" w:rsidRDefault="001778A7" w:rsidP="00AF1E1F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59B5B731" w14:textId="77777777" w:rsidR="001778A7" w:rsidRPr="00396FBD" w:rsidRDefault="001778A7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2B41C2D2" w14:textId="77777777" w:rsidR="001778A7" w:rsidRPr="00396FBD" w:rsidRDefault="001778A7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1778A7" w:rsidRPr="00FA7E0C" w14:paraId="55A69523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CA09D46" w14:textId="77777777" w:rsidR="001778A7" w:rsidRPr="00FA7E0C" w:rsidRDefault="001778A7" w:rsidP="00AF1E1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8BE76D2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4DE141D0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1778A7" w:rsidRPr="00FA7E0C" w14:paraId="2BE16D7A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2B451FA" w14:textId="77777777" w:rsidR="001778A7" w:rsidRPr="00F2719F" w:rsidRDefault="001778A7" w:rsidP="00AF1E1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cnpjEmp</w:t>
            </w:r>
          </w:p>
        </w:tc>
        <w:tc>
          <w:tcPr>
            <w:tcW w:w="2018" w:type="dxa"/>
            <w:shd w:val="clear" w:color="auto" w:fill="auto"/>
          </w:tcPr>
          <w:p w14:paraId="0AB9E41A" w14:textId="77777777" w:rsidR="001778A7" w:rsidRPr="00FA7E0C" w:rsidRDefault="001778A7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18706BBA" w14:textId="77777777" w:rsidR="001778A7" w:rsidRPr="00FA7E0C" w:rsidRDefault="001778A7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Obrigatório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. 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Somente números. </w:t>
            </w:r>
          </w:p>
        </w:tc>
      </w:tr>
      <w:tr w:rsidR="001778A7" w:rsidRPr="00FA7E0C" w14:paraId="7B7203FC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231AFED" w14:textId="68C1ADD0" w:rsidR="001778A7" w:rsidRPr="00F2719F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data_inicial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_meta</w:t>
            </w:r>
          </w:p>
        </w:tc>
        <w:tc>
          <w:tcPr>
            <w:tcW w:w="2018" w:type="dxa"/>
            <w:shd w:val="clear" w:color="auto" w:fill="auto"/>
          </w:tcPr>
          <w:p w14:paraId="4736B8F7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1962B979" w14:textId="21FA1621" w:rsidR="001778A7" w:rsidRPr="00FA7E0C" w:rsidRDefault="001778A7" w:rsidP="001778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Data Inicial </w:t>
            </w:r>
            <w:r>
              <w:rPr>
                <w:rFonts w:ascii="Verdana" w:hAnsi="Verdana" w:cs="Arial"/>
                <w:color w:val="000000"/>
                <w:sz w:val="20"/>
              </w:rPr>
              <w:t>da Meta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>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1778A7" w:rsidRPr="00FA7E0C" w14:paraId="7DF92295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00FE11E" w14:textId="6935E9CA" w:rsidR="001778A7" w:rsidRPr="00F2719F" w:rsidRDefault="001778A7" w:rsidP="001778A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2719F">
              <w:rPr>
                <w:rFonts w:ascii="Verdana" w:hAnsi="Verdana" w:cs="Arial"/>
                <w:b w:val="0"/>
                <w:color w:val="000000"/>
                <w:sz w:val="20"/>
              </w:rPr>
              <w:t>data_fim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_meta</w:t>
            </w:r>
          </w:p>
        </w:tc>
        <w:tc>
          <w:tcPr>
            <w:tcW w:w="2018" w:type="dxa"/>
            <w:shd w:val="clear" w:color="auto" w:fill="auto"/>
          </w:tcPr>
          <w:p w14:paraId="5C3C1E6E" w14:textId="77777777" w:rsidR="001778A7" w:rsidRPr="00FA7E0C" w:rsidRDefault="001778A7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09683655" w14:textId="49AA31E0" w:rsidR="001778A7" w:rsidRPr="00FA7E0C" w:rsidRDefault="001778A7" w:rsidP="001778A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A7E0C">
              <w:rPr>
                <w:rFonts w:ascii="Verdana" w:hAnsi="Verdana" w:cs="Arial"/>
                <w:color w:val="000000"/>
                <w:sz w:val="20"/>
              </w:rPr>
              <w:t xml:space="preserve">Data Fim </w:t>
            </w:r>
            <w:r>
              <w:rPr>
                <w:rFonts w:ascii="Verdana" w:hAnsi="Verdana" w:cs="Arial"/>
                <w:color w:val="000000"/>
                <w:sz w:val="20"/>
              </w:rPr>
              <w:t>da Meta</w:t>
            </w:r>
            <w:r w:rsidRPr="00FA7E0C">
              <w:rPr>
                <w:rFonts w:ascii="Verdana" w:hAnsi="Verdana" w:cs="Arial"/>
                <w:color w:val="000000"/>
                <w:sz w:val="20"/>
              </w:rPr>
              <w:t>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</w:t>
            </w:r>
          </w:p>
        </w:tc>
      </w:tr>
      <w:tr w:rsidR="001778A7" w:rsidRPr="00FA7E0C" w14:paraId="2BF2C99F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9B0A7D0" w14:textId="76E4F6C2" w:rsidR="001778A7" w:rsidRPr="00F2719F" w:rsidRDefault="00576DC3" w:rsidP="00576DC3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id_meta</w:t>
            </w:r>
          </w:p>
        </w:tc>
        <w:tc>
          <w:tcPr>
            <w:tcW w:w="2018" w:type="dxa"/>
            <w:shd w:val="clear" w:color="auto" w:fill="auto"/>
          </w:tcPr>
          <w:p w14:paraId="6922AFCD" w14:textId="77777777" w:rsidR="001778A7" w:rsidRPr="00FA7E0C" w:rsidRDefault="001778A7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72BF321F" w14:textId="26B7E6CA" w:rsidR="001778A7" w:rsidRPr="00FA7E0C" w:rsidRDefault="001778A7" w:rsidP="00576D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</w:t>
            </w:r>
            <w:r w:rsidR="00576DC3">
              <w:rPr>
                <w:rFonts w:ascii="Verdana" w:hAnsi="Verdana" w:cs="Arial"/>
                <w:color w:val="000000"/>
                <w:sz w:val="20"/>
              </w:rPr>
              <w:t>a Meta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para pesquisa. Parâmetro Opcional. Se consultar pelo código, deixar todas as data como “NULL”</w:t>
            </w:r>
          </w:p>
        </w:tc>
      </w:tr>
      <w:tr w:rsidR="00576DC3" w:rsidRPr="00FA7E0C" w14:paraId="361DA86D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4C41899" w14:textId="309DB612" w:rsidR="00576DC3" w:rsidRDefault="00576DC3" w:rsidP="00576DC3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cod_vendedor</w:t>
            </w:r>
          </w:p>
        </w:tc>
        <w:tc>
          <w:tcPr>
            <w:tcW w:w="2018" w:type="dxa"/>
            <w:shd w:val="clear" w:color="auto" w:fill="auto"/>
          </w:tcPr>
          <w:p w14:paraId="61F087D0" w14:textId="2D5E927A" w:rsidR="00576DC3" w:rsidRDefault="00576DC3" w:rsidP="00576D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6397156B" w14:textId="2026262B" w:rsidR="00576DC3" w:rsidRDefault="00576DC3" w:rsidP="00576D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vendedor para pesquisa. Parâmetro Opcional. Se consultar pelo código, deixar todas as data como “NULL”</w:t>
            </w:r>
          </w:p>
        </w:tc>
      </w:tr>
    </w:tbl>
    <w:p w14:paraId="438331E3" w14:textId="77777777" w:rsidR="00FA7E0C" w:rsidRDefault="00FA7E0C" w:rsidP="000B3F32">
      <w:pPr>
        <w:rPr>
          <w:rFonts w:ascii="Verdana" w:hAnsi="Verdana" w:cs="Arial"/>
          <w:color w:val="000000"/>
          <w:sz w:val="20"/>
        </w:rPr>
      </w:pPr>
    </w:p>
    <w:p w14:paraId="0639F3CF" w14:textId="6641A069" w:rsidR="003A75C1" w:rsidRDefault="003A75C1" w:rsidP="003A75C1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385644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Depositos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do cadastro de depósitos no Microvix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784AFD59" w14:textId="77777777" w:rsidR="003A75C1" w:rsidRPr="000B3F32" w:rsidRDefault="003A75C1" w:rsidP="003A75C1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62"/>
        <w:gridCol w:w="1608"/>
        <w:gridCol w:w="2138"/>
        <w:gridCol w:w="2644"/>
      </w:tblGrid>
      <w:tr w:rsidR="003A75C1" w:rsidRPr="000B3F32" w14:paraId="30573408" w14:textId="77777777" w:rsidTr="003A75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</w:tcPr>
          <w:p w14:paraId="6FE64587" w14:textId="77777777" w:rsidR="003A75C1" w:rsidRPr="001D5FB9" w:rsidRDefault="003A75C1" w:rsidP="003A75C1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651" w:type="dxa"/>
          </w:tcPr>
          <w:p w14:paraId="7006322B" w14:textId="77777777" w:rsidR="003A75C1" w:rsidRPr="001D5FB9" w:rsidRDefault="003A75C1" w:rsidP="003A75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190" w:type="dxa"/>
          </w:tcPr>
          <w:p w14:paraId="38BF8BA4" w14:textId="77777777" w:rsidR="003A75C1" w:rsidRPr="001D5FB9" w:rsidRDefault="003A75C1" w:rsidP="003A75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757" w:type="dxa"/>
          </w:tcPr>
          <w:p w14:paraId="275CDB56" w14:textId="77777777" w:rsidR="003A75C1" w:rsidRPr="001D5FB9" w:rsidRDefault="003A75C1" w:rsidP="003A75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3A75C1" w:rsidRPr="000B3F32" w14:paraId="7D18EB7A" w14:textId="77777777" w:rsidTr="003A75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1C73DCD1" w14:textId="77777777" w:rsidR="003A75C1" w:rsidRPr="000B3F32" w:rsidRDefault="003A75C1" w:rsidP="003A75C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651" w:type="dxa"/>
            <w:shd w:val="clear" w:color="auto" w:fill="auto"/>
          </w:tcPr>
          <w:p w14:paraId="23EB0376" w14:textId="77777777" w:rsidR="003A75C1" w:rsidRPr="000B3F32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190" w:type="dxa"/>
            <w:shd w:val="clear" w:color="auto" w:fill="auto"/>
          </w:tcPr>
          <w:p w14:paraId="09F08EED" w14:textId="77777777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57" w:type="dxa"/>
            <w:shd w:val="clear" w:color="auto" w:fill="auto"/>
          </w:tcPr>
          <w:p w14:paraId="6CA7D164" w14:textId="77777777" w:rsidR="003A75C1" w:rsidRPr="000B3F32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3A75C1" w:rsidRPr="000B3F32" w14:paraId="21C63035" w14:textId="77777777" w:rsidTr="00C743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745496D4" w14:textId="77777777" w:rsidR="003A75C1" w:rsidRPr="000B3F32" w:rsidRDefault="003A75C1" w:rsidP="003A75C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23B7A">
              <w:rPr>
                <w:rFonts w:ascii="Verdana" w:hAnsi="Verdana" w:cs="Arial"/>
                <w:b w:val="0"/>
                <w:color w:val="000000"/>
                <w:sz w:val="20"/>
              </w:rPr>
              <w:t>cod_deposito</w:t>
            </w:r>
          </w:p>
        </w:tc>
        <w:tc>
          <w:tcPr>
            <w:tcW w:w="1651" w:type="dxa"/>
            <w:shd w:val="clear" w:color="auto" w:fill="auto"/>
          </w:tcPr>
          <w:p w14:paraId="6C2B3DAC" w14:textId="77777777" w:rsidR="003A75C1" w:rsidRPr="000B3F32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190" w:type="dxa"/>
            <w:shd w:val="clear" w:color="auto" w:fill="auto"/>
          </w:tcPr>
          <w:p w14:paraId="51E9D6A9" w14:textId="77777777" w:rsidR="003A75C1" w:rsidRPr="00FC43CF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57" w:type="dxa"/>
            <w:shd w:val="clear" w:color="auto" w:fill="auto"/>
          </w:tcPr>
          <w:p w14:paraId="40EB6673" w14:textId="4DBEF8F1" w:rsidR="003A75C1" w:rsidRPr="00C7437B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depósito</w:t>
            </w:r>
          </w:p>
        </w:tc>
      </w:tr>
      <w:tr w:rsidR="003A75C1" w:rsidRPr="000B3F32" w14:paraId="20752948" w14:textId="77777777" w:rsidTr="00C74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3EF83E71" w14:textId="1F50E80E" w:rsidR="003A75C1" w:rsidRPr="00C7437B" w:rsidRDefault="003A75C1" w:rsidP="003A75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C7437B">
              <w:rPr>
                <w:rFonts w:ascii="Verdana" w:hAnsi="Verdana" w:cs="Arial"/>
                <w:b w:val="0"/>
                <w:color w:val="000000"/>
                <w:sz w:val="20"/>
              </w:rPr>
              <w:t>nome_deposito</w:t>
            </w:r>
          </w:p>
        </w:tc>
        <w:tc>
          <w:tcPr>
            <w:tcW w:w="1651" w:type="dxa"/>
            <w:shd w:val="clear" w:color="auto" w:fill="auto"/>
          </w:tcPr>
          <w:p w14:paraId="54804A2B" w14:textId="7DE32AF6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190" w:type="dxa"/>
            <w:shd w:val="clear" w:color="auto" w:fill="auto"/>
          </w:tcPr>
          <w:p w14:paraId="58AA3AA5" w14:textId="46FBAF52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757" w:type="dxa"/>
            <w:shd w:val="clear" w:color="auto" w:fill="auto"/>
          </w:tcPr>
          <w:p w14:paraId="1598C2C8" w14:textId="4A1FFD7B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do depósito</w:t>
            </w:r>
          </w:p>
        </w:tc>
      </w:tr>
      <w:tr w:rsidR="003A75C1" w:rsidRPr="000B3F32" w14:paraId="3321363D" w14:textId="77777777" w:rsidTr="00C743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052C5E10" w14:textId="1C2AA418" w:rsidR="003A75C1" w:rsidRPr="00C7437B" w:rsidRDefault="003A75C1" w:rsidP="003A75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C7437B">
              <w:rPr>
                <w:rFonts w:ascii="Verdana" w:hAnsi="Verdana" w:cs="Arial"/>
                <w:b w:val="0"/>
                <w:color w:val="000000"/>
                <w:sz w:val="20"/>
              </w:rPr>
              <w:t>disponivel</w:t>
            </w:r>
          </w:p>
        </w:tc>
        <w:tc>
          <w:tcPr>
            <w:tcW w:w="1651" w:type="dxa"/>
            <w:shd w:val="clear" w:color="auto" w:fill="auto"/>
          </w:tcPr>
          <w:p w14:paraId="12214489" w14:textId="77777777" w:rsidR="003A75C1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2190" w:type="dxa"/>
            <w:shd w:val="clear" w:color="auto" w:fill="auto"/>
          </w:tcPr>
          <w:p w14:paraId="214F0281" w14:textId="2AE5EFB5" w:rsidR="003A75C1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757" w:type="dxa"/>
            <w:shd w:val="clear" w:color="auto" w:fill="auto"/>
          </w:tcPr>
          <w:p w14:paraId="6F1FD452" w14:textId="7A2FED19" w:rsidR="003A75C1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Disponível para venda</w:t>
            </w:r>
          </w:p>
        </w:tc>
      </w:tr>
      <w:tr w:rsidR="003A75C1" w:rsidRPr="000B3F32" w14:paraId="08F3D6A0" w14:textId="77777777" w:rsidTr="00C74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4D8DA174" w14:textId="28B1C5F3" w:rsidR="003A75C1" w:rsidRPr="00C7437B" w:rsidRDefault="003A75C1" w:rsidP="003A75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C7437B"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disponivel_transferencia</w:t>
            </w:r>
          </w:p>
        </w:tc>
        <w:tc>
          <w:tcPr>
            <w:tcW w:w="1651" w:type="dxa"/>
            <w:shd w:val="clear" w:color="auto" w:fill="auto"/>
          </w:tcPr>
          <w:p w14:paraId="4D77C711" w14:textId="77777777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2190" w:type="dxa"/>
            <w:shd w:val="clear" w:color="auto" w:fill="auto"/>
          </w:tcPr>
          <w:p w14:paraId="071CAE8C" w14:textId="4703D544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757" w:type="dxa"/>
            <w:shd w:val="clear" w:color="auto" w:fill="auto"/>
          </w:tcPr>
          <w:p w14:paraId="7260DC64" w14:textId="526708B0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Disponível para transferência entre filiais.</w:t>
            </w:r>
          </w:p>
        </w:tc>
      </w:tr>
    </w:tbl>
    <w:p w14:paraId="4B342058" w14:textId="77777777" w:rsidR="003A75C1" w:rsidRDefault="003A75C1" w:rsidP="003A75C1">
      <w:pPr>
        <w:rPr>
          <w:rFonts w:ascii="Verdana" w:hAnsi="Verdana" w:cs="Arial"/>
          <w:color w:val="000000"/>
          <w:sz w:val="20"/>
        </w:rPr>
      </w:pPr>
    </w:p>
    <w:p w14:paraId="29C9A790" w14:textId="77777777" w:rsidR="003A75C1" w:rsidRDefault="003A75C1" w:rsidP="003A75C1">
      <w:pPr>
        <w:rPr>
          <w:rFonts w:ascii="Verdana" w:hAnsi="Verdana" w:cs="Arial"/>
          <w:color w:val="000000"/>
          <w:sz w:val="20"/>
        </w:rPr>
      </w:pPr>
    </w:p>
    <w:p w14:paraId="382DFFC0" w14:textId="4F1FB1F1" w:rsidR="003A75C1" w:rsidRDefault="003A75C1" w:rsidP="003A75C1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385644">
        <w:rPr>
          <w:rFonts w:ascii="Verdana" w:hAnsi="Verdana" w:cs="Arial"/>
          <w:b/>
          <w:color w:val="000000"/>
          <w:sz w:val="20"/>
        </w:rPr>
        <w:t>rodutos</w:t>
      </w:r>
      <w:r w:rsidR="00C7437B">
        <w:rPr>
          <w:rFonts w:ascii="Verdana" w:hAnsi="Verdana" w:cs="Arial"/>
          <w:b/>
          <w:color w:val="000000"/>
          <w:sz w:val="20"/>
        </w:rPr>
        <w:t>Depositos</w:t>
      </w:r>
    </w:p>
    <w:p w14:paraId="57B94AAE" w14:textId="77777777" w:rsidR="003A75C1" w:rsidRPr="000B3F32" w:rsidRDefault="003A75C1" w:rsidP="003A75C1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3A75C1" w:rsidRPr="000B3F32" w14:paraId="5A9C28B2" w14:textId="77777777" w:rsidTr="003A75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7A72DE8F" w14:textId="77777777" w:rsidR="003A75C1" w:rsidRPr="001D5FB9" w:rsidRDefault="003A75C1" w:rsidP="003A75C1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23D0FCA0" w14:textId="77777777" w:rsidR="003A75C1" w:rsidRPr="001D5FB9" w:rsidRDefault="003A75C1" w:rsidP="003A75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23785686" w14:textId="77777777" w:rsidR="003A75C1" w:rsidRPr="001D5FB9" w:rsidRDefault="003A75C1" w:rsidP="003A75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3A75C1" w:rsidRPr="000B3F32" w14:paraId="68D34275" w14:textId="77777777" w:rsidTr="003A75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3D22296" w14:textId="77777777" w:rsidR="003A75C1" w:rsidRPr="00145572" w:rsidRDefault="003A75C1" w:rsidP="003A75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1F8599E1" w14:textId="77777777" w:rsidR="003A75C1" w:rsidRPr="000B3F32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36D07DB" w14:textId="77777777" w:rsidR="003A75C1" w:rsidRPr="000B3F32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3A75C1" w:rsidRPr="000B3F32" w14:paraId="6A8E3461" w14:textId="77777777" w:rsidTr="003A75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BA983E9" w14:textId="77777777" w:rsidR="003A75C1" w:rsidRPr="000B3F32" w:rsidRDefault="003A75C1" w:rsidP="003A75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0136295C" w14:textId="77777777" w:rsidR="003A75C1" w:rsidRPr="000B3F32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15DD6C3E" w14:textId="77777777" w:rsidR="003A75C1" w:rsidRPr="000B3F32" w:rsidRDefault="003A75C1" w:rsidP="003A75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3A75C1" w:rsidRPr="000B3F32" w14:paraId="52DB7C5B" w14:textId="77777777" w:rsidTr="00C74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45CF8D4" w14:textId="77777777" w:rsidR="003A75C1" w:rsidRPr="001626D8" w:rsidRDefault="003A75C1" w:rsidP="003A75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cod_deposito</w:t>
            </w:r>
          </w:p>
        </w:tc>
        <w:tc>
          <w:tcPr>
            <w:tcW w:w="2018" w:type="dxa"/>
            <w:shd w:val="clear" w:color="auto" w:fill="auto"/>
          </w:tcPr>
          <w:p w14:paraId="3DC2BA9A" w14:textId="77777777" w:rsidR="003A75C1" w:rsidRDefault="003A75C1" w:rsidP="003A75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727D7AC3" w14:textId="6EC9E270" w:rsidR="003A75C1" w:rsidRDefault="003A75C1" w:rsidP="007C30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depósito para filtro. Parâmetro Opcional.</w:t>
            </w:r>
          </w:p>
        </w:tc>
      </w:tr>
    </w:tbl>
    <w:p w14:paraId="213593C4" w14:textId="77777777" w:rsidR="003A75C1" w:rsidRDefault="003A75C1" w:rsidP="00937B28">
      <w:pPr>
        <w:rPr>
          <w:rFonts w:ascii="Verdana" w:hAnsi="Verdana" w:cs="Arial"/>
          <w:color w:val="000000"/>
          <w:sz w:val="20"/>
        </w:rPr>
      </w:pPr>
    </w:p>
    <w:p w14:paraId="1F727D34" w14:textId="77777777" w:rsidR="003A75C1" w:rsidRDefault="003A75C1" w:rsidP="00937B28">
      <w:pPr>
        <w:rPr>
          <w:rFonts w:ascii="Verdana" w:hAnsi="Verdana" w:cs="Arial"/>
          <w:color w:val="000000"/>
          <w:sz w:val="20"/>
        </w:rPr>
      </w:pPr>
    </w:p>
    <w:p w14:paraId="34CAF16F" w14:textId="28E6B8EB" w:rsidR="00937B28" w:rsidRDefault="00937B28" w:rsidP="00937B28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385644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Inventario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do saldo do produto na data pesquisada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689CEE56" w14:textId="77777777" w:rsidR="00937B28" w:rsidRPr="000B3F32" w:rsidRDefault="00937B28" w:rsidP="00937B28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454"/>
        <w:gridCol w:w="1651"/>
        <w:gridCol w:w="2190"/>
        <w:gridCol w:w="2757"/>
      </w:tblGrid>
      <w:tr w:rsidR="00937B28" w:rsidRPr="000B3F32" w14:paraId="2F02B875" w14:textId="77777777" w:rsidTr="00937B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</w:tcPr>
          <w:p w14:paraId="6770503A" w14:textId="77777777" w:rsidR="00937B28" w:rsidRPr="001D5FB9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651" w:type="dxa"/>
          </w:tcPr>
          <w:p w14:paraId="5AC2ABFE" w14:textId="77777777" w:rsidR="00937B28" w:rsidRPr="001D5FB9" w:rsidRDefault="00937B28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190" w:type="dxa"/>
          </w:tcPr>
          <w:p w14:paraId="794D10D4" w14:textId="77777777" w:rsidR="00937B28" w:rsidRPr="001D5FB9" w:rsidRDefault="00937B28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757" w:type="dxa"/>
          </w:tcPr>
          <w:p w14:paraId="1C8B81E4" w14:textId="77777777" w:rsidR="00937B28" w:rsidRPr="001D5FB9" w:rsidRDefault="00937B28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937B28" w:rsidRPr="000B3F32" w14:paraId="4246B5D9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166B35ED" w14:textId="77777777" w:rsidR="00937B28" w:rsidRPr="000B3F32" w:rsidRDefault="00937B28" w:rsidP="000B211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651" w:type="dxa"/>
            <w:shd w:val="clear" w:color="auto" w:fill="auto"/>
          </w:tcPr>
          <w:p w14:paraId="2A007B46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190" w:type="dxa"/>
            <w:shd w:val="clear" w:color="auto" w:fill="auto"/>
          </w:tcPr>
          <w:p w14:paraId="6F85EC6A" w14:textId="77777777" w:rsidR="00937B28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57" w:type="dxa"/>
            <w:shd w:val="clear" w:color="auto" w:fill="auto"/>
          </w:tcPr>
          <w:p w14:paraId="7FCBA35A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937B28" w:rsidRPr="000B3F32" w14:paraId="3247EBBE" w14:textId="77777777" w:rsidTr="00316F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2DBB0CF1" w14:textId="77777777" w:rsidR="00937B28" w:rsidRPr="000B3F32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651" w:type="dxa"/>
            <w:shd w:val="clear" w:color="auto" w:fill="auto"/>
          </w:tcPr>
          <w:p w14:paraId="7BEC3B7C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190" w:type="dxa"/>
            <w:shd w:val="clear" w:color="auto" w:fill="auto"/>
          </w:tcPr>
          <w:p w14:paraId="30B2FE42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757" w:type="dxa"/>
            <w:shd w:val="clear" w:color="auto" w:fill="auto"/>
          </w:tcPr>
          <w:p w14:paraId="5DD0E757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937B28" w:rsidRPr="000B3F32" w14:paraId="7D1E1409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0C2BAA86" w14:textId="77777777" w:rsidR="00937B28" w:rsidRPr="000B3F32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1651" w:type="dxa"/>
            <w:shd w:val="clear" w:color="auto" w:fill="auto"/>
          </w:tcPr>
          <w:p w14:paraId="023989A3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190" w:type="dxa"/>
            <w:shd w:val="clear" w:color="auto" w:fill="auto"/>
          </w:tcPr>
          <w:p w14:paraId="7461D31B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2757" w:type="dxa"/>
            <w:shd w:val="clear" w:color="auto" w:fill="auto"/>
          </w:tcPr>
          <w:p w14:paraId="67ECA90C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 no Microvix</w:t>
            </w:r>
          </w:p>
        </w:tc>
      </w:tr>
      <w:tr w:rsidR="00937B28" w:rsidRPr="000B3F32" w14:paraId="31385DEC" w14:textId="77777777" w:rsidTr="00316F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05F3A5F1" w14:textId="77777777" w:rsidR="00937B28" w:rsidRPr="000B3F32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cod_barra</w:t>
            </w:r>
          </w:p>
        </w:tc>
        <w:tc>
          <w:tcPr>
            <w:tcW w:w="1651" w:type="dxa"/>
            <w:shd w:val="clear" w:color="auto" w:fill="auto"/>
          </w:tcPr>
          <w:p w14:paraId="6F31CE03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de Barras</w:t>
            </w:r>
          </w:p>
        </w:tc>
        <w:tc>
          <w:tcPr>
            <w:tcW w:w="2190" w:type="dxa"/>
            <w:shd w:val="clear" w:color="auto" w:fill="auto"/>
          </w:tcPr>
          <w:p w14:paraId="64B94385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757" w:type="dxa"/>
            <w:shd w:val="clear" w:color="auto" w:fill="auto"/>
          </w:tcPr>
          <w:p w14:paraId="32603E07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937B28" w:rsidRPr="000B3F32" w14:paraId="55B3D2CA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5A77F63B" w14:textId="77777777" w:rsidR="00937B28" w:rsidRPr="000B3F32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1651" w:type="dxa"/>
            <w:shd w:val="clear" w:color="auto" w:fill="auto"/>
          </w:tcPr>
          <w:p w14:paraId="472E2AEC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2190" w:type="dxa"/>
            <w:shd w:val="clear" w:color="auto" w:fill="auto"/>
          </w:tcPr>
          <w:p w14:paraId="51317261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2757" w:type="dxa"/>
            <w:shd w:val="clear" w:color="auto" w:fill="auto"/>
          </w:tcPr>
          <w:p w14:paraId="70FDDA7D" w14:textId="5885947F" w:rsidR="00937B28" w:rsidRPr="000B3F32" w:rsidRDefault="00937B28" w:rsidP="00937B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Posição do estoque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na data informada</w:t>
            </w:r>
          </w:p>
        </w:tc>
      </w:tr>
      <w:tr w:rsidR="0028019C" w:rsidRPr="000B3F32" w14:paraId="5D4948C2" w14:textId="77777777" w:rsidTr="00C743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54" w:type="dxa"/>
            <w:shd w:val="clear" w:color="auto" w:fill="auto"/>
          </w:tcPr>
          <w:p w14:paraId="017676C0" w14:textId="54AF9160" w:rsidR="0028019C" w:rsidRPr="000B3F32" w:rsidRDefault="0028019C" w:rsidP="0028019C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23B7A">
              <w:rPr>
                <w:rFonts w:ascii="Verdana" w:hAnsi="Verdana" w:cs="Arial"/>
                <w:b w:val="0"/>
                <w:color w:val="000000"/>
                <w:sz w:val="20"/>
              </w:rPr>
              <w:t>cod_deposito</w:t>
            </w:r>
          </w:p>
        </w:tc>
        <w:tc>
          <w:tcPr>
            <w:tcW w:w="1651" w:type="dxa"/>
            <w:shd w:val="clear" w:color="auto" w:fill="auto"/>
          </w:tcPr>
          <w:p w14:paraId="38B667C9" w14:textId="6E68EA16" w:rsidR="0028019C" w:rsidRPr="000B3F32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190" w:type="dxa"/>
            <w:shd w:val="clear" w:color="auto" w:fill="auto"/>
          </w:tcPr>
          <w:p w14:paraId="48B86129" w14:textId="49E94281" w:rsidR="0028019C" w:rsidRPr="00FC43CF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57" w:type="dxa"/>
            <w:shd w:val="clear" w:color="auto" w:fill="auto"/>
          </w:tcPr>
          <w:p w14:paraId="32DF75F1" w14:textId="77777777" w:rsidR="0028019C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depósito</w:t>
            </w:r>
          </w:p>
          <w:p w14:paraId="647450B6" w14:textId="2D897EBA" w:rsidR="0028019C" w:rsidRPr="0028019C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i/>
                <w:color w:val="000000"/>
                <w:sz w:val="20"/>
              </w:rPr>
            </w:pPr>
            <w:r w:rsidRPr="0028019C">
              <w:rPr>
                <w:rFonts w:ascii="Verdana" w:hAnsi="Verdana" w:cs="Arial"/>
                <w:i/>
                <w:color w:val="000000"/>
                <w:sz w:val="18"/>
              </w:rPr>
              <w:t>Esta linha só irá aparecer caso se informado pelo menos um deposito.</w:t>
            </w:r>
          </w:p>
        </w:tc>
      </w:tr>
    </w:tbl>
    <w:p w14:paraId="4C1FE1ED" w14:textId="77777777" w:rsidR="00937B28" w:rsidRDefault="00937B28" w:rsidP="00937B28">
      <w:pPr>
        <w:rPr>
          <w:rFonts w:ascii="Verdana" w:hAnsi="Verdana" w:cs="Arial"/>
          <w:color w:val="000000"/>
          <w:sz w:val="20"/>
        </w:rPr>
      </w:pPr>
    </w:p>
    <w:p w14:paraId="7E2B2E90" w14:textId="77777777" w:rsidR="00937B28" w:rsidRDefault="00937B28" w:rsidP="00937B28">
      <w:pPr>
        <w:rPr>
          <w:rFonts w:ascii="Verdana" w:hAnsi="Verdana" w:cs="Arial"/>
          <w:color w:val="000000"/>
          <w:sz w:val="20"/>
        </w:rPr>
      </w:pPr>
    </w:p>
    <w:p w14:paraId="59A658FA" w14:textId="78B3ED4C" w:rsidR="00937B28" w:rsidRDefault="00937B28" w:rsidP="00937B28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385644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Inventario</w:t>
      </w:r>
    </w:p>
    <w:p w14:paraId="5DB042AA" w14:textId="77777777" w:rsidR="00937B28" w:rsidRPr="000B3F32" w:rsidRDefault="00937B28" w:rsidP="00937B28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937B28" w:rsidRPr="000B3F32" w14:paraId="39D85227" w14:textId="77777777" w:rsidTr="000B21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DFA5769" w14:textId="77777777" w:rsidR="00937B28" w:rsidRPr="001D5FB9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17F84751" w14:textId="77777777" w:rsidR="00937B28" w:rsidRPr="001D5FB9" w:rsidRDefault="00937B28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2AD49EAE" w14:textId="77777777" w:rsidR="00937B28" w:rsidRPr="001D5FB9" w:rsidRDefault="00937B28" w:rsidP="000B21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937B28" w:rsidRPr="000B3F32" w14:paraId="33F03EE3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AD46CF2" w14:textId="77777777" w:rsidR="00937B28" w:rsidRPr="00145572" w:rsidRDefault="00937B28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02646466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06C406B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937B28" w:rsidRPr="000B3F32" w14:paraId="17D86047" w14:textId="77777777" w:rsidTr="00316F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2A9582B" w14:textId="77777777" w:rsidR="00937B28" w:rsidRPr="000B3F32" w:rsidRDefault="00937B28" w:rsidP="000B211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55A82AF5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F84E1D4" w14:textId="77777777" w:rsidR="00937B28" w:rsidRPr="000B3F32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937B28" w:rsidRPr="000B3F32" w14:paraId="0D893E3C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F24A99" w14:textId="7C2F54F7" w:rsidR="00937B28" w:rsidRPr="005947D5" w:rsidRDefault="00937B28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inventario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0424C260" w14:textId="77777777" w:rsidR="00937B28" w:rsidRPr="000B3F32" w:rsidRDefault="00937B28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11419AD8" w14:textId="77777777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1CDE0C44" w14:textId="3B576ABA" w:rsidR="00937B28" w:rsidRPr="000B3F32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pesquisa do inventário. Obrigatório.</w:t>
            </w:r>
          </w:p>
        </w:tc>
      </w:tr>
      <w:tr w:rsidR="00937B28" w:rsidRPr="000B3F32" w14:paraId="28119A9D" w14:textId="77777777" w:rsidTr="00316F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36F5C06" w14:textId="77777777" w:rsidR="00937B28" w:rsidRPr="005947D5" w:rsidRDefault="00937B28" w:rsidP="000B211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cod_produto</w:t>
            </w:r>
          </w:p>
        </w:tc>
        <w:tc>
          <w:tcPr>
            <w:tcW w:w="2018" w:type="dxa"/>
            <w:shd w:val="clear" w:color="auto" w:fill="auto"/>
          </w:tcPr>
          <w:p w14:paraId="022A28BA" w14:textId="77777777" w:rsidR="00937B28" w:rsidRPr="005947D5" w:rsidRDefault="00937B28" w:rsidP="000B21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669132E" w14:textId="25E0685C" w:rsidR="00937B28" w:rsidRPr="000B3F32" w:rsidRDefault="00937B28" w:rsidP="00937B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Poderá ser informado o código do produto para pesquisa. Parâmetro Opcional. </w:t>
            </w:r>
          </w:p>
        </w:tc>
      </w:tr>
      <w:tr w:rsidR="00937B28" w:rsidRPr="000B3F32" w14:paraId="4D418C30" w14:textId="77777777" w:rsidTr="00316F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6654DC7" w14:textId="77777777" w:rsidR="00937B28" w:rsidRDefault="00937B28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1626D8">
              <w:rPr>
                <w:rFonts w:ascii="Verdana" w:hAnsi="Verdana" w:cs="Arial"/>
                <w:b w:val="0"/>
                <w:color w:val="000000"/>
                <w:sz w:val="20"/>
              </w:rPr>
              <w:t>referencia</w:t>
            </w:r>
          </w:p>
        </w:tc>
        <w:tc>
          <w:tcPr>
            <w:tcW w:w="2018" w:type="dxa"/>
            <w:shd w:val="clear" w:color="auto" w:fill="auto"/>
          </w:tcPr>
          <w:p w14:paraId="3765B5D8" w14:textId="77777777" w:rsidR="00937B28" w:rsidRDefault="00937B28" w:rsidP="000B21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VarChar(30)</w:t>
            </w:r>
          </w:p>
        </w:tc>
        <w:tc>
          <w:tcPr>
            <w:tcW w:w="4418" w:type="dxa"/>
            <w:shd w:val="clear" w:color="auto" w:fill="auto"/>
          </w:tcPr>
          <w:p w14:paraId="53FDDE2F" w14:textId="2D105D07" w:rsidR="00937B28" w:rsidRDefault="00937B28" w:rsidP="00937B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Poderá ser informado a Referencia do produto para pesquisa. Parâmetro Opcional. </w:t>
            </w:r>
          </w:p>
        </w:tc>
      </w:tr>
      <w:tr w:rsidR="0028019C" w:rsidRPr="000B3F32" w14:paraId="083373F5" w14:textId="77777777" w:rsidTr="00C743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B8A83A1" w14:textId="2345A7D6" w:rsidR="0028019C" w:rsidRPr="001626D8" w:rsidRDefault="0028019C" w:rsidP="0028019C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cod_deposito</w:t>
            </w:r>
          </w:p>
        </w:tc>
        <w:tc>
          <w:tcPr>
            <w:tcW w:w="2018" w:type="dxa"/>
            <w:shd w:val="clear" w:color="auto" w:fill="auto"/>
          </w:tcPr>
          <w:p w14:paraId="1BE896BA" w14:textId="42448B91" w:rsidR="0028019C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44EB0BE0" w14:textId="47E9A651" w:rsidR="0028019C" w:rsidRDefault="0028019C" w:rsidP="00280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os códigos dos depósitos para filtro, sempre separados por vírgula. Parâmetro Opcional.</w:t>
            </w:r>
          </w:p>
        </w:tc>
      </w:tr>
    </w:tbl>
    <w:p w14:paraId="6264172E" w14:textId="77777777" w:rsidR="001778A7" w:rsidRDefault="001778A7" w:rsidP="000B3F32">
      <w:pPr>
        <w:rPr>
          <w:rFonts w:ascii="Verdana" w:hAnsi="Verdana" w:cs="Arial"/>
          <w:color w:val="000000"/>
          <w:sz w:val="20"/>
        </w:rPr>
      </w:pPr>
    </w:p>
    <w:p w14:paraId="0E177407" w14:textId="77777777" w:rsidR="00937B28" w:rsidRDefault="00937B28" w:rsidP="000B3F32">
      <w:pPr>
        <w:rPr>
          <w:rFonts w:ascii="Verdana" w:hAnsi="Verdana" w:cs="Arial"/>
          <w:color w:val="000000"/>
          <w:sz w:val="20"/>
        </w:rPr>
      </w:pPr>
    </w:p>
    <w:p w14:paraId="4E089B11" w14:textId="68A456AC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730D9F">
        <w:rPr>
          <w:rFonts w:ascii="Verdana" w:hAnsi="Verdana" w:cs="Arial"/>
          <w:b/>
          <w:color w:val="000000"/>
          <w:sz w:val="20"/>
        </w:rPr>
        <w:t>LinxP</w:t>
      </w:r>
      <w:r w:rsidR="00385644" w:rsidRPr="00385644">
        <w:rPr>
          <w:rFonts w:ascii="Verdana" w:hAnsi="Verdana" w:cs="Arial"/>
          <w:b/>
          <w:color w:val="000000"/>
          <w:sz w:val="20"/>
        </w:rPr>
        <w:t>rodutos</w:t>
      </w:r>
      <w:r w:rsidR="00730D9F">
        <w:rPr>
          <w:rFonts w:ascii="Verdana" w:hAnsi="Verdana" w:cs="Arial"/>
          <w:b/>
          <w:color w:val="000000"/>
          <w:sz w:val="20"/>
        </w:rPr>
        <w:t>D</w:t>
      </w:r>
      <w:r w:rsidR="00385644" w:rsidRPr="00385644">
        <w:rPr>
          <w:rFonts w:ascii="Verdana" w:hAnsi="Verdana" w:cs="Arial"/>
          <w:b/>
          <w:color w:val="000000"/>
          <w:sz w:val="20"/>
        </w:rPr>
        <w:t>etalhes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 w:rsidR="00385644"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 xml:space="preserve"> dos produtos de acordo com a loja pesquisada):</w:t>
      </w:r>
    </w:p>
    <w:p w14:paraId="28282837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454"/>
        <w:gridCol w:w="1651"/>
        <w:gridCol w:w="2190"/>
        <w:gridCol w:w="2757"/>
      </w:tblGrid>
      <w:tr w:rsidR="00FC43CF" w:rsidRPr="000B3F32" w14:paraId="0EBE21A5" w14:textId="77777777" w:rsidTr="00FC43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3B31C593" w14:textId="77777777" w:rsidR="00FC43CF" w:rsidRPr="001D5FB9" w:rsidRDefault="00FC43CF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721" w:type="dxa"/>
          </w:tcPr>
          <w:p w14:paraId="7F756F8A" w14:textId="77777777" w:rsidR="00FC43CF" w:rsidRPr="001D5FB9" w:rsidRDefault="00FC43CF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434" w:type="dxa"/>
          </w:tcPr>
          <w:p w14:paraId="1CD462C3" w14:textId="3107C337" w:rsidR="00FC43CF" w:rsidRPr="001D5FB9" w:rsidRDefault="00630160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058" w:type="dxa"/>
          </w:tcPr>
          <w:p w14:paraId="57450ADA" w14:textId="75496C80" w:rsidR="00FC43CF" w:rsidRPr="001D5FB9" w:rsidRDefault="00FC43CF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FC43CF" w:rsidRPr="000B3F32" w14:paraId="66EA4AC5" w14:textId="77777777" w:rsidTr="00FC43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3F361088" w14:textId="45DD60B9" w:rsidR="00FC43CF" w:rsidRPr="000B3F32" w:rsidRDefault="00FC43CF" w:rsidP="00730D9F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21" w:type="dxa"/>
          </w:tcPr>
          <w:p w14:paraId="1825015C" w14:textId="58D481BB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434" w:type="dxa"/>
          </w:tcPr>
          <w:p w14:paraId="428A3FAA" w14:textId="1691D82D" w:rsidR="00FC43CF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8" w:type="dxa"/>
          </w:tcPr>
          <w:p w14:paraId="5EB1D2A1" w14:textId="1ADD9AD9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FC43CF" w:rsidRPr="000B3F32" w14:paraId="0BAA397B" w14:textId="77777777" w:rsidTr="00FC43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2F1D5F41" w14:textId="77777777" w:rsidR="00FC43CF" w:rsidRPr="000B3F32" w:rsidRDefault="00FC43C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21" w:type="dxa"/>
          </w:tcPr>
          <w:p w14:paraId="14DC0FD1" w14:textId="77777777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434" w:type="dxa"/>
          </w:tcPr>
          <w:p w14:paraId="75E0FABD" w14:textId="6D602274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3058" w:type="dxa"/>
          </w:tcPr>
          <w:p w14:paraId="5957782D" w14:textId="4CB92583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FC43CF" w:rsidRPr="000B3F32" w14:paraId="739147A3" w14:textId="77777777" w:rsidTr="00FC43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1C6BE313" w14:textId="77777777" w:rsidR="00FC43CF" w:rsidRPr="000B3F32" w:rsidRDefault="00FC43C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1721" w:type="dxa"/>
          </w:tcPr>
          <w:p w14:paraId="71F31D00" w14:textId="77777777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434" w:type="dxa"/>
          </w:tcPr>
          <w:p w14:paraId="4496666F" w14:textId="2BB9EF10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3058" w:type="dxa"/>
          </w:tcPr>
          <w:p w14:paraId="16AC85AF" w14:textId="530010EE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 no Microvix</w:t>
            </w:r>
          </w:p>
        </w:tc>
      </w:tr>
      <w:tr w:rsidR="00FC43CF" w:rsidRPr="000B3F32" w14:paraId="16F7B57A" w14:textId="77777777" w:rsidTr="00FC43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277639D8" w14:textId="77777777" w:rsidR="00FC43CF" w:rsidRPr="000B3F32" w:rsidRDefault="00FC43C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cod_barra</w:t>
            </w:r>
          </w:p>
        </w:tc>
        <w:tc>
          <w:tcPr>
            <w:tcW w:w="1721" w:type="dxa"/>
          </w:tcPr>
          <w:p w14:paraId="7D95D03B" w14:textId="77777777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de Barras</w:t>
            </w:r>
          </w:p>
        </w:tc>
        <w:tc>
          <w:tcPr>
            <w:tcW w:w="2434" w:type="dxa"/>
          </w:tcPr>
          <w:p w14:paraId="511CAFDF" w14:textId="6B165EC5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3058" w:type="dxa"/>
          </w:tcPr>
          <w:p w14:paraId="7762738C" w14:textId="58E48059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FC43CF" w:rsidRPr="000B3F32" w14:paraId="036D27FA" w14:textId="77777777" w:rsidTr="00FC43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37F9C749" w14:textId="77777777" w:rsidR="00FC43CF" w:rsidRPr="000B3F32" w:rsidRDefault="00FC43C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1721" w:type="dxa"/>
          </w:tcPr>
          <w:p w14:paraId="045F1DAE" w14:textId="77777777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Quantidade</w:t>
            </w:r>
          </w:p>
        </w:tc>
        <w:tc>
          <w:tcPr>
            <w:tcW w:w="2434" w:type="dxa"/>
          </w:tcPr>
          <w:p w14:paraId="4725B3DC" w14:textId="27C3AF24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3058" w:type="dxa"/>
          </w:tcPr>
          <w:p w14:paraId="50024DBD" w14:textId="5493DA2C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Posição do estoque atual do produto</w:t>
            </w:r>
          </w:p>
        </w:tc>
      </w:tr>
      <w:tr w:rsidR="00FC43CF" w:rsidRPr="000B3F32" w14:paraId="371E9C28" w14:textId="77777777" w:rsidTr="00FC43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2032B0A0" w14:textId="66156DD2" w:rsidR="00FC43CF" w:rsidRPr="000B3F32" w:rsidRDefault="00FC43CF" w:rsidP="00730D9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preco_custo</w:t>
            </w:r>
          </w:p>
        </w:tc>
        <w:tc>
          <w:tcPr>
            <w:tcW w:w="1721" w:type="dxa"/>
          </w:tcPr>
          <w:p w14:paraId="53AEAD1C" w14:textId="5F22FC0F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de custo</w:t>
            </w:r>
          </w:p>
        </w:tc>
        <w:tc>
          <w:tcPr>
            <w:tcW w:w="2434" w:type="dxa"/>
          </w:tcPr>
          <w:p w14:paraId="049E7926" w14:textId="00C7E2D6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3058" w:type="dxa"/>
          </w:tcPr>
          <w:p w14:paraId="6F33F3D8" w14:textId="0C71CBA7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de custo ICMS</w:t>
            </w:r>
          </w:p>
        </w:tc>
      </w:tr>
      <w:tr w:rsidR="00FC43CF" w:rsidRPr="000B3F32" w14:paraId="668BFD2F" w14:textId="77777777" w:rsidTr="00FC43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6A4494AB" w14:textId="3C9F0213" w:rsidR="00FC43CF" w:rsidRPr="000B3F32" w:rsidRDefault="00FC43CF" w:rsidP="00730D9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preco_venda</w:t>
            </w:r>
          </w:p>
        </w:tc>
        <w:tc>
          <w:tcPr>
            <w:tcW w:w="1721" w:type="dxa"/>
          </w:tcPr>
          <w:p w14:paraId="64084E4B" w14:textId="3B1F6912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de Venda</w:t>
            </w:r>
          </w:p>
        </w:tc>
        <w:tc>
          <w:tcPr>
            <w:tcW w:w="2434" w:type="dxa"/>
          </w:tcPr>
          <w:p w14:paraId="114CFBEE" w14:textId="708FE0B4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3058" w:type="dxa"/>
          </w:tcPr>
          <w:p w14:paraId="2DB07BD9" w14:textId="4E9A521D" w:rsidR="00FC43CF" w:rsidRPr="000B3F32" w:rsidRDefault="00FC43C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de venda do item na tabela padrão</w:t>
            </w:r>
          </w:p>
        </w:tc>
      </w:tr>
      <w:tr w:rsidR="00FC43CF" w:rsidRPr="000B3F32" w14:paraId="766A234F" w14:textId="77777777" w:rsidTr="00FC43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4D72DBF8" w14:textId="3B0B63DD" w:rsidR="00FC43CF" w:rsidRPr="000B3F32" w:rsidRDefault="00FC43CF" w:rsidP="00730D9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usto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_medio</w:t>
            </w:r>
          </w:p>
        </w:tc>
        <w:tc>
          <w:tcPr>
            <w:tcW w:w="1721" w:type="dxa"/>
          </w:tcPr>
          <w:p w14:paraId="4A6D9CAC" w14:textId="43DDB65A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Custo médio</w:t>
            </w:r>
          </w:p>
        </w:tc>
        <w:tc>
          <w:tcPr>
            <w:tcW w:w="2434" w:type="dxa"/>
          </w:tcPr>
          <w:p w14:paraId="579318E7" w14:textId="58CF8D66" w:rsidR="00FC43CF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3058" w:type="dxa"/>
          </w:tcPr>
          <w:p w14:paraId="6A205BAE" w14:textId="51698152" w:rsidR="00FC43CF" w:rsidRPr="000B3F32" w:rsidRDefault="00FC43C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Custo médio do produto</w:t>
            </w:r>
          </w:p>
        </w:tc>
      </w:tr>
      <w:tr w:rsidR="00642AEC" w:rsidRPr="000B3F32" w14:paraId="3CBCB8C9" w14:textId="77777777" w:rsidTr="00FC43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69CA7DC1" w14:textId="7114D06D" w:rsidR="00642AEC" w:rsidRDefault="00642AEC" w:rsidP="00642AEC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id_config_tributária</w:t>
            </w:r>
          </w:p>
        </w:tc>
        <w:tc>
          <w:tcPr>
            <w:tcW w:w="1721" w:type="dxa"/>
          </w:tcPr>
          <w:p w14:paraId="18473B9E" w14:textId="468CCB0D" w:rsidR="00642AEC" w:rsidRDefault="00642AEC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Config. Trib.</w:t>
            </w:r>
          </w:p>
        </w:tc>
        <w:tc>
          <w:tcPr>
            <w:tcW w:w="2434" w:type="dxa"/>
          </w:tcPr>
          <w:p w14:paraId="7FC6E274" w14:textId="22568977" w:rsidR="00642AEC" w:rsidRPr="00FC43CF" w:rsidRDefault="00642AEC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8" w:type="dxa"/>
          </w:tcPr>
          <w:p w14:paraId="0BEA75FA" w14:textId="6CE4689A" w:rsidR="00642AEC" w:rsidRDefault="00642AEC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Configuração Tributária atrelada ao produto</w:t>
            </w:r>
          </w:p>
        </w:tc>
      </w:tr>
      <w:tr w:rsidR="00642AEC" w:rsidRPr="000B3F32" w14:paraId="5DB5C5AC" w14:textId="77777777" w:rsidTr="00FC43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</w:tcPr>
          <w:p w14:paraId="47616599" w14:textId="118DDC00" w:rsidR="00642AEC" w:rsidRDefault="00642AEC" w:rsidP="00642AEC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desc_config_tributária</w:t>
            </w:r>
          </w:p>
        </w:tc>
        <w:tc>
          <w:tcPr>
            <w:tcW w:w="1721" w:type="dxa"/>
          </w:tcPr>
          <w:p w14:paraId="7E837E69" w14:textId="0A3DAFD0" w:rsidR="00642AEC" w:rsidRDefault="00642AEC" w:rsidP="00642AE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Config. Trib.</w:t>
            </w:r>
          </w:p>
        </w:tc>
        <w:tc>
          <w:tcPr>
            <w:tcW w:w="2434" w:type="dxa"/>
          </w:tcPr>
          <w:p w14:paraId="15958E90" w14:textId="7B8E80CC" w:rsidR="00642AEC" w:rsidRPr="00FC43CF" w:rsidRDefault="00642AEC" w:rsidP="00642AE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3</w:t>
            </w:r>
            <w:r w:rsidRPr="00C83E7F">
              <w:rPr>
                <w:rFonts w:ascii="Verdana" w:hAnsi="Verdana" w:cs="Arial"/>
                <w:color w:val="000000"/>
                <w:sz w:val="20"/>
              </w:rPr>
              <w:t>0)</w:t>
            </w:r>
          </w:p>
        </w:tc>
        <w:tc>
          <w:tcPr>
            <w:tcW w:w="3058" w:type="dxa"/>
          </w:tcPr>
          <w:p w14:paraId="258AED13" w14:textId="24F001D4" w:rsidR="00642AEC" w:rsidRDefault="00642AEC" w:rsidP="00642AE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Configuração Tributária atrelada ao produto</w:t>
            </w:r>
          </w:p>
        </w:tc>
      </w:tr>
      <w:tr w:rsidR="00705308" w:rsidRPr="000B3F32" w14:paraId="62C9EA60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shd w:val="clear" w:color="auto" w:fill="auto"/>
          </w:tcPr>
          <w:p w14:paraId="176086B3" w14:textId="773161C7" w:rsidR="00705308" w:rsidRDefault="00705308" w:rsidP="00642AEC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despesas1</w:t>
            </w:r>
          </w:p>
        </w:tc>
        <w:tc>
          <w:tcPr>
            <w:tcW w:w="1721" w:type="dxa"/>
            <w:shd w:val="clear" w:color="auto" w:fill="auto"/>
          </w:tcPr>
          <w:p w14:paraId="6D1C407D" w14:textId="3C8107A1" w:rsidR="00705308" w:rsidRDefault="00705308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Despesas</w:t>
            </w:r>
          </w:p>
        </w:tc>
        <w:tc>
          <w:tcPr>
            <w:tcW w:w="2434" w:type="dxa"/>
            <w:shd w:val="clear" w:color="auto" w:fill="auto"/>
          </w:tcPr>
          <w:p w14:paraId="6FE2F5D7" w14:textId="3D0E7A8A" w:rsidR="00705308" w:rsidRPr="00C83E7F" w:rsidRDefault="00705308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Float</w:t>
            </w:r>
          </w:p>
        </w:tc>
        <w:tc>
          <w:tcPr>
            <w:tcW w:w="3058" w:type="dxa"/>
            <w:shd w:val="clear" w:color="auto" w:fill="auto"/>
          </w:tcPr>
          <w:p w14:paraId="70FE31D0" w14:textId="14BAAF93" w:rsidR="00705308" w:rsidRDefault="00705308" w:rsidP="00642A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campo de despesas.</w:t>
            </w:r>
          </w:p>
        </w:tc>
      </w:tr>
    </w:tbl>
    <w:p w14:paraId="2BC16789" w14:textId="77777777" w:rsidR="00DA64F4" w:rsidRDefault="00DA64F4" w:rsidP="000B3F32">
      <w:pPr>
        <w:rPr>
          <w:rFonts w:ascii="Verdana" w:hAnsi="Verdana" w:cs="Arial"/>
          <w:color w:val="000000"/>
          <w:sz w:val="20"/>
        </w:rPr>
      </w:pPr>
    </w:p>
    <w:p w14:paraId="35ADD00E" w14:textId="77777777" w:rsidR="00DA64F4" w:rsidRDefault="00DA64F4" w:rsidP="000B3F32">
      <w:pPr>
        <w:rPr>
          <w:rFonts w:ascii="Verdana" w:hAnsi="Verdana" w:cs="Arial"/>
          <w:color w:val="000000"/>
          <w:sz w:val="20"/>
        </w:rPr>
      </w:pPr>
    </w:p>
    <w:p w14:paraId="0DA34CE8" w14:textId="3943CA9D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730D9F">
        <w:rPr>
          <w:rFonts w:ascii="Verdana" w:hAnsi="Verdana" w:cs="Arial"/>
          <w:b/>
          <w:color w:val="000000"/>
          <w:sz w:val="20"/>
        </w:rPr>
        <w:t>LinxP</w:t>
      </w:r>
      <w:r w:rsidR="00385644">
        <w:rPr>
          <w:rFonts w:ascii="Verdana" w:hAnsi="Verdana" w:cs="Arial"/>
          <w:b/>
          <w:color w:val="000000"/>
          <w:sz w:val="20"/>
        </w:rPr>
        <w:t>rodutos</w:t>
      </w:r>
      <w:r w:rsidR="00730D9F">
        <w:rPr>
          <w:rFonts w:ascii="Verdana" w:hAnsi="Verdana" w:cs="Arial"/>
          <w:b/>
          <w:color w:val="000000"/>
          <w:sz w:val="20"/>
        </w:rPr>
        <w:t>D</w:t>
      </w:r>
      <w:r w:rsidR="00385644">
        <w:rPr>
          <w:rFonts w:ascii="Verdana" w:hAnsi="Verdana" w:cs="Arial"/>
          <w:b/>
          <w:color w:val="000000"/>
          <w:sz w:val="20"/>
        </w:rPr>
        <w:t>etalhes</w:t>
      </w:r>
    </w:p>
    <w:p w14:paraId="1577CDAF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0B3F32" w:rsidRPr="000B3F32" w14:paraId="03204C6C" w14:textId="77777777" w:rsidTr="003A2D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CCA24C4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01F14DCC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21422F60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30D9F" w:rsidRPr="000B3F32" w14:paraId="6E472CB0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F4D32BF" w14:textId="77777777" w:rsidR="00730D9F" w:rsidRPr="00145572" w:rsidRDefault="00730D9F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</w:tcPr>
          <w:p w14:paraId="6FA09762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7EDC8E2C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B3F32" w:rsidRPr="000B3F32" w14:paraId="7C794A65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09208DD9" w14:textId="05CA40FA" w:rsidR="000B3F32" w:rsidRPr="000B3F32" w:rsidRDefault="000B3F32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cnpj</w:t>
            </w:r>
            <w:r w:rsidR="00730D9F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</w:tcPr>
          <w:p w14:paraId="40EE83AB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</w:tcPr>
          <w:p w14:paraId="193E0CAF" w14:textId="13C14EF7" w:rsidR="000B3F32" w:rsidRPr="000B3F32" w:rsidRDefault="000B3F32" w:rsidP="001720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5947D5" w:rsidRPr="000B3F32" w14:paraId="20088CDA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7860444" w14:textId="185043EF" w:rsidR="005947D5" w:rsidRPr="005947D5" w:rsidRDefault="005947D5" w:rsidP="005947D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data_mov_ini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5502B729" w14:textId="010E8E5C" w:rsidR="005947D5" w:rsidRPr="000B3F32" w:rsidRDefault="005947D5" w:rsidP="005947D5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</w:tcPr>
          <w:p w14:paraId="6439893E" w14:textId="2FB58481" w:rsidR="005947D5" w:rsidRPr="000B3F32" w:rsidRDefault="005947D5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</w:tcPr>
          <w:p w14:paraId="0E52F834" w14:textId="0FACBEE7" w:rsidR="005947D5" w:rsidRPr="000B3F32" w:rsidRDefault="005947D5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Poderá ser informado uma data inicial e Final para pesquisar produto que tenham movimentação no período. Caso seja informado “NULL”, não será considerado nenhuma data</w:t>
            </w:r>
          </w:p>
        </w:tc>
      </w:tr>
      <w:tr w:rsidR="005947D5" w:rsidRPr="000B3F32" w14:paraId="15C8EA36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CCC2295" w14:textId="2E58A1C3" w:rsidR="005947D5" w:rsidRPr="005947D5" w:rsidRDefault="005947D5" w:rsidP="000B3F3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data_mov_fim</w:t>
            </w:r>
          </w:p>
        </w:tc>
        <w:tc>
          <w:tcPr>
            <w:tcW w:w="2018" w:type="dxa"/>
          </w:tcPr>
          <w:p w14:paraId="7E577934" w14:textId="26781659" w:rsidR="005947D5" w:rsidRPr="000B3F32" w:rsidRDefault="005947D5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</w:tcPr>
          <w:p w14:paraId="7CD1C03D" w14:textId="77777777" w:rsidR="005947D5" w:rsidRPr="000B3F32" w:rsidRDefault="005947D5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392A61" w:rsidRPr="000B3F32" w14:paraId="536792D1" w14:textId="77777777" w:rsidTr="00E148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2641C97" w14:textId="587375D5" w:rsidR="00392A61" w:rsidRPr="005947D5" w:rsidRDefault="00392A61" w:rsidP="00392A61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cod_produto</w:t>
            </w:r>
          </w:p>
        </w:tc>
        <w:tc>
          <w:tcPr>
            <w:tcW w:w="2018" w:type="dxa"/>
            <w:shd w:val="clear" w:color="auto" w:fill="auto"/>
          </w:tcPr>
          <w:p w14:paraId="15A9A533" w14:textId="298FAA59" w:rsidR="00392A61" w:rsidRPr="005947D5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8334EED" w14:textId="54B807A7" w:rsidR="00392A61" w:rsidRPr="000B3F32" w:rsidRDefault="00392A61" w:rsidP="00392A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produto para pesquisa. Parâmetro Opcional</w:t>
            </w:r>
            <w:r w:rsidR="001D0A05">
              <w:rPr>
                <w:rFonts w:ascii="Verdana" w:hAnsi="Verdana" w:cs="Arial"/>
                <w:color w:val="000000"/>
                <w:sz w:val="20"/>
              </w:rPr>
              <w:t>. Se pesquisar pelo código deve deixar as datas como “NULL”. Quando pesquisado pelo código de produto retornará mesmo com saldo zero.</w:t>
            </w:r>
          </w:p>
        </w:tc>
      </w:tr>
      <w:tr w:rsidR="001626D8" w:rsidRPr="000B3F32" w14:paraId="7D7937D0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D196B09" w14:textId="309FD737" w:rsidR="001626D8" w:rsidRDefault="001626D8" w:rsidP="001626D8">
            <w:pPr>
              <w:rPr>
                <w:rFonts w:ascii="Verdana" w:hAnsi="Verdana" w:cs="Arial"/>
                <w:color w:val="000000"/>
                <w:sz w:val="20"/>
              </w:rPr>
            </w:pPr>
            <w:r w:rsidRPr="001626D8">
              <w:rPr>
                <w:rFonts w:ascii="Verdana" w:hAnsi="Verdana" w:cs="Arial"/>
                <w:b w:val="0"/>
                <w:color w:val="000000"/>
                <w:sz w:val="20"/>
              </w:rPr>
              <w:t>referencia</w:t>
            </w:r>
          </w:p>
        </w:tc>
        <w:tc>
          <w:tcPr>
            <w:tcW w:w="2018" w:type="dxa"/>
            <w:shd w:val="clear" w:color="auto" w:fill="auto"/>
          </w:tcPr>
          <w:p w14:paraId="132C19AE" w14:textId="7F1028DA" w:rsidR="001626D8" w:rsidRDefault="001626D8" w:rsidP="001626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VarChar(30)</w:t>
            </w:r>
          </w:p>
        </w:tc>
        <w:tc>
          <w:tcPr>
            <w:tcW w:w="4418" w:type="dxa"/>
            <w:shd w:val="clear" w:color="auto" w:fill="auto"/>
          </w:tcPr>
          <w:p w14:paraId="1DE1E0C9" w14:textId="2A469E03" w:rsidR="001626D8" w:rsidRDefault="001626D8" w:rsidP="001626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a Referencia do produto para pesquisa. Parâmetro Opcional</w:t>
            </w:r>
            <w:r w:rsidR="001D0A05">
              <w:rPr>
                <w:rFonts w:ascii="Verdana" w:hAnsi="Verdana" w:cs="Arial"/>
                <w:color w:val="000000"/>
                <w:sz w:val="20"/>
              </w:rPr>
              <w:t>. Se pesquisar pela referencia, deixar as datas como “NULL”</w:t>
            </w:r>
          </w:p>
        </w:tc>
      </w:tr>
    </w:tbl>
    <w:p w14:paraId="54280711" w14:textId="4EC8BFF1" w:rsidR="000B3F32" w:rsidRDefault="005947D5" w:rsidP="000B3F32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As datas informadas na chamada do método, servirá como base para filtrar somente produtos que tiveram movimentação no período, mas o saldo do produto retornado é sempre o atual.</w:t>
      </w:r>
    </w:p>
    <w:p w14:paraId="06785560" w14:textId="77777777" w:rsidR="00EC1B52" w:rsidRDefault="00EC1B52" w:rsidP="000B3F32">
      <w:pPr>
        <w:rPr>
          <w:rFonts w:ascii="Verdana" w:hAnsi="Verdana" w:cs="Arial"/>
          <w:color w:val="000000"/>
          <w:sz w:val="20"/>
        </w:rPr>
      </w:pPr>
    </w:p>
    <w:p w14:paraId="62BF1EB1" w14:textId="1AEB82FC" w:rsidR="00EC1B52" w:rsidRDefault="00EC1B52" w:rsidP="00EC1B5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385644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Promocoes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 xml:space="preserve">das promoções </w:t>
      </w:r>
      <w:r w:rsidRPr="000B3F32">
        <w:rPr>
          <w:rFonts w:ascii="Verdana" w:hAnsi="Verdana" w:cs="Arial"/>
          <w:color w:val="000000"/>
          <w:sz w:val="20"/>
        </w:rPr>
        <w:t>dos produtos de acordo com a loja pesquisada):</w:t>
      </w:r>
    </w:p>
    <w:p w14:paraId="59095400" w14:textId="77777777" w:rsidR="00EC1B52" w:rsidRPr="000B3F32" w:rsidRDefault="00EC1B52" w:rsidP="00EC1B5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766"/>
        <w:gridCol w:w="1571"/>
        <w:gridCol w:w="2096"/>
        <w:gridCol w:w="2619"/>
      </w:tblGrid>
      <w:tr w:rsidR="00A50CD2" w:rsidRPr="000B3F32" w14:paraId="3CD2AE06" w14:textId="77777777" w:rsidTr="00A50C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</w:tcPr>
          <w:p w14:paraId="55E86CD3" w14:textId="77777777" w:rsidR="00EC1B52" w:rsidRPr="001D5FB9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585" w:type="dxa"/>
          </w:tcPr>
          <w:p w14:paraId="50A3B8E9" w14:textId="77777777" w:rsidR="00EC1B52" w:rsidRPr="001D5FB9" w:rsidRDefault="00EC1B52" w:rsidP="005647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119" w:type="dxa"/>
          </w:tcPr>
          <w:p w14:paraId="33F9AFD1" w14:textId="77777777" w:rsidR="00EC1B52" w:rsidRPr="001D5FB9" w:rsidRDefault="00EC1B52" w:rsidP="005647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660" w:type="dxa"/>
          </w:tcPr>
          <w:p w14:paraId="0CDAB15B" w14:textId="77777777" w:rsidR="00EC1B52" w:rsidRPr="001D5FB9" w:rsidRDefault="00EC1B52" w:rsidP="005647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A50CD2" w:rsidRPr="000B3F32" w14:paraId="52C6F7A1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796AFE55" w14:textId="77777777" w:rsidR="00EC1B52" w:rsidRPr="000B3F32" w:rsidRDefault="00EC1B52" w:rsidP="005647C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585" w:type="dxa"/>
            <w:shd w:val="clear" w:color="auto" w:fill="auto"/>
          </w:tcPr>
          <w:p w14:paraId="18AC0123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119" w:type="dxa"/>
            <w:shd w:val="clear" w:color="auto" w:fill="auto"/>
          </w:tcPr>
          <w:p w14:paraId="19B451BE" w14:textId="77777777" w:rsidR="00EC1B5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60" w:type="dxa"/>
            <w:shd w:val="clear" w:color="auto" w:fill="auto"/>
          </w:tcPr>
          <w:p w14:paraId="35B09814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A50CD2" w:rsidRPr="000B3F32" w14:paraId="03BFC2E4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3616B674" w14:textId="77777777" w:rsidR="00EC1B52" w:rsidRPr="000B3F32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585" w:type="dxa"/>
            <w:shd w:val="clear" w:color="auto" w:fill="auto"/>
          </w:tcPr>
          <w:p w14:paraId="20624740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119" w:type="dxa"/>
            <w:shd w:val="clear" w:color="auto" w:fill="auto"/>
          </w:tcPr>
          <w:p w14:paraId="7554242F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660" w:type="dxa"/>
            <w:shd w:val="clear" w:color="auto" w:fill="auto"/>
          </w:tcPr>
          <w:p w14:paraId="37FD1948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A50CD2" w:rsidRPr="000B3F32" w14:paraId="6108669E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6EA44F3C" w14:textId="77777777" w:rsidR="00EC1B52" w:rsidRPr="000B3F32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1585" w:type="dxa"/>
            <w:shd w:val="clear" w:color="auto" w:fill="auto"/>
          </w:tcPr>
          <w:p w14:paraId="3080A9A8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119" w:type="dxa"/>
            <w:shd w:val="clear" w:color="auto" w:fill="auto"/>
          </w:tcPr>
          <w:p w14:paraId="52F96B6B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FC43CF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2660" w:type="dxa"/>
            <w:shd w:val="clear" w:color="auto" w:fill="auto"/>
          </w:tcPr>
          <w:p w14:paraId="459ADC76" w14:textId="1D1635F8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em promoção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no Microvix</w:t>
            </w:r>
          </w:p>
        </w:tc>
      </w:tr>
      <w:tr w:rsidR="00A50CD2" w:rsidRPr="000B3F32" w14:paraId="04D1CA2A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1A55ADBE" w14:textId="21F19DDC" w:rsidR="00EC1B52" w:rsidRPr="000B3F32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preco_promocao</w:t>
            </w:r>
          </w:p>
        </w:tc>
        <w:tc>
          <w:tcPr>
            <w:tcW w:w="1585" w:type="dxa"/>
            <w:shd w:val="clear" w:color="auto" w:fill="auto"/>
          </w:tcPr>
          <w:p w14:paraId="63F70C8A" w14:textId="291A687A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</w:t>
            </w:r>
          </w:p>
        </w:tc>
        <w:tc>
          <w:tcPr>
            <w:tcW w:w="2119" w:type="dxa"/>
            <w:shd w:val="clear" w:color="auto" w:fill="auto"/>
          </w:tcPr>
          <w:p w14:paraId="17A90505" w14:textId="7D05F966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660" w:type="dxa"/>
            <w:shd w:val="clear" w:color="auto" w:fill="auto"/>
          </w:tcPr>
          <w:p w14:paraId="4A324019" w14:textId="3A51843B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Preço da promoção no produto</w:t>
            </w:r>
          </w:p>
        </w:tc>
      </w:tr>
      <w:tr w:rsidR="00A50CD2" w:rsidRPr="000B3F32" w14:paraId="14A59AEC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7F4560E1" w14:textId="26FB99CC" w:rsidR="00EC1B52" w:rsidRPr="000B3F32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data_inicio_promocao</w:t>
            </w:r>
          </w:p>
        </w:tc>
        <w:tc>
          <w:tcPr>
            <w:tcW w:w="1585" w:type="dxa"/>
            <w:shd w:val="clear" w:color="auto" w:fill="auto"/>
          </w:tcPr>
          <w:p w14:paraId="23A29DB6" w14:textId="737622D5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</w:t>
            </w:r>
          </w:p>
        </w:tc>
        <w:tc>
          <w:tcPr>
            <w:tcW w:w="2119" w:type="dxa"/>
            <w:shd w:val="clear" w:color="auto" w:fill="auto"/>
          </w:tcPr>
          <w:p w14:paraId="30892044" w14:textId="7BDC1B58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660" w:type="dxa"/>
            <w:shd w:val="clear" w:color="auto" w:fill="auto"/>
          </w:tcPr>
          <w:p w14:paraId="17A79FAE" w14:textId="033D159A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do início da Promoção</w:t>
            </w:r>
          </w:p>
        </w:tc>
      </w:tr>
      <w:tr w:rsidR="00A50CD2" w:rsidRPr="000B3F32" w14:paraId="5D39D70F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303518DE" w14:textId="44166351" w:rsidR="00EC1B52" w:rsidRPr="000B3F32" w:rsidRDefault="00EC1B52" w:rsidP="00EC1B52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</w:t>
            </w:r>
            <w:r w:rsidR="00A50CD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termino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_promocao</w:t>
            </w:r>
          </w:p>
        </w:tc>
        <w:tc>
          <w:tcPr>
            <w:tcW w:w="1585" w:type="dxa"/>
            <w:shd w:val="clear" w:color="auto" w:fill="auto"/>
          </w:tcPr>
          <w:p w14:paraId="0007BAEB" w14:textId="7AF4E3B3" w:rsidR="00EC1B52" w:rsidRPr="000B3F32" w:rsidRDefault="00EC1B52" w:rsidP="00EC1B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</w:t>
            </w:r>
          </w:p>
        </w:tc>
        <w:tc>
          <w:tcPr>
            <w:tcW w:w="2119" w:type="dxa"/>
            <w:shd w:val="clear" w:color="auto" w:fill="auto"/>
          </w:tcPr>
          <w:p w14:paraId="439A7AAD" w14:textId="1FD0351A" w:rsidR="00EC1B52" w:rsidRPr="000B3F32" w:rsidRDefault="00EC1B52" w:rsidP="00EC1B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660" w:type="dxa"/>
            <w:shd w:val="clear" w:color="auto" w:fill="auto"/>
          </w:tcPr>
          <w:p w14:paraId="18610642" w14:textId="260CF9B7" w:rsidR="00EC1B52" w:rsidRPr="000B3F32" w:rsidRDefault="00EC1B52" w:rsidP="00EC1B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do </w:t>
            </w:r>
            <w:r w:rsidR="00A50CD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termino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Promoção</w:t>
            </w:r>
          </w:p>
        </w:tc>
      </w:tr>
      <w:tr w:rsidR="00A50CD2" w:rsidRPr="000B3F32" w14:paraId="37933C48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0EFC466D" w14:textId="42FC6466" w:rsidR="00A50CD2" w:rsidRPr="000B3F32" w:rsidRDefault="00A50CD2" w:rsidP="00A50CD2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data_cadastro_promocao</w:t>
            </w:r>
          </w:p>
        </w:tc>
        <w:tc>
          <w:tcPr>
            <w:tcW w:w="1585" w:type="dxa"/>
            <w:shd w:val="clear" w:color="auto" w:fill="auto"/>
          </w:tcPr>
          <w:p w14:paraId="7F266D41" w14:textId="7C371F91" w:rsidR="00A50CD2" w:rsidRPr="000B3F32" w:rsidRDefault="00A50CD2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</w:t>
            </w:r>
          </w:p>
        </w:tc>
        <w:tc>
          <w:tcPr>
            <w:tcW w:w="2119" w:type="dxa"/>
            <w:shd w:val="clear" w:color="auto" w:fill="auto"/>
          </w:tcPr>
          <w:p w14:paraId="003A5685" w14:textId="69C2F782" w:rsidR="00A50CD2" w:rsidRPr="000B3F32" w:rsidRDefault="00A50CD2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2660" w:type="dxa"/>
            <w:shd w:val="clear" w:color="auto" w:fill="auto"/>
          </w:tcPr>
          <w:p w14:paraId="5915E230" w14:textId="2EB3D736" w:rsidR="00A50CD2" w:rsidRPr="000B3F32" w:rsidRDefault="00A50CD2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de cadastro da Promoção</w:t>
            </w:r>
          </w:p>
        </w:tc>
      </w:tr>
      <w:tr w:rsidR="00A50CD2" w:rsidRPr="000B3F32" w14:paraId="087B5EDD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267C6D26" w14:textId="77A5F443" w:rsidR="00A50CD2" w:rsidRPr="00A50CD2" w:rsidRDefault="00A50CD2" w:rsidP="00A50CD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50CD2">
              <w:rPr>
                <w:rFonts w:ascii="Verdana" w:hAnsi="Verdana" w:cs="Arial"/>
                <w:b w:val="0"/>
                <w:color w:val="000000"/>
                <w:sz w:val="20"/>
              </w:rPr>
              <w:t>promocao_ativa</w:t>
            </w:r>
          </w:p>
        </w:tc>
        <w:tc>
          <w:tcPr>
            <w:tcW w:w="1585" w:type="dxa"/>
            <w:shd w:val="clear" w:color="auto" w:fill="auto"/>
          </w:tcPr>
          <w:p w14:paraId="0E74203A" w14:textId="199AC1AC" w:rsidR="00A50CD2" w:rsidRPr="000B3F32" w:rsidRDefault="00A50CD2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2119" w:type="dxa"/>
            <w:shd w:val="clear" w:color="auto" w:fill="auto"/>
          </w:tcPr>
          <w:p w14:paraId="1805073F" w14:textId="3E891B53" w:rsidR="00A50CD2" w:rsidRDefault="00A50CD2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2660" w:type="dxa"/>
            <w:shd w:val="clear" w:color="auto" w:fill="auto"/>
          </w:tcPr>
          <w:p w14:paraId="13F3BBE1" w14:textId="7F5307B4" w:rsidR="00A50CD2" w:rsidRPr="000B3F32" w:rsidRDefault="00A50CD2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Define se a promoção está ativa “S” ou “N”</w:t>
            </w:r>
          </w:p>
        </w:tc>
      </w:tr>
      <w:tr w:rsidR="00A50CD2" w:rsidRPr="000B3F32" w14:paraId="0D3B7C04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7FF2F9A1" w14:textId="572AD10F" w:rsidR="00A50CD2" w:rsidRPr="00487174" w:rsidRDefault="00487174" w:rsidP="00A50CD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487174">
              <w:rPr>
                <w:rFonts w:ascii="Verdana" w:hAnsi="Verdana" w:cs="Arial"/>
                <w:b w:val="0"/>
                <w:color w:val="000000"/>
                <w:sz w:val="20"/>
              </w:rPr>
              <w:t>i</w:t>
            </w:r>
            <w:r w:rsidR="0042552C" w:rsidRPr="00487174">
              <w:rPr>
                <w:rFonts w:ascii="Verdana" w:hAnsi="Verdana" w:cs="Arial"/>
                <w:b w:val="0"/>
                <w:color w:val="000000"/>
                <w:sz w:val="20"/>
              </w:rPr>
              <w:t>d_campanha</w:t>
            </w:r>
          </w:p>
        </w:tc>
        <w:tc>
          <w:tcPr>
            <w:tcW w:w="1585" w:type="dxa"/>
            <w:shd w:val="clear" w:color="auto" w:fill="auto"/>
          </w:tcPr>
          <w:p w14:paraId="275FA248" w14:textId="58D2A846" w:rsidR="00A50CD2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119" w:type="dxa"/>
            <w:shd w:val="clear" w:color="auto" w:fill="auto"/>
          </w:tcPr>
          <w:p w14:paraId="1AE16353" w14:textId="32B06185" w:rsidR="00A50CD2" w:rsidRPr="00FC43CF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660" w:type="dxa"/>
            <w:shd w:val="clear" w:color="auto" w:fill="auto"/>
          </w:tcPr>
          <w:p w14:paraId="53AC1F59" w14:textId="76322364" w:rsidR="00A50CD2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Campanha</w:t>
            </w:r>
          </w:p>
        </w:tc>
      </w:tr>
      <w:tr w:rsidR="00A50CD2" w:rsidRPr="000B3F32" w14:paraId="1904BBB4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3E116165" w14:textId="18E25DBF" w:rsidR="00A50CD2" w:rsidRPr="00487174" w:rsidRDefault="00487174" w:rsidP="00A50CD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487174">
              <w:rPr>
                <w:rFonts w:ascii="Verdana" w:hAnsi="Verdana" w:cs="Arial"/>
                <w:b w:val="0"/>
                <w:color w:val="000000"/>
                <w:sz w:val="20"/>
              </w:rPr>
              <w:t>nome_campanha</w:t>
            </w:r>
          </w:p>
        </w:tc>
        <w:tc>
          <w:tcPr>
            <w:tcW w:w="1585" w:type="dxa"/>
            <w:shd w:val="clear" w:color="auto" w:fill="auto"/>
          </w:tcPr>
          <w:p w14:paraId="3BD24585" w14:textId="0DEA6EC3" w:rsidR="00A50CD2" w:rsidRDefault="00487174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119" w:type="dxa"/>
            <w:shd w:val="clear" w:color="auto" w:fill="auto"/>
          </w:tcPr>
          <w:p w14:paraId="0CC1D364" w14:textId="7AF19F0F" w:rsidR="00A50CD2" w:rsidRPr="00FC43CF" w:rsidRDefault="00487174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VarChar(60)</w:t>
            </w:r>
          </w:p>
        </w:tc>
        <w:tc>
          <w:tcPr>
            <w:tcW w:w="2660" w:type="dxa"/>
            <w:shd w:val="clear" w:color="auto" w:fill="auto"/>
          </w:tcPr>
          <w:p w14:paraId="02D74F2A" w14:textId="1BA838F1" w:rsidR="00A50CD2" w:rsidRDefault="00487174" w:rsidP="00A50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Campanha</w:t>
            </w:r>
          </w:p>
        </w:tc>
      </w:tr>
      <w:tr w:rsidR="00A50CD2" w:rsidRPr="000B3F32" w14:paraId="14A780DC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8" w:type="dxa"/>
            <w:shd w:val="clear" w:color="auto" w:fill="auto"/>
          </w:tcPr>
          <w:p w14:paraId="65A199C5" w14:textId="52ECBB8C" w:rsidR="00A50CD2" w:rsidRDefault="00487174" w:rsidP="00A50CD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promocao_opcional</w:t>
            </w:r>
          </w:p>
        </w:tc>
        <w:tc>
          <w:tcPr>
            <w:tcW w:w="1585" w:type="dxa"/>
            <w:shd w:val="clear" w:color="auto" w:fill="auto"/>
          </w:tcPr>
          <w:p w14:paraId="0394FFF3" w14:textId="6D3AD84A" w:rsidR="00A50CD2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Tipo</w:t>
            </w:r>
          </w:p>
        </w:tc>
        <w:tc>
          <w:tcPr>
            <w:tcW w:w="2119" w:type="dxa"/>
            <w:shd w:val="clear" w:color="auto" w:fill="auto"/>
          </w:tcPr>
          <w:p w14:paraId="062BB78A" w14:textId="22273E06" w:rsidR="00A50CD2" w:rsidRPr="00C83E7F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2660" w:type="dxa"/>
            <w:shd w:val="clear" w:color="auto" w:fill="auto"/>
          </w:tcPr>
          <w:p w14:paraId="562CEDB1" w14:textId="734B6C27" w:rsidR="00A50CD2" w:rsidRDefault="00487174" w:rsidP="00A50C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“1” = Sim, “0” = Não</w:t>
            </w:r>
          </w:p>
        </w:tc>
      </w:tr>
    </w:tbl>
    <w:p w14:paraId="7076FE30" w14:textId="1819E907" w:rsidR="00EC1B52" w:rsidRDefault="00EC1B52" w:rsidP="00EC1B5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lastRenderedPageBreak/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LinxProdutosPromocoes</w:t>
      </w:r>
    </w:p>
    <w:p w14:paraId="20025819" w14:textId="77777777" w:rsidR="00EC1B52" w:rsidRPr="000B3F32" w:rsidRDefault="00EC1B52" w:rsidP="00EC1B5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EC1B52" w:rsidRPr="000B3F32" w14:paraId="071169A7" w14:textId="77777777" w:rsidTr="005647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4FA76D9" w14:textId="77777777" w:rsidR="00EC1B52" w:rsidRPr="001D5FB9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67AE2C69" w14:textId="77777777" w:rsidR="00EC1B52" w:rsidRPr="001D5FB9" w:rsidRDefault="00EC1B52" w:rsidP="005647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1FEAA039" w14:textId="77777777" w:rsidR="00EC1B52" w:rsidRPr="001D5FB9" w:rsidRDefault="00EC1B52" w:rsidP="005647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EC1B52" w:rsidRPr="000B3F32" w14:paraId="1DE7D387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20ECEF6" w14:textId="77777777" w:rsidR="00EC1B52" w:rsidRPr="00145572" w:rsidRDefault="00EC1B52" w:rsidP="005647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D267C0C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5871B98A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EC1B52" w:rsidRPr="000B3F32" w14:paraId="064AFF21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1AAA733" w14:textId="77777777" w:rsidR="00EC1B52" w:rsidRPr="000B3F32" w:rsidRDefault="00EC1B52" w:rsidP="005647C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6ADD4277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454BC17F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EC1B52" w:rsidRPr="000B3F32" w14:paraId="1CC22057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62A4E3D" w14:textId="6B507DA2" w:rsidR="00EC1B52" w:rsidRPr="005947D5" w:rsidRDefault="00EC1B52" w:rsidP="005647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 w:rsidR="00487174">
              <w:rPr>
                <w:rFonts w:ascii="Verdana" w:hAnsi="Verdana" w:cs="Arial"/>
                <w:b w:val="0"/>
                <w:color w:val="000000"/>
                <w:sz w:val="20"/>
              </w:rPr>
              <w:t>cad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_ini</w:t>
            </w:r>
            <w:r w:rsidR="00A020DC">
              <w:rPr>
                <w:rFonts w:ascii="Verdana" w:hAnsi="Verdana" w:cs="Arial"/>
                <w:b w:val="0"/>
                <w:color w:val="000000"/>
                <w:sz w:val="20"/>
              </w:rPr>
              <w:t>cial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200824F2" w14:textId="77777777" w:rsidR="00EC1B52" w:rsidRPr="000B3F32" w:rsidRDefault="00EC1B52" w:rsidP="005647C1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737E26E3" w14:textId="77777777" w:rsidR="00EC1B52" w:rsidRPr="000B3F32" w:rsidRDefault="00EC1B52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49A6BD8A" w14:textId="01ACF394" w:rsidR="00EC1B52" w:rsidRPr="000B3F32" w:rsidRDefault="00487174" w:rsidP="005647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Inicial de Cadastro da Promoção. Obrigatório. Pode ser “NULL”</w:t>
            </w:r>
          </w:p>
        </w:tc>
      </w:tr>
      <w:tr w:rsidR="00EC1B52" w:rsidRPr="000B3F32" w14:paraId="70B7B510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E5F6ED6" w14:textId="115743E9" w:rsidR="00EC1B52" w:rsidRPr="005947D5" w:rsidRDefault="00EC1B52" w:rsidP="005647C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 w:rsidR="00487174">
              <w:rPr>
                <w:rFonts w:ascii="Verdana" w:hAnsi="Verdana" w:cs="Arial"/>
                <w:b w:val="0"/>
                <w:color w:val="000000"/>
                <w:sz w:val="20"/>
              </w:rPr>
              <w:t>cad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_fim</w:t>
            </w:r>
          </w:p>
        </w:tc>
        <w:tc>
          <w:tcPr>
            <w:tcW w:w="2018" w:type="dxa"/>
            <w:shd w:val="clear" w:color="auto" w:fill="auto"/>
          </w:tcPr>
          <w:p w14:paraId="0E2C01A7" w14:textId="77777777" w:rsidR="00EC1B52" w:rsidRPr="000B3F32" w:rsidRDefault="00EC1B52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49482B73" w14:textId="494FA026" w:rsidR="00EC1B52" w:rsidRPr="000B3F32" w:rsidRDefault="00487174" w:rsidP="00564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de Cadastro da Promoção. Obrigatório. Pode ser “NULL”</w:t>
            </w:r>
          </w:p>
        </w:tc>
      </w:tr>
      <w:tr w:rsidR="00487174" w:rsidRPr="000B3F32" w14:paraId="6A7F61E7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CB6204D" w14:textId="4E179F9B" w:rsidR="00487174" w:rsidRPr="005947D5" w:rsidRDefault="00487174" w:rsidP="0048717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vig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_ini</w:t>
            </w:r>
            <w:r w:rsidR="00A020DC">
              <w:rPr>
                <w:rFonts w:ascii="Verdana" w:hAnsi="Verdana" w:cs="Arial"/>
                <w:b w:val="0"/>
                <w:color w:val="000000"/>
                <w:sz w:val="20"/>
              </w:rPr>
              <w:t>cial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52AA224B" w14:textId="720212F2" w:rsidR="00487174" w:rsidRPr="005947D5" w:rsidRDefault="00487174" w:rsidP="00487174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63F27E45" w14:textId="549DC5B9" w:rsidR="00487174" w:rsidRPr="005947D5" w:rsidRDefault="00487174" w:rsidP="004871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68E313E7" w14:textId="3B0F3D8F" w:rsidR="00487174" w:rsidRPr="000B3F32" w:rsidRDefault="00487174" w:rsidP="004871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Inicial de Vigência da Promoção. Obrigatório. Pode ser “NULL”</w:t>
            </w:r>
          </w:p>
        </w:tc>
      </w:tr>
      <w:tr w:rsidR="00487174" w:rsidRPr="000B3F32" w14:paraId="51140E94" w14:textId="77777777" w:rsidTr="00A020D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3DBC4B8" w14:textId="7A6DA9C7" w:rsidR="00487174" w:rsidRDefault="00487174" w:rsidP="00487174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vig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_fim</w:t>
            </w:r>
          </w:p>
        </w:tc>
        <w:tc>
          <w:tcPr>
            <w:tcW w:w="2018" w:type="dxa"/>
            <w:shd w:val="clear" w:color="auto" w:fill="auto"/>
          </w:tcPr>
          <w:p w14:paraId="11168C9B" w14:textId="0DE7055F" w:rsidR="00487174" w:rsidRDefault="00487174" w:rsidP="004871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291CCDE8" w14:textId="2D629B7D" w:rsidR="00487174" w:rsidRDefault="00487174" w:rsidP="004871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de Vigência da Promoção. Obrigatório. Pode ser “NULL”</w:t>
            </w:r>
          </w:p>
        </w:tc>
      </w:tr>
      <w:tr w:rsidR="00487174" w:rsidRPr="000B3F32" w14:paraId="0EB94F69" w14:textId="77777777" w:rsidTr="00A020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60C6CCB" w14:textId="39AE7ACB" w:rsidR="00487174" w:rsidRPr="005947D5" w:rsidRDefault="00487174" w:rsidP="0048717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promocao_ativa</w:t>
            </w:r>
          </w:p>
        </w:tc>
        <w:tc>
          <w:tcPr>
            <w:tcW w:w="2018" w:type="dxa"/>
            <w:shd w:val="clear" w:color="auto" w:fill="auto"/>
          </w:tcPr>
          <w:p w14:paraId="05B69392" w14:textId="3EEA8C35" w:rsidR="00487174" w:rsidRPr="005947D5" w:rsidRDefault="00487174" w:rsidP="004871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4418" w:type="dxa"/>
            <w:shd w:val="clear" w:color="auto" w:fill="auto"/>
          </w:tcPr>
          <w:p w14:paraId="48480A20" w14:textId="794700E9" w:rsidR="00487174" w:rsidRDefault="00487174" w:rsidP="004871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Lista as promoções ativas = “S” 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Lista as promoções desativadas = “N”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Informando “NULL” listará todas. Obrigatório</w:t>
            </w:r>
          </w:p>
        </w:tc>
      </w:tr>
    </w:tbl>
    <w:p w14:paraId="16D0C916" w14:textId="77777777" w:rsidR="00EC1B52" w:rsidRDefault="00EC1B52" w:rsidP="000B3F32">
      <w:pPr>
        <w:rPr>
          <w:rFonts w:ascii="Verdana" w:hAnsi="Verdana" w:cs="Arial"/>
          <w:color w:val="000000"/>
          <w:sz w:val="20"/>
        </w:rPr>
      </w:pPr>
    </w:p>
    <w:p w14:paraId="1EA3F31D" w14:textId="0A8E6350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730D9F">
        <w:rPr>
          <w:rFonts w:ascii="Verdana" w:hAnsi="Verdana" w:cs="Arial"/>
          <w:b/>
          <w:color w:val="000000"/>
          <w:sz w:val="20"/>
        </w:rPr>
        <w:t>LinxP</w:t>
      </w:r>
      <w:r w:rsidRPr="00E13B4F">
        <w:rPr>
          <w:rFonts w:ascii="Verdana" w:hAnsi="Verdana" w:cs="Arial"/>
          <w:b/>
          <w:color w:val="000000"/>
          <w:sz w:val="20"/>
        </w:rPr>
        <w:t>rodutos</w:t>
      </w:r>
      <w:r w:rsidRPr="000B3F32">
        <w:rPr>
          <w:rFonts w:ascii="Verdana" w:hAnsi="Verdana" w:cs="Arial"/>
          <w:color w:val="000000"/>
          <w:sz w:val="20"/>
        </w:rPr>
        <w:t xml:space="preserve"> (Retorna o cadastro de produtos de acordo com a loja pesquisada ou dados da estrutura mercadológica):</w:t>
      </w:r>
    </w:p>
    <w:p w14:paraId="00BE2768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395"/>
        <w:gridCol w:w="1554"/>
        <w:gridCol w:w="2335"/>
        <w:gridCol w:w="2768"/>
      </w:tblGrid>
      <w:tr w:rsidR="00C83E7F" w:rsidRPr="000B3F32" w14:paraId="563C3D4B" w14:textId="77777777" w:rsidTr="004227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12B27482" w14:textId="77777777" w:rsidR="00C83E7F" w:rsidRPr="001D5FB9" w:rsidRDefault="00C83E7F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554" w:type="dxa"/>
          </w:tcPr>
          <w:p w14:paraId="632C51F4" w14:textId="77777777" w:rsidR="00C83E7F" w:rsidRPr="001D5FB9" w:rsidRDefault="00C83E7F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335" w:type="dxa"/>
          </w:tcPr>
          <w:p w14:paraId="1FEC7665" w14:textId="485D7656" w:rsidR="00C83E7F" w:rsidRPr="001D5FB9" w:rsidRDefault="00630160" w:rsidP="0063016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768" w:type="dxa"/>
          </w:tcPr>
          <w:p w14:paraId="3650D65B" w14:textId="63FA99D5" w:rsidR="00C83E7F" w:rsidRPr="001D5FB9" w:rsidRDefault="00C83E7F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C83E7F" w:rsidRPr="000B3F32" w14:paraId="14B54307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451EDF11" w14:textId="5C0C69CE" w:rsidR="00C83E7F" w:rsidRPr="000B3F32" w:rsidRDefault="00C83E7F" w:rsidP="00730D9F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554" w:type="dxa"/>
          </w:tcPr>
          <w:p w14:paraId="4C605B4D" w14:textId="6343EAEF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335" w:type="dxa"/>
          </w:tcPr>
          <w:p w14:paraId="443641BB" w14:textId="70AB4151" w:rsidR="00C83E7F" w:rsidRDefault="00C83E7F" w:rsidP="006301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</w:tcPr>
          <w:p w14:paraId="279B87CB" w14:textId="4D86B763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C83E7F" w:rsidRPr="000B3F32" w14:paraId="770DDA47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60085716" w14:textId="77777777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1554" w:type="dxa"/>
          </w:tcPr>
          <w:p w14:paraId="3B01D5F6" w14:textId="77777777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335" w:type="dxa"/>
          </w:tcPr>
          <w:p w14:paraId="27D2D129" w14:textId="2AA88094" w:rsidR="00C83E7F" w:rsidRPr="000B3F32" w:rsidRDefault="00C83E7F" w:rsidP="006301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2768" w:type="dxa"/>
          </w:tcPr>
          <w:p w14:paraId="507A1895" w14:textId="70848AEE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 no Microvix</w:t>
            </w:r>
          </w:p>
        </w:tc>
      </w:tr>
      <w:tr w:rsidR="00C83E7F" w:rsidRPr="000B3F32" w14:paraId="37BD6C63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697BC0F0" w14:textId="77777777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cod_barra</w:t>
            </w:r>
          </w:p>
        </w:tc>
        <w:tc>
          <w:tcPr>
            <w:tcW w:w="1554" w:type="dxa"/>
          </w:tcPr>
          <w:p w14:paraId="4BA5ADCC" w14:textId="77777777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de Barras</w:t>
            </w:r>
          </w:p>
        </w:tc>
        <w:tc>
          <w:tcPr>
            <w:tcW w:w="2335" w:type="dxa"/>
          </w:tcPr>
          <w:p w14:paraId="18CA71AA" w14:textId="31CF59CF" w:rsidR="00C83E7F" w:rsidRPr="000B3F32" w:rsidRDefault="00C83E7F" w:rsidP="006301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768" w:type="dxa"/>
          </w:tcPr>
          <w:p w14:paraId="2E09598E" w14:textId="5DAEDFBE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  <w:tr w:rsidR="00C83E7F" w:rsidRPr="000B3F32" w14:paraId="2099FD1D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78F3D699" w14:textId="75688612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nome</w:t>
            </w:r>
          </w:p>
        </w:tc>
        <w:tc>
          <w:tcPr>
            <w:tcW w:w="1554" w:type="dxa"/>
          </w:tcPr>
          <w:p w14:paraId="3D7C941C" w14:textId="17C3F0B9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Produto</w:t>
            </w:r>
          </w:p>
        </w:tc>
        <w:tc>
          <w:tcPr>
            <w:tcW w:w="2335" w:type="dxa"/>
          </w:tcPr>
          <w:p w14:paraId="5F0495D4" w14:textId="49FA27FF" w:rsidR="00C83E7F" w:rsidRDefault="00C83E7F" w:rsidP="006301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(250)</w:t>
            </w:r>
          </w:p>
        </w:tc>
        <w:tc>
          <w:tcPr>
            <w:tcW w:w="2768" w:type="dxa"/>
          </w:tcPr>
          <w:p w14:paraId="6F4AB8A1" w14:textId="297740FB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Produto</w:t>
            </w:r>
          </w:p>
        </w:tc>
      </w:tr>
      <w:tr w:rsidR="00C83E7F" w:rsidRPr="000B3F32" w14:paraId="4561D161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4E90087E" w14:textId="37BFF3F0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Ncm</w:t>
            </w:r>
          </w:p>
        </w:tc>
        <w:tc>
          <w:tcPr>
            <w:tcW w:w="1554" w:type="dxa"/>
          </w:tcPr>
          <w:p w14:paraId="06A2A424" w14:textId="77777777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NCM</w:t>
            </w:r>
          </w:p>
        </w:tc>
        <w:tc>
          <w:tcPr>
            <w:tcW w:w="2335" w:type="dxa"/>
          </w:tcPr>
          <w:p w14:paraId="43487105" w14:textId="08C9BDE6" w:rsidR="00C83E7F" w:rsidRPr="000B3F32" w:rsidRDefault="00C83E7F" w:rsidP="006301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768" w:type="dxa"/>
          </w:tcPr>
          <w:p w14:paraId="287FAECE" w14:textId="4DF4CC24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NCM do Produto</w:t>
            </w:r>
          </w:p>
        </w:tc>
      </w:tr>
      <w:tr w:rsidR="00C83E7F" w:rsidRPr="000B3F32" w14:paraId="3E7FA2CB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0DBD6307" w14:textId="41950BCE" w:rsidR="00C83E7F" w:rsidRPr="00E13B4F" w:rsidRDefault="00C83E7F" w:rsidP="00730D9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cest</w:t>
            </w:r>
          </w:p>
        </w:tc>
        <w:tc>
          <w:tcPr>
            <w:tcW w:w="1554" w:type="dxa"/>
          </w:tcPr>
          <w:p w14:paraId="358CC4BB" w14:textId="0DF2B14F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CEST</w:t>
            </w:r>
          </w:p>
        </w:tc>
        <w:tc>
          <w:tcPr>
            <w:tcW w:w="2335" w:type="dxa"/>
          </w:tcPr>
          <w:p w14:paraId="143C7422" w14:textId="5600B748" w:rsidR="00C83E7F" w:rsidRDefault="00C83E7F" w:rsidP="006301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2768" w:type="dxa"/>
          </w:tcPr>
          <w:p w14:paraId="746414D2" w14:textId="4D24B4E4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CEST do Produto</w:t>
            </w:r>
          </w:p>
        </w:tc>
      </w:tr>
      <w:tr w:rsidR="00C83E7F" w:rsidRPr="000B3F32" w14:paraId="54294453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3B6C9977" w14:textId="77777777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referencia</w:t>
            </w:r>
          </w:p>
        </w:tc>
        <w:tc>
          <w:tcPr>
            <w:tcW w:w="1554" w:type="dxa"/>
          </w:tcPr>
          <w:p w14:paraId="50484CC3" w14:textId="77777777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Referencia</w:t>
            </w:r>
          </w:p>
        </w:tc>
        <w:tc>
          <w:tcPr>
            <w:tcW w:w="2335" w:type="dxa"/>
          </w:tcPr>
          <w:p w14:paraId="29334369" w14:textId="4616F1C0" w:rsidR="00C83E7F" w:rsidRPr="000B3F32" w:rsidRDefault="00C83E7F" w:rsidP="006301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768" w:type="dxa"/>
          </w:tcPr>
          <w:p w14:paraId="00B5A937" w14:textId="6E400601" w:rsidR="00C83E7F" w:rsidRPr="000B3F32" w:rsidRDefault="00C83E7F" w:rsidP="00730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Referência do produto</w:t>
            </w:r>
          </w:p>
        </w:tc>
      </w:tr>
      <w:tr w:rsidR="00C83E7F" w:rsidRPr="000B3F32" w14:paraId="1D06A945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4E2EF779" w14:textId="77777777" w:rsidR="00C83E7F" w:rsidRPr="000B3F32" w:rsidRDefault="00C83E7F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cod_auxiliar</w:t>
            </w:r>
          </w:p>
        </w:tc>
        <w:tc>
          <w:tcPr>
            <w:tcW w:w="1554" w:type="dxa"/>
          </w:tcPr>
          <w:p w14:paraId="7AD8C1A8" w14:textId="77777777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Auxiliar</w:t>
            </w:r>
          </w:p>
        </w:tc>
        <w:tc>
          <w:tcPr>
            <w:tcW w:w="2335" w:type="dxa"/>
          </w:tcPr>
          <w:p w14:paraId="5CC90680" w14:textId="0FF1CF2E" w:rsidR="00C83E7F" w:rsidRPr="000B3F32" w:rsidRDefault="00C83E7F" w:rsidP="006301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(40)</w:t>
            </w:r>
          </w:p>
        </w:tc>
        <w:tc>
          <w:tcPr>
            <w:tcW w:w="2768" w:type="dxa"/>
          </w:tcPr>
          <w:p w14:paraId="688A4F07" w14:textId="2EADCE1D" w:rsidR="00C83E7F" w:rsidRPr="000B3F32" w:rsidRDefault="00C83E7F" w:rsidP="00730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Auxiliar do Produto</w:t>
            </w:r>
          </w:p>
        </w:tc>
      </w:tr>
      <w:tr w:rsidR="006B609A" w:rsidRPr="000B3F32" w14:paraId="560D944F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512F88A2" w14:textId="188A65AA" w:rsidR="006B609A" w:rsidRPr="006B609A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B609A">
              <w:rPr>
                <w:rFonts w:ascii="Verdana" w:hAnsi="Verdana"/>
                <w:b w:val="0"/>
                <w:sz w:val="20"/>
              </w:rPr>
              <w:t>unidade</w:t>
            </w:r>
          </w:p>
        </w:tc>
        <w:tc>
          <w:tcPr>
            <w:tcW w:w="1554" w:type="dxa"/>
            <w:shd w:val="clear" w:color="auto" w:fill="auto"/>
          </w:tcPr>
          <w:p w14:paraId="279984B9" w14:textId="106AD94B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Unidade</w:t>
            </w:r>
          </w:p>
        </w:tc>
        <w:tc>
          <w:tcPr>
            <w:tcW w:w="2335" w:type="dxa"/>
            <w:shd w:val="clear" w:color="auto" w:fill="auto"/>
          </w:tcPr>
          <w:p w14:paraId="478566D4" w14:textId="06D56AA1" w:rsidR="006B609A" w:rsidRPr="006B609A" w:rsidRDefault="007D26BE" w:rsidP="007D26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</w:t>
            </w:r>
            <w:r w:rsidRPr="00C83E7F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768" w:type="dxa"/>
            <w:shd w:val="clear" w:color="auto" w:fill="auto"/>
          </w:tcPr>
          <w:p w14:paraId="63C6A0A4" w14:textId="2C6C0933" w:rsidR="006B609A" w:rsidRP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hAnsi="Verdana"/>
                <w:sz w:val="20"/>
              </w:rPr>
              <w:t>Unidade que o produto esta cadastrado</w:t>
            </w:r>
          </w:p>
        </w:tc>
      </w:tr>
      <w:tr w:rsidR="006B609A" w:rsidRPr="000B3F32" w14:paraId="04E04FF0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23987ADC" w14:textId="77777777" w:rsidR="006B609A" w:rsidRPr="000B3F32" w:rsidRDefault="006B609A" w:rsidP="006B609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desc_cor</w:t>
            </w:r>
          </w:p>
        </w:tc>
        <w:tc>
          <w:tcPr>
            <w:tcW w:w="1554" w:type="dxa"/>
          </w:tcPr>
          <w:p w14:paraId="2BAE05A4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Cor</w:t>
            </w:r>
          </w:p>
        </w:tc>
        <w:tc>
          <w:tcPr>
            <w:tcW w:w="2335" w:type="dxa"/>
          </w:tcPr>
          <w:p w14:paraId="759AA8FB" w14:textId="45FBE999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768" w:type="dxa"/>
          </w:tcPr>
          <w:p w14:paraId="4E1B3580" w14:textId="270B3FC8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Grade 2 do produto no Microvix</w:t>
            </w:r>
          </w:p>
        </w:tc>
      </w:tr>
      <w:tr w:rsidR="006B609A" w:rsidRPr="000B3F32" w14:paraId="1E9C3833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2C6754E6" w14:textId="76A00731" w:rsidR="006B609A" w:rsidRPr="000B3F32" w:rsidRDefault="006B609A" w:rsidP="001C0455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desc_tamanho</w:t>
            </w:r>
          </w:p>
        </w:tc>
        <w:tc>
          <w:tcPr>
            <w:tcW w:w="1554" w:type="dxa"/>
          </w:tcPr>
          <w:p w14:paraId="1330C390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Tamanho</w:t>
            </w:r>
          </w:p>
        </w:tc>
        <w:tc>
          <w:tcPr>
            <w:tcW w:w="2335" w:type="dxa"/>
          </w:tcPr>
          <w:p w14:paraId="591DBCEC" w14:textId="4F0278DB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768" w:type="dxa"/>
          </w:tcPr>
          <w:p w14:paraId="50CB3424" w14:textId="49519068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Grade 1 do produto no Microvix</w:t>
            </w:r>
          </w:p>
        </w:tc>
      </w:tr>
      <w:tr w:rsidR="006B609A" w:rsidRPr="000B3F32" w14:paraId="25284A5A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6A24BE50" w14:textId="7440DDD5" w:rsidR="006B609A" w:rsidRPr="000B3F32" w:rsidRDefault="006B609A" w:rsidP="001C0455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desc_setor</w:t>
            </w:r>
          </w:p>
        </w:tc>
        <w:tc>
          <w:tcPr>
            <w:tcW w:w="1554" w:type="dxa"/>
          </w:tcPr>
          <w:p w14:paraId="1EA5EF56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Setor</w:t>
            </w:r>
          </w:p>
        </w:tc>
        <w:tc>
          <w:tcPr>
            <w:tcW w:w="2335" w:type="dxa"/>
          </w:tcPr>
          <w:p w14:paraId="55627FA6" w14:textId="5AC27FE4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(30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768" w:type="dxa"/>
          </w:tcPr>
          <w:p w14:paraId="5EDB7BC6" w14:textId="64E58D16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do Setor do produto no Microvix</w:t>
            </w:r>
          </w:p>
        </w:tc>
      </w:tr>
      <w:tr w:rsidR="006B609A" w:rsidRPr="000B3F32" w14:paraId="0B74F0CE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15B915FF" w14:textId="778B181B" w:rsidR="006B609A" w:rsidRPr="000B3F32" w:rsidRDefault="006B609A" w:rsidP="001C0455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desc_linha</w:t>
            </w:r>
          </w:p>
        </w:tc>
        <w:tc>
          <w:tcPr>
            <w:tcW w:w="1554" w:type="dxa"/>
          </w:tcPr>
          <w:p w14:paraId="788D8D0F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Linha</w:t>
            </w:r>
          </w:p>
        </w:tc>
        <w:tc>
          <w:tcPr>
            <w:tcW w:w="2335" w:type="dxa"/>
          </w:tcPr>
          <w:p w14:paraId="16786F3A" w14:textId="2447645C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768" w:type="dxa"/>
          </w:tcPr>
          <w:p w14:paraId="696965D8" w14:textId="3EC7EA68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Linha do produto no Microvix</w:t>
            </w:r>
          </w:p>
        </w:tc>
      </w:tr>
      <w:tr w:rsidR="006B609A" w:rsidRPr="000B3F32" w14:paraId="54D9B218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2046C071" w14:textId="2E28BB05" w:rsidR="006B609A" w:rsidRPr="000B3F32" w:rsidRDefault="006B609A" w:rsidP="001C0455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desc_marca</w:t>
            </w:r>
          </w:p>
        </w:tc>
        <w:tc>
          <w:tcPr>
            <w:tcW w:w="1554" w:type="dxa"/>
          </w:tcPr>
          <w:p w14:paraId="55516BF7" w14:textId="7777777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Marca</w:t>
            </w:r>
          </w:p>
        </w:tc>
        <w:tc>
          <w:tcPr>
            <w:tcW w:w="2335" w:type="dxa"/>
          </w:tcPr>
          <w:p w14:paraId="7E1BE936" w14:textId="248231F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768" w:type="dxa"/>
          </w:tcPr>
          <w:p w14:paraId="2FA7D66C" w14:textId="254FB693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Marca do produto no Microvix</w:t>
            </w:r>
          </w:p>
        </w:tc>
      </w:tr>
      <w:tr w:rsidR="006B609A" w:rsidRPr="000B3F32" w14:paraId="792CEAE3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3E9219C9" w14:textId="5B62619D" w:rsidR="006B609A" w:rsidRPr="000B3F32" w:rsidRDefault="006B609A" w:rsidP="009A1253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desc_colecao</w:t>
            </w:r>
          </w:p>
        </w:tc>
        <w:tc>
          <w:tcPr>
            <w:tcW w:w="1554" w:type="dxa"/>
          </w:tcPr>
          <w:p w14:paraId="05F41069" w14:textId="77777777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Coleção</w:t>
            </w:r>
          </w:p>
        </w:tc>
        <w:tc>
          <w:tcPr>
            <w:tcW w:w="2335" w:type="dxa"/>
          </w:tcPr>
          <w:p w14:paraId="05A51EB4" w14:textId="674C5ADE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768" w:type="dxa"/>
          </w:tcPr>
          <w:p w14:paraId="7F263E31" w14:textId="0FCEA538" w:rsidR="006B609A" w:rsidRPr="000B3F32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Coleção do produto no Microvix</w:t>
            </w:r>
          </w:p>
        </w:tc>
      </w:tr>
      <w:tr w:rsidR="006B609A" w:rsidRPr="000B3F32" w14:paraId="243D5D4D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4094D51E" w14:textId="58371485" w:rsidR="006B609A" w:rsidRPr="00E13B4F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dt_update</w:t>
            </w:r>
          </w:p>
        </w:tc>
        <w:tc>
          <w:tcPr>
            <w:tcW w:w="1554" w:type="dxa"/>
          </w:tcPr>
          <w:p w14:paraId="28C0BB17" w14:textId="541B16C7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Update</w:t>
            </w:r>
          </w:p>
        </w:tc>
        <w:tc>
          <w:tcPr>
            <w:tcW w:w="2335" w:type="dxa"/>
          </w:tcPr>
          <w:p w14:paraId="12EA4BD5" w14:textId="5231FFED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768" w:type="dxa"/>
          </w:tcPr>
          <w:p w14:paraId="04D61702" w14:textId="2A978C33" w:rsidR="006B609A" w:rsidRPr="000B3F32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alteração do produto</w:t>
            </w:r>
          </w:p>
        </w:tc>
      </w:tr>
      <w:tr w:rsidR="006B609A" w:rsidRPr="000B3F32" w14:paraId="0519059D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7B3262EB" w14:textId="29267A85" w:rsidR="006B609A" w:rsidRPr="00B1527B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</w:t>
            </w:r>
            <w:r w:rsidRPr="00B1527B">
              <w:rPr>
                <w:rFonts w:ascii="Verdana" w:hAnsi="Verdana" w:cs="Arial"/>
                <w:b w:val="0"/>
                <w:color w:val="000000"/>
                <w:sz w:val="20"/>
              </w:rPr>
              <w:t>od_fornecedor</w:t>
            </w:r>
          </w:p>
        </w:tc>
        <w:tc>
          <w:tcPr>
            <w:tcW w:w="1554" w:type="dxa"/>
          </w:tcPr>
          <w:p w14:paraId="5709B95F" w14:textId="5FF0A92C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fornecedor</w:t>
            </w:r>
          </w:p>
        </w:tc>
        <w:tc>
          <w:tcPr>
            <w:tcW w:w="2335" w:type="dxa"/>
          </w:tcPr>
          <w:p w14:paraId="6552A7E3" w14:textId="7BB5CD1E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</w:tcPr>
          <w:p w14:paraId="2B194FD9" w14:textId="416BF2E9" w:rsidR="006B609A" w:rsidRDefault="006B609A" w:rsidP="006B60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interno do Microvix do fornecedor vinculado ao produto</w:t>
            </w:r>
          </w:p>
        </w:tc>
      </w:tr>
      <w:tr w:rsidR="006B609A" w:rsidRPr="000B3F32" w14:paraId="0DDE778A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</w:tcPr>
          <w:p w14:paraId="6A68578D" w14:textId="2A9CAED2" w:rsidR="006B609A" w:rsidRPr="008353A2" w:rsidRDefault="006B609A" w:rsidP="006B609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8353A2">
              <w:rPr>
                <w:rFonts w:ascii="Verdana" w:hAnsi="Verdana" w:cs="Arial"/>
                <w:b w:val="0"/>
                <w:color w:val="000000"/>
                <w:sz w:val="20"/>
              </w:rPr>
              <w:t>desativado</w:t>
            </w:r>
          </w:p>
        </w:tc>
        <w:tc>
          <w:tcPr>
            <w:tcW w:w="1554" w:type="dxa"/>
          </w:tcPr>
          <w:p w14:paraId="3FF3A3B3" w14:textId="57EB6A6B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Desativado</w:t>
            </w:r>
          </w:p>
        </w:tc>
        <w:tc>
          <w:tcPr>
            <w:tcW w:w="2335" w:type="dxa"/>
          </w:tcPr>
          <w:p w14:paraId="20E0B1DB" w14:textId="6D2CD94B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2768" w:type="dxa"/>
          </w:tcPr>
          <w:p w14:paraId="00DBDDF4" w14:textId="2EFFA81A" w:rsidR="006B609A" w:rsidRDefault="006B609A" w:rsidP="006B60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Indica se o produto está desativado ou não.</w:t>
            </w:r>
          </w:p>
        </w:tc>
      </w:tr>
      <w:tr w:rsidR="009A1253" w:rsidRPr="000B3F32" w14:paraId="4B76AB6E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4DA383AC" w14:textId="7249115E" w:rsidR="009A1253" w:rsidRPr="008353A2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_espessura</w:t>
            </w:r>
          </w:p>
        </w:tc>
        <w:tc>
          <w:tcPr>
            <w:tcW w:w="1554" w:type="dxa"/>
            <w:shd w:val="clear" w:color="auto" w:fill="auto"/>
          </w:tcPr>
          <w:p w14:paraId="14FF2CB0" w14:textId="55D89D2A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Espessura</w:t>
            </w:r>
          </w:p>
        </w:tc>
        <w:tc>
          <w:tcPr>
            <w:tcW w:w="2335" w:type="dxa"/>
            <w:shd w:val="clear" w:color="auto" w:fill="auto"/>
          </w:tcPr>
          <w:p w14:paraId="1C620F31" w14:textId="3BCBF915" w:rsidR="009A1253" w:rsidRPr="00C83E7F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768" w:type="dxa"/>
            <w:shd w:val="clear" w:color="auto" w:fill="auto"/>
          </w:tcPr>
          <w:p w14:paraId="78ED8791" w14:textId="40343319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Descrição da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Espessura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produto no Microvix</w:t>
            </w:r>
          </w:p>
        </w:tc>
      </w:tr>
      <w:tr w:rsidR="009A1253" w:rsidRPr="000B3F32" w14:paraId="4DAD432F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4BCFCF12" w14:textId="0142DE96" w:rsidR="009A1253" w:rsidRPr="008353A2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id_espessura</w:t>
            </w:r>
          </w:p>
        </w:tc>
        <w:tc>
          <w:tcPr>
            <w:tcW w:w="1554" w:type="dxa"/>
            <w:shd w:val="clear" w:color="auto" w:fill="auto"/>
          </w:tcPr>
          <w:p w14:paraId="7E47BA81" w14:textId="7D61CBB9" w:rsidR="009A1253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Espessura</w:t>
            </w:r>
          </w:p>
        </w:tc>
        <w:tc>
          <w:tcPr>
            <w:tcW w:w="2335" w:type="dxa"/>
            <w:shd w:val="clear" w:color="auto" w:fill="auto"/>
          </w:tcPr>
          <w:p w14:paraId="20CAE652" w14:textId="2BD170FF" w:rsidR="009A1253" w:rsidRPr="00C83E7F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22F28A38" w14:textId="2308553A" w:rsidR="009A1253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Espessura do produto no Microvix</w:t>
            </w:r>
          </w:p>
        </w:tc>
      </w:tr>
      <w:tr w:rsidR="009A1253" w:rsidRPr="000B3F32" w14:paraId="7070CB4A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75DB5FB9" w14:textId="38CCDD31" w:rsidR="009A1253" w:rsidRPr="008353A2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_classificacao</w:t>
            </w:r>
          </w:p>
        </w:tc>
        <w:tc>
          <w:tcPr>
            <w:tcW w:w="1554" w:type="dxa"/>
            <w:shd w:val="clear" w:color="auto" w:fill="auto"/>
          </w:tcPr>
          <w:p w14:paraId="7BF4210F" w14:textId="3DAA6F6B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Classificação</w:t>
            </w:r>
          </w:p>
        </w:tc>
        <w:tc>
          <w:tcPr>
            <w:tcW w:w="2335" w:type="dxa"/>
            <w:shd w:val="clear" w:color="auto" w:fill="auto"/>
          </w:tcPr>
          <w:p w14:paraId="5FA5292B" w14:textId="011FCF98" w:rsidR="009A1253" w:rsidRPr="00C83E7F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768" w:type="dxa"/>
            <w:shd w:val="clear" w:color="auto" w:fill="auto"/>
          </w:tcPr>
          <w:p w14:paraId="5E29460A" w14:textId="43E19754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Descrição da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Classificação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produto no Microvix</w:t>
            </w:r>
          </w:p>
        </w:tc>
      </w:tr>
      <w:tr w:rsidR="009A1253" w:rsidRPr="000B3F32" w14:paraId="0360CE11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1F332D6C" w14:textId="49D6EBB1" w:rsidR="009A1253" w:rsidRPr="008353A2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id_classificacao</w:t>
            </w:r>
          </w:p>
        </w:tc>
        <w:tc>
          <w:tcPr>
            <w:tcW w:w="1554" w:type="dxa"/>
            <w:shd w:val="clear" w:color="auto" w:fill="auto"/>
          </w:tcPr>
          <w:p w14:paraId="09623EA3" w14:textId="4C0ECA0B" w:rsidR="009A1253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Classificação</w:t>
            </w:r>
          </w:p>
        </w:tc>
        <w:tc>
          <w:tcPr>
            <w:tcW w:w="2335" w:type="dxa"/>
            <w:shd w:val="clear" w:color="auto" w:fill="auto"/>
          </w:tcPr>
          <w:p w14:paraId="1909A1BF" w14:textId="3F1EE59E" w:rsidR="009A1253" w:rsidRPr="00C83E7F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218EEE83" w14:textId="42AF1BCD" w:rsidR="009A1253" w:rsidRDefault="009A1253" w:rsidP="009A12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Classificação do produto no Microvix</w:t>
            </w:r>
          </w:p>
        </w:tc>
      </w:tr>
      <w:tr w:rsidR="009A1253" w:rsidRPr="000B3F32" w14:paraId="36C68712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39A0E400" w14:textId="370D1C32" w:rsidR="009A1253" w:rsidRPr="008353A2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origem_mercadoria</w:t>
            </w:r>
          </w:p>
        </w:tc>
        <w:tc>
          <w:tcPr>
            <w:tcW w:w="1554" w:type="dxa"/>
            <w:shd w:val="clear" w:color="auto" w:fill="auto"/>
          </w:tcPr>
          <w:p w14:paraId="6C57B315" w14:textId="0CFF6A02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Origem</w:t>
            </w:r>
          </w:p>
        </w:tc>
        <w:tc>
          <w:tcPr>
            <w:tcW w:w="2335" w:type="dxa"/>
            <w:shd w:val="clear" w:color="auto" w:fill="auto"/>
          </w:tcPr>
          <w:p w14:paraId="7B7E19B9" w14:textId="3D9278E9" w:rsidR="009A1253" w:rsidRPr="00C83E7F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2FADBA08" w14:textId="27A78D79" w:rsidR="009A1253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Origem da Mercadoria no Microvix</w:t>
            </w:r>
          </w:p>
        </w:tc>
      </w:tr>
      <w:tr w:rsidR="001C0455" w:rsidRPr="000B3F32" w14:paraId="66B25E07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1D85E491" w14:textId="7A2101B0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peso_liquido</w:t>
            </w:r>
          </w:p>
        </w:tc>
        <w:tc>
          <w:tcPr>
            <w:tcW w:w="1554" w:type="dxa"/>
            <w:shd w:val="clear" w:color="auto" w:fill="auto"/>
          </w:tcPr>
          <w:p w14:paraId="349E59AE" w14:textId="363429BD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Peso</w:t>
            </w:r>
          </w:p>
        </w:tc>
        <w:tc>
          <w:tcPr>
            <w:tcW w:w="2335" w:type="dxa"/>
            <w:shd w:val="clear" w:color="auto" w:fill="auto"/>
          </w:tcPr>
          <w:p w14:paraId="39E33B3B" w14:textId="3F4BDC5C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Decimal</w:t>
            </w:r>
          </w:p>
        </w:tc>
        <w:tc>
          <w:tcPr>
            <w:tcW w:w="2768" w:type="dxa"/>
            <w:shd w:val="clear" w:color="auto" w:fill="auto"/>
          </w:tcPr>
          <w:p w14:paraId="5D642A29" w14:textId="40144D76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Peso Liquido do Produto no Microvix</w:t>
            </w:r>
          </w:p>
        </w:tc>
      </w:tr>
      <w:tr w:rsidR="001C0455" w:rsidRPr="000B3F32" w14:paraId="7A55A4E0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11E0BFD6" w14:textId="4EFF5A01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peso_bruto</w:t>
            </w:r>
          </w:p>
        </w:tc>
        <w:tc>
          <w:tcPr>
            <w:tcW w:w="1554" w:type="dxa"/>
            <w:shd w:val="clear" w:color="auto" w:fill="auto"/>
          </w:tcPr>
          <w:p w14:paraId="762C3434" w14:textId="0A321B3E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Peso</w:t>
            </w:r>
          </w:p>
        </w:tc>
        <w:tc>
          <w:tcPr>
            <w:tcW w:w="2335" w:type="dxa"/>
            <w:shd w:val="clear" w:color="auto" w:fill="auto"/>
          </w:tcPr>
          <w:p w14:paraId="18DBA954" w14:textId="5C519029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Decimal</w:t>
            </w:r>
          </w:p>
        </w:tc>
        <w:tc>
          <w:tcPr>
            <w:tcW w:w="2768" w:type="dxa"/>
            <w:shd w:val="clear" w:color="auto" w:fill="auto"/>
          </w:tcPr>
          <w:p w14:paraId="3DFBA780" w14:textId="65EC762A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Peso Bruto do Produto no Microvix</w:t>
            </w:r>
          </w:p>
        </w:tc>
      </w:tr>
      <w:tr w:rsidR="001C0455" w:rsidRPr="000B3F32" w14:paraId="65635C9D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791875B8" w14:textId="5830360C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_cor</w:t>
            </w:r>
          </w:p>
        </w:tc>
        <w:tc>
          <w:tcPr>
            <w:tcW w:w="1554" w:type="dxa"/>
            <w:shd w:val="clear" w:color="auto" w:fill="auto"/>
          </w:tcPr>
          <w:p w14:paraId="3A690A6B" w14:textId="62799C5C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Cor</w:t>
            </w:r>
          </w:p>
        </w:tc>
        <w:tc>
          <w:tcPr>
            <w:tcW w:w="2335" w:type="dxa"/>
            <w:shd w:val="clear" w:color="auto" w:fill="auto"/>
          </w:tcPr>
          <w:p w14:paraId="6AC182C2" w14:textId="4D6C0D4F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1CC24F27" w14:textId="3EF9A5B5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Grade 2 do produto no Microvix</w:t>
            </w:r>
          </w:p>
        </w:tc>
      </w:tr>
      <w:tr w:rsidR="001C0455" w:rsidRPr="000B3F32" w14:paraId="577C765B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0E0C6169" w14:textId="3B16B1F6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_tamanho</w:t>
            </w:r>
          </w:p>
        </w:tc>
        <w:tc>
          <w:tcPr>
            <w:tcW w:w="1554" w:type="dxa"/>
            <w:shd w:val="clear" w:color="auto" w:fill="auto"/>
          </w:tcPr>
          <w:p w14:paraId="0C01ADF9" w14:textId="079DECA2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Tamanho</w:t>
            </w:r>
          </w:p>
        </w:tc>
        <w:tc>
          <w:tcPr>
            <w:tcW w:w="2335" w:type="dxa"/>
            <w:shd w:val="clear" w:color="auto" w:fill="auto"/>
          </w:tcPr>
          <w:p w14:paraId="377BDF1B" w14:textId="3CF19212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A03EA3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262AEABF" w14:textId="0B5DD237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Grade 1 do produto no Microvix</w:t>
            </w:r>
          </w:p>
        </w:tc>
      </w:tr>
      <w:tr w:rsidR="001C0455" w:rsidRPr="000B3F32" w14:paraId="1DA64801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5F9084A6" w14:textId="0E8A9C6F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_setor</w:t>
            </w:r>
          </w:p>
        </w:tc>
        <w:tc>
          <w:tcPr>
            <w:tcW w:w="1554" w:type="dxa"/>
            <w:shd w:val="clear" w:color="auto" w:fill="auto"/>
          </w:tcPr>
          <w:p w14:paraId="463DD0C3" w14:textId="496CBC33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Setor</w:t>
            </w:r>
          </w:p>
        </w:tc>
        <w:tc>
          <w:tcPr>
            <w:tcW w:w="2335" w:type="dxa"/>
            <w:shd w:val="clear" w:color="auto" w:fill="auto"/>
          </w:tcPr>
          <w:p w14:paraId="4C7E975D" w14:textId="607767F7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A03EA3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2F81B26A" w14:textId="6A2B8095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Setor do produto no Microvix</w:t>
            </w:r>
          </w:p>
        </w:tc>
      </w:tr>
      <w:tr w:rsidR="001C0455" w:rsidRPr="000B3F32" w14:paraId="33FBA998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2348384B" w14:textId="48CAE738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_linha</w:t>
            </w:r>
          </w:p>
        </w:tc>
        <w:tc>
          <w:tcPr>
            <w:tcW w:w="1554" w:type="dxa"/>
            <w:shd w:val="clear" w:color="auto" w:fill="auto"/>
          </w:tcPr>
          <w:p w14:paraId="24A45862" w14:textId="2A7B17E1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Linha</w:t>
            </w:r>
          </w:p>
        </w:tc>
        <w:tc>
          <w:tcPr>
            <w:tcW w:w="2335" w:type="dxa"/>
            <w:shd w:val="clear" w:color="auto" w:fill="auto"/>
          </w:tcPr>
          <w:p w14:paraId="4FDF77D9" w14:textId="261CFE0F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A03EA3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4B05AE47" w14:textId="2BCA1830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Linha do produto no Microvix</w:t>
            </w:r>
          </w:p>
        </w:tc>
      </w:tr>
      <w:tr w:rsidR="001C0455" w:rsidRPr="000B3F32" w14:paraId="58839041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29E6F456" w14:textId="6846A5CF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_marca</w:t>
            </w:r>
          </w:p>
        </w:tc>
        <w:tc>
          <w:tcPr>
            <w:tcW w:w="1554" w:type="dxa"/>
            <w:shd w:val="clear" w:color="auto" w:fill="auto"/>
          </w:tcPr>
          <w:p w14:paraId="1C385206" w14:textId="6D37FDB2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Marca</w:t>
            </w:r>
          </w:p>
        </w:tc>
        <w:tc>
          <w:tcPr>
            <w:tcW w:w="2335" w:type="dxa"/>
            <w:shd w:val="clear" w:color="auto" w:fill="auto"/>
          </w:tcPr>
          <w:p w14:paraId="37AF6E4C" w14:textId="0151A58E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A03EA3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60272356" w14:textId="64139E41" w:rsidR="001C0455" w:rsidRDefault="001C0455" w:rsidP="001C04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Marca do produto no Microvix</w:t>
            </w:r>
          </w:p>
        </w:tc>
      </w:tr>
      <w:tr w:rsidR="001C0455" w:rsidRPr="000B3F32" w14:paraId="57B5CDAF" w14:textId="77777777" w:rsidTr="00705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69C61D44" w14:textId="23E46D51" w:rsidR="001C0455" w:rsidRDefault="001C0455" w:rsidP="001C045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_colecao</w:t>
            </w:r>
          </w:p>
        </w:tc>
        <w:tc>
          <w:tcPr>
            <w:tcW w:w="1554" w:type="dxa"/>
            <w:shd w:val="clear" w:color="auto" w:fill="auto"/>
          </w:tcPr>
          <w:p w14:paraId="705DA85F" w14:textId="4F14C05B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Coleção</w:t>
            </w:r>
          </w:p>
        </w:tc>
        <w:tc>
          <w:tcPr>
            <w:tcW w:w="2335" w:type="dxa"/>
            <w:shd w:val="clear" w:color="auto" w:fill="auto"/>
          </w:tcPr>
          <w:p w14:paraId="54112937" w14:textId="6A2AEF4A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A03EA3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768" w:type="dxa"/>
            <w:shd w:val="clear" w:color="auto" w:fill="auto"/>
          </w:tcPr>
          <w:p w14:paraId="3167019E" w14:textId="3FC6FCED" w:rsidR="001C0455" w:rsidRDefault="001C0455" w:rsidP="001C04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da Coleção do produto no Microvix</w:t>
            </w:r>
          </w:p>
        </w:tc>
      </w:tr>
      <w:tr w:rsidR="0042275A" w:rsidRPr="000B3F32" w14:paraId="4335BF72" w14:textId="77777777" w:rsidTr="007053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95" w:type="dxa"/>
            <w:shd w:val="clear" w:color="auto" w:fill="auto"/>
          </w:tcPr>
          <w:p w14:paraId="113E9C26" w14:textId="67C34365" w:rsidR="0042275A" w:rsidRDefault="0042275A" w:rsidP="0042275A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dt_inclusao</w:t>
            </w:r>
          </w:p>
        </w:tc>
        <w:tc>
          <w:tcPr>
            <w:tcW w:w="1554" w:type="dxa"/>
            <w:shd w:val="clear" w:color="auto" w:fill="auto"/>
          </w:tcPr>
          <w:p w14:paraId="29F927FC" w14:textId="421CA984" w:rsidR="0042275A" w:rsidRPr="000B3F32" w:rsidRDefault="0042275A" w:rsidP="004227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Inclusão</w:t>
            </w:r>
          </w:p>
        </w:tc>
        <w:tc>
          <w:tcPr>
            <w:tcW w:w="2335" w:type="dxa"/>
            <w:shd w:val="clear" w:color="auto" w:fill="auto"/>
          </w:tcPr>
          <w:p w14:paraId="567FC1A4" w14:textId="280F811F" w:rsidR="0042275A" w:rsidRPr="00A03EA3" w:rsidRDefault="0042275A" w:rsidP="004227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2768" w:type="dxa"/>
            <w:shd w:val="clear" w:color="auto" w:fill="auto"/>
          </w:tcPr>
          <w:p w14:paraId="7E349B46" w14:textId="1F91C231" w:rsidR="0042275A" w:rsidRDefault="00F7785A" w:rsidP="004227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inclusão</w:t>
            </w:r>
            <w:r w:rsidR="0042275A">
              <w:rPr>
                <w:rFonts w:ascii="Verdana" w:hAnsi="Verdana" w:cs="Arial"/>
                <w:color w:val="000000"/>
                <w:sz w:val="20"/>
              </w:rPr>
              <w:t xml:space="preserve"> do produto</w:t>
            </w:r>
          </w:p>
        </w:tc>
      </w:tr>
    </w:tbl>
    <w:p w14:paraId="4B3C07DE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7C912CBF" w14:textId="77777777" w:rsidR="009078E7" w:rsidRDefault="009078E7" w:rsidP="000B3F32">
      <w:pPr>
        <w:rPr>
          <w:rFonts w:ascii="Verdana" w:hAnsi="Verdana" w:cs="Arial"/>
          <w:color w:val="000000"/>
          <w:sz w:val="20"/>
        </w:rPr>
      </w:pPr>
    </w:p>
    <w:p w14:paraId="59069DCC" w14:textId="650A2BDE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730D9F">
        <w:rPr>
          <w:rFonts w:ascii="Verdana" w:hAnsi="Verdana" w:cs="Arial"/>
          <w:b/>
          <w:color w:val="000000"/>
          <w:sz w:val="20"/>
        </w:rPr>
        <w:t>LinxP</w:t>
      </w:r>
      <w:r w:rsidRPr="00E13B4F">
        <w:rPr>
          <w:rFonts w:ascii="Verdana" w:hAnsi="Verdana" w:cs="Arial"/>
          <w:b/>
          <w:color w:val="000000"/>
          <w:sz w:val="20"/>
        </w:rPr>
        <w:t>rodutos</w:t>
      </w:r>
    </w:p>
    <w:p w14:paraId="19FA6ECA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107"/>
        <w:gridCol w:w="236"/>
        <w:gridCol w:w="1593"/>
        <w:gridCol w:w="4843"/>
      </w:tblGrid>
      <w:tr w:rsidR="000B3F32" w:rsidRPr="000B3F32" w14:paraId="19159B0F" w14:textId="77777777" w:rsidTr="003A2D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</w:tcPr>
          <w:p w14:paraId="6DE08641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593" w:type="dxa"/>
          </w:tcPr>
          <w:p w14:paraId="598B6213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843" w:type="dxa"/>
          </w:tcPr>
          <w:p w14:paraId="533E537C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30D9F" w:rsidRPr="000B3F32" w14:paraId="31BCE4E3" w14:textId="77777777" w:rsidTr="006826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</w:tcPr>
          <w:p w14:paraId="4123DAB2" w14:textId="77777777" w:rsidR="00730D9F" w:rsidRPr="00145572" w:rsidRDefault="00730D9F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1593" w:type="dxa"/>
          </w:tcPr>
          <w:p w14:paraId="1789A83F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843" w:type="dxa"/>
          </w:tcPr>
          <w:p w14:paraId="17083A9A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162F14" w:rsidRPr="000B3F32" w14:paraId="5749DBA1" w14:textId="77777777" w:rsidTr="006826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</w:tcPr>
          <w:p w14:paraId="58541198" w14:textId="77777777" w:rsidR="00162F14" w:rsidRPr="000B3F32" w:rsidRDefault="00162F14" w:rsidP="00763CF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1593" w:type="dxa"/>
          </w:tcPr>
          <w:p w14:paraId="2C33DFE4" w14:textId="77777777" w:rsidR="00162F14" w:rsidRPr="000B3F32" w:rsidRDefault="00162F14" w:rsidP="00763C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843" w:type="dxa"/>
          </w:tcPr>
          <w:p w14:paraId="5D210857" w14:textId="0B1C57AB" w:rsidR="00162F14" w:rsidRPr="000B3F32" w:rsidRDefault="00162F14" w:rsidP="001720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0B3F32" w:rsidRPr="000B3F32" w14:paraId="0981CE4D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6CEA4E36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id_setor</w:t>
            </w:r>
          </w:p>
        </w:tc>
        <w:tc>
          <w:tcPr>
            <w:tcW w:w="1829" w:type="dxa"/>
            <w:gridSpan w:val="2"/>
          </w:tcPr>
          <w:p w14:paraId="73C75D8F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Setor</w:t>
            </w:r>
          </w:p>
        </w:tc>
        <w:tc>
          <w:tcPr>
            <w:tcW w:w="4843" w:type="dxa"/>
          </w:tcPr>
          <w:p w14:paraId="425D1F2D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Setor do produto no Microvix. Pode ser “NULL”.</w:t>
            </w:r>
          </w:p>
        </w:tc>
      </w:tr>
      <w:tr w:rsidR="000B3F32" w:rsidRPr="000B3F32" w14:paraId="2C77DD6B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53D4285A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id_linha</w:t>
            </w:r>
          </w:p>
        </w:tc>
        <w:tc>
          <w:tcPr>
            <w:tcW w:w="1829" w:type="dxa"/>
            <w:gridSpan w:val="2"/>
          </w:tcPr>
          <w:p w14:paraId="0D1CF05F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Linha</w:t>
            </w:r>
          </w:p>
        </w:tc>
        <w:tc>
          <w:tcPr>
            <w:tcW w:w="4843" w:type="dxa"/>
          </w:tcPr>
          <w:p w14:paraId="2A3E20AA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Linha do produto no Microvix. Pode ser “NULL”.</w:t>
            </w:r>
          </w:p>
        </w:tc>
      </w:tr>
      <w:tr w:rsidR="000B3F32" w:rsidRPr="000B3F32" w14:paraId="1EEBB863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0D762C8A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id_marca</w:t>
            </w:r>
          </w:p>
        </w:tc>
        <w:tc>
          <w:tcPr>
            <w:tcW w:w="1829" w:type="dxa"/>
            <w:gridSpan w:val="2"/>
          </w:tcPr>
          <w:p w14:paraId="0997555F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Marca</w:t>
            </w:r>
          </w:p>
        </w:tc>
        <w:tc>
          <w:tcPr>
            <w:tcW w:w="4843" w:type="dxa"/>
          </w:tcPr>
          <w:p w14:paraId="0DB2C993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Marca do produto no Microvix. Pode ser “NULL”.</w:t>
            </w:r>
          </w:p>
        </w:tc>
      </w:tr>
      <w:tr w:rsidR="000B3F32" w:rsidRPr="000B3F32" w14:paraId="26CB5B7E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540D7958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id_colecao</w:t>
            </w:r>
          </w:p>
        </w:tc>
        <w:tc>
          <w:tcPr>
            <w:tcW w:w="1829" w:type="dxa"/>
            <w:gridSpan w:val="2"/>
          </w:tcPr>
          <w:p w14:paraId="23F4F478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Coleção</w:t>
            </w:r>
          </w:p>
        </w:tc>
        <w:tc>
          <w:tcPr>
            <w:tcW w:w="4843" w:type="dxa"/>
          </w:tcPr>
          <w:p w14:paraId="07536EB9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Coleção do produto no Microvix. Pode ser “NULL”.</w:t>
            </w:r>
          </w:p>
        </w:tc>
      </w:tr>
      <w:tr w:rsidR="00E13B4F" w:rsidRPr="000B3F32" w14:paraId="1B4EB60C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05F6AEC7" w14:textId="41CF6264" w:rsidR="00E13B4F" w:rsidRPr="00E13B4F" w:rsidRDefault="00E13B4F" w:rsidP="00E13B4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dt_update_inicio</w:t>
            </w:r>
          </w:p>
        </w:tc>
        <w:tc>
          <w:tcPr>
            <w:tcW w:w="1829" w:type="dxa"/>
            <w:gridSpan w:val="2"/>
          </w:tcPr>
          <w:p w14:paraId="639BB493" w14:textId="74CEBC1E" w:rsidR="00E13B4F" w:rsidRPr="000B3F32" w:rsidRDefault="00E13B4F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843" w:type="dxa"/>
          </w:tcPr>
          <w:p w14:paraId="676B52A7" w14:textId="29736CBE" w:rsidR="00E13B4F" w:rsidRPr="000B3F32" w:rsidRDefault="00E13B4F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Data inicial de alteração do produto. Pode ser “NULL”.</w:t>
            </w:r>
          </w:p>
        </w:tc>
      </w:tr>
      <w:tr w:rsidR="00E13B4F" w:rsidRPr="000B3F32" w14:paraId="0D4F5887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</w:tcPr>
          <w:p w14:paraId="50295FCE" w14:textId="2F26A876" w:rsidR="00E13B4F" w:rsidRPr="00E13B4F" w:rsidRDefault="00E13B4F" w:rsidP="000B3F3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b w:val="0"/>
                <w:color w:val="000000"/>
                <w:sz w:val="20"/>
              </w:rPr>
              <w:t>dt_update_fim</w:t>
            </w:r>
          </w:p>
        </w:tc>
        <w:tc>
          <w:tcPr>
            <w:tcW w:w="1829" w:type="dxa"/>
            <w:gridSpan w:val="2"/>
          </w:tcPr>
          <w:p w14:paraId="5E4D46C3" w14:textId="6A96D1E4" w:rsidR="00E13B4F" w:rsidRPr="000B3F32" w:rsidRDefault="00E13B4F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843" w:type="dxa"/>
          </w:tcPr>
          <w:p w14:paraId="55A09A61" w14:textId="2AB77AEF" w:rsidR="00E13B4F" w:rsidRPr="000B3F32" w:rsidRDefault="00E13B4F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E13B4F">
              <w:rPr>
                <w:rFonts w:ascii="Verdana" w:hAnsi="Verdana" w:cs="Arial"/>
                <w:color w:val="000000"/>
                <w:sz w:val="20"/>
              </w:rPr>
              <w:t>Data final de alteração do produto. Pode ser “NULL”.</w:t>
            </w:r>
          </w:p>
        </w:tc>
      </w:tr>
      <w:tr w:rsidR="009A1253" w:rsidRPr="000B3F32" w14:paraId="04E9E813" w14:textId="77777777" w:rsidTr="00E148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4C5BB689" w14:textId="181A6CF0" w:rsidR="009A1253" w:rsidRPr="00E13B4F" w:rsidRDefault="009A1253" w:rsidP="009A1253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cod_produto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75767378" w14:textId="36DB8152" w:rsidR="009A1253" w:rsidRPr="00E13B4F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843" w:type="dxa"/>
            <w:shd w:val="clear" w:color="auto" w:fill="auto"/>
          </w:tcPr>
          <w:p w14:paraId="5C38AA4B" w14:textId="0B6A708E" w:rsidR="009A1253" w:rsidRPr="00E13B4F" w:rsidRDefault="009A1253" w:rsidP="009A12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produto para pesquisa. Parâmetro Opcional</w:t>
            </w:r>
          </w:p>
        </w:tc>
      </w:tr>
      <w:tr w:rsidR="001626D8" w:rsidRPr="000B3F32" w14:paraId="1CDE0D94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1C7468A1" w14:textId="0DBB9706" w:rsidR="001626D8" w:rsidRPr="001626D8" w:rsidRDefault="001626D8" w:rsidP="001626D8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626D8">
              <w:rPr>
                <w:rFonts w:ascii="Verdana" w:hAnsi="Verdana" w:cs="Arial"/>
                <w:b w:val="0"/>
                <w:color w:val="000000"/>
                <w:sz w:val="20"/>
              </w:rPr>
              <w:t>referencia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38DEBC55" w14:textId="636EA441" w:rsidR="001626D8" w:rsidRDefault="001626D8" w:rsidP="001626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VarChar(30)</w:t>
            </w:r>
          </w:p>
        </w:tc>
        <w:tc>
          <w:tcPr>
            <w:tcW w:w="4843" w:type="dxa"/>
            <w:shd w:val="clear" w:color="auto" w:fill="auto"/>
          </w:tcPr>
          <w:p w14:paraId="53EBEC88" w14:textId="13D430EF" w:rsidR="001626D8" w:rsidRDefault="001626D8" w:rsidP="001626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a Referencia do produto para pesquisa. Parâmetro Opcional</w:t>
            </w:r>
          </w:p>
        </w:tc>
      </w:tr>
    </w:tbl>
    <w:p w14:paraId="6281B1A9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742AAF63" w14:textId="7BDDDF52" w:rsidR="00F7785A" w:rsidRDefault="00F7785A" w:rsidP="00F7785A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E13B4F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CodBar</w:t>
      </w:r>
      <w:r w:rsidRPr="000B3F32">
        <w:rPr>
          <w:rFonts w:ascii="Verdana" w:hAnsi="Verdana" w:cs="Arial"/>
          <w:color w:val="000000"/>
          <w:sz w:val="20"/>
        </w:rPr>
        <w:t xml:space="preserve"> (Retorna o cadastro de </w:t>
      </w:r>
      <w:r>
        <w:rPr>
          <w:rFonts w:ascii="Verdana" w:hAnsi="Verdana" w:cs="Arial"/>
          <w:color w:val="000000"/>
          <w:sz w:val="20"/>
        </w:rPr>
        <w:t>códigos de barras dos produtos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24976BF1" w14:textId="77777777" w:rsidR="00F7785A" w:rsidRPr="000B3F32" w:rsidRDefault="00F7785A" w:rsidP="00F7785A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243"/>
        <w:gridCol w:w="1523"/>
        <w:gridCol w:w="2380"/>
        <w:gridCol w:w="2906"/>
      </w:tblGrid>
      <w:tr w:rsidR="00F7785A" w:rsidRPr="000B3F32" w14:paraId="4887202D" w14:textId="77777777" w:rsidTr="00F778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3" w:type="dxa"/>
          </w:tcPr>
          <w:p w14:paraId="6014CF0C" w14:textId="77777777" w:rsidR="00F7785A" w:rsidRPr="001D5FB9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523" w:type="dxa"/>
          </w:tcPr>
          <w:p w14:paraId="1957D8AD" w14:textId="77777777" w:rsidR="00F7785A" w:rsidRPr="001D5FB9" w:rsidRDefault="00F7785A" w:rsidP="00604E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380" w:type="dxa"/>
          </w:tcPr>
          <w:p w14:paraId="5A202C1A" w14:textId="77777777" w:rsidR="00F7785A" w:rsidRPr="001D5FB9" w:rsidRDefault="00F7785A" w:rsidP="00604E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906" w:type="dxa"/>
          </w:tcPr>
          <w:p w14:paraId="1F48D7AF" w14:textId="77777777" w:rsidR="00F7785A" w:rsidRPr="001D5FB9" w:rsidRDefault="00F7785A" w:rsidP="00604E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F7785A" w:rsidRPr="000B3F32" w14:paraId="06337516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3" w:type="dxa"/>
            <w:shd w:val="clear" w:color="auto" w:fill="auto"/>
          </w:tcPr>
          <w:p w14:paraId="02EA42C1" w14:textId="77777777" w:rsidR="00F7785A" w:rsidRPr="000B3F32" w:rsidRDefault="00F7785A" w:rsidP="00604EAE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523" w:type="dxa"/>
            <w:shd w:val="clear" w:color="auto" w:fill="auto"/>
          </w:tcPr>
          <w:p w14:paraId="700FA8DF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380" w:type="dxa"/>
            <w:shd w:val="clear" w:color="auto" w:fill="auto"/>
          </w:tcPr>
          <w:p w14:paraId="23CE6D26" w14:textId="77777777" w:rsidR="00F7785A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06" w:type="dxa"/>
            <w:shd w:val="clear" w:color="auto" w:fill="auto"/>
          </w:tcPr>
          <w:p w14:paraId="413E1835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F7785A" w:rsidRPr="000B3F32" w14:paraId="1B7EC673" w14:textId="77777777" w:rsidTr="00392E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3" w:type="dxa"/>
            <w:shd w:val="clear" w:color="auto" w:fill="auto"/>
          </w:tcPr>
          <w:p w14:paraId="7F1F7992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1523" w:type="dxa"/>
            <w:shd w:val="clear" w:color="auto" w:fill="auto"/>
          </w:tcPr>
          <w:p w14:paraId="7587D929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</w:t>
            </w:r>
          </w:p>
        </w:tc>
        <w:tc>
          <w:tcPr>
            <w:tcW w:w="2380" w:type="dxa"/>
            <w:shd w:val="clear" w:color="auto" w:fill="auto"/>
          </w:tcPr>
          <w:p w14:paraId="77A2F54C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2906" w:type="dxa"/>
            <w:shd w:val="clear" w:color="auto" w:fill="auto"/>
          </w:tcPr>
          <w:p w14:paraId="41A96B1B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produto no Microvix</w:t>
            </w:r>
          </w:p>
        </w:tc>
      </w:tr>
      <w:tr w:rsidR="00F7785A" w:rsidRPr="000B3F32" w14:paraId="028C3071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3" w:type="dxa"/>
            <w:shd w:val="clear" w:color="auto" w:fill="auto"/>
          </w:tcPr>
          <w:p w14:paraId="698FE2DF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cod_barra</w:t>
            </w:r>
          </w:p>
        </w:tc>
        <w:tc>
          <w:tcPr>
            <w:tcW w:w="1523" w:type="dxa"/>
            <w:shd w:val="clear" w:color="auto" w:fill="auto"/>
          </w:tcPr>
          <w:p w14:paraId="4FFF6E96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de Barras</w:t>
            </w:r>
          </w:p>
        </w:tc>
        <w:tc>
          <w:tcPr>
            <w:tcW w:w="2380" w:type="dxa"/>
            <w:shd w:val="clear" w:color="auto" w:fill="auto"/>
          </w:tcPr>
          <w:p w14:paraId="154247B6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C83E7F">
              <w:rPr>
                <w:rFonts w:ascii="Verdana" w:hAnsi="Verdana" w:cs="Arial"/>
                <w:color w:val="000000"/>
                <w:sz w:val="20"/>
              </w:rPr>
              <w:t>VARCHAR (20)</w:t>
            </w:r>
          </w:p>
        </w:tc>
        <w:tc>
          <w:tcPr>
            <w:tcW w:w="2906" w:type="dxa"/>
            <w:shd w:val="clear" w:color="auto" w:fill="auto"/>
          </w:tcPr>
          <w:p w14:paraId="2AC5D514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</w:tr>
    </w:tbl>
    <w:p w14:paraId="52894526" w14:textId="77777777" w:rsidR="00F7785A" w:rsidRPr="000B3F32" w:rsidRDefault="00F7785A" w:rsidP="00F7785A">
      <w:pPr>
        <w:rPr>
          <w:rFonts w:ascii="Verdana" w:hAnsi="Verdana" w:cs="Arial"/>
          <w:color w:val="000000"/>
          <w:sz w:val="20"/>
        </w:rPr>
      </w:pPr>
    </w:p>
    <w:p w14:paraId="798B0FEE" w14:textId="196C3A03" w:rsidR="00F7785A" w:rsidRDefault="00F7785A" w:rsidP="00F7785A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</w:t>
      </w:r>
      <w:r w:rsidRPr="00E13B4F">
        <w:rPr>
          <w:rFonts w:ascii="Verdana" w:hAnsi="Verdana" w:cs="Arial"/>
          <w:b/>
          <w:color w:val="000000"/>
          <w:sz w:val="20"/>
        </w:rPr>
        <w:t>rodutos</w:t>
      </w:r>
      <w:r>
        <w:rPr>
          <w:rFonts w:ascii="Verdana" w:hAnsi="Verdana" w:cs="Arial"/>
          <w:b/>
          <w:color w:val="000000"/>
          <w:sz w:val="20"/>
        </w:rPr>
        <w:t>CodBar</w:t>
      </w:r>
    </w:p>
    <w:p w14:paraId="66EF16D8" w14:textId="77777777" w:rsidR="00F7785A" w:rsidRPr="000B3F32" w:rsidRDefault="00F7785A" w:rsidP="00F7785A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107"/>
        <w:gridCol w:w="236"/>
        <w:gridCol w:w="1593"/>
        <w:gridCol w:w="4843"/>
      </w:tblGrid>
      <w:tr w:rsidR="00F7785A" w:rsidRPr="000B3F32" w14:paraId="7D941DB9" w14:textId="77777777" w:rsidTr="00604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</w:tcPr>
          <w:p w14:paraId="7D4C4032" w14:textId="77777777" w:rsidR="00F7785A" w:rsidRPr="001D5FB9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593" w:type="dxa"/>
          </w:tcPr>
          <w:p w14:paraId="7147B54C" w14:textId="77777777" w:rsidR="00F7785A" w:rsidRPr="001D5FB9" w:rsidRDefault="00F7785A" w:rsidP="00604E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843" w:type="dxa"/>
          </w:tcPr>
          <w:p w14:paraId="67031D9E" w14:textId="77777777" w:rsidR="00F7785A" w:rsidRPr="001D5FB9" w:rsidRDefault="00F7785A" w:rsidP="00604E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F7785A" w:rsidRPr="000B3F32" w14:paraId="1C825DB4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  <w:shd w:val="clear" w:color="auto" w:fill="auto"/>
          </w:tcPr>
          <w:p w14:paraId="36452E8E" w14:textId="77777777" w:rsidR="00F7785A" w:rsidRPr="00145572" w:rsidRDefault="00F7785A" w:rsidP="00604EA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1593" w:type="dxa"/>
            <w:shd w:val="clear" w:color="auto" w:fill="auto"/>
          </w:tcPr>
          <w:p w14:paraId="1717CA3E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843" w:type="dxa"/>
            <w:shd w:val="clear" w:color="auto" w:fill="auto"/>
          </w:tcPr>
          <w:p w14:paraId="06B65909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F7785A" w:rsidRPr="000B3F32" w14:paraId="758C86B4" w14:textId="77777777" w:rsidTr="00392E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gridSpan w:val="2"/>
            <w:shd w:val="clear" w:color="auto" w:fill="auto"/>
          </w:tcPr>
          <w:p w14:paraId="5051750B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1593" w:type="dxa"/>
            <w:shd w:val="clear" w:color="auto" w:fill="auto"/>
          </w:tcPr>
          <w:p w14:paraId="6003F8BE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843" w:type="dxa"/>
            <w:shd w:val="clear" w:color="auto" w:fill="auto"/>
          </w:tcPr>
          <w:p w14:paraId="136A7162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F7785A" w:rsidRPr="000B3F32" w14:paraId="5751EC76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2B1899E2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id_setor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69D43B8E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Setor</w:t>
            </w:r>
          </w:p>
        </w:tc>
        <w:tc>
          <w:tcPr>
            <w:tcW w:w="4843" w:type="dxa"/>
            <w:shd w:val="clear" w:color="auto" w:fill="auto"/>
          </w:tcPr>
          <w:p w14:paraId="0DFDA93B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Setor do produto no Microvix. Pode ser “NULL”.</w:t>
            </w:r>
          </w:p>
        </w:tc>
      </w:tr>
      <w:tr w:rsidR="00F7785A" w:rsidRPr="000B3F32" w14:paraId="7A7C17D0" w14:textId="77777777" w:rsidTr="00392E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7CE95543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id_linha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1E78E8D9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Linha</w:t>
            </w:r>
          </w:p>
        </w:tc>
        <w:tc>
          <w:tcPr>
            <w:tcW w:w="4843" w:type="dxa"/>
            <w:shd w:val="clear" w:color="auto" w:fill="auto"/>
          </w:tcPr>
          <w:p w14:paraId="1F8989E7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Linha do produto no Microvix. Pode ser “NULL”.</w:t>
            </w:r>
          </w:p>
        </w:tc>
      </w:tr>
      <w:tr w:rsidR="00F7785A" w:rsidRPr="000B3F32" w14:paraId="6FFBA00E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05AA8FE9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id_marca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7B5F8F2B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Marca</w:t>
            </w:r>
          </w:p>
        </w:tc>
        <w:tc>
          <w:tcPr>
            <w:tcW w:w="4843" w:type="dxa"/>
            <w:shd w:val="clear" w:color="auto" w:fill="auto"/>
          </w:tcPr>
          <w:p w14:paraId="1C04674C" w14:textId="77777777" w:rsidR="00F7785A" w:rsidRPr="000B3F32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Marca do produto no Microvix. Pode ser “NULL”.</w:t>
            </w:r>
          </w:p>
        </w:tc>
      </w:tr>
      <w:tr w:rsidR="00F7785A" w:rsidRPr="000B3F32" w14:paraId="539DB40A" w14:textId="77777777" w:rsidTr="00392E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233823F0" w14:textId="77777777" w:rsidR="00F7785A" w:rsidRPr="000B3F32" w:rsidRDefault="00F7785A" w:rsidP="00604EAE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id_colecao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3BC76290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Coleção</w:t>
            </w:r>
          </w:p>
        </w:tc>
        <w:tc>
          <w:tcPr>
            <w:tcW w:w="4843" w:type="dxa"/>
            <w:shd w:val="clear" w:color="auto" w:fill="auto"/>
          </w:tcPr>
          <w:p w14:paraId="6B1D06E0" w14:textId="77777777" w:rsidR="00F7785A" w:rsidRPr="000B3F32" w:rsidRDefault="00F7785A" w:rsidP="00604E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Coleção do produto no Microvix. Pode ser “NULL”.</w:t>
            </w:r>
          </w:p>
        </w:tc>
      </w:tr>
      <w:tr w:rsidR="00F7785A" w:rsidRPr="000B3F32" w14:paraId="616697E4" w14:textId="77777777" w:rsidTr="00392E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7" w:type="dxa"/>
            <w:shd w:val="clear" w:color="auto" w:fill="auto"/>
          </w:tcPr>
          <w:p w14:paraId="62B80F01" w14:textId="77777777" w:rsidR="00F7785A" w:rsidRPr="00E13B4F" w:rsidRDefault="00F7785A" w:rsidP="00604EA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cod_produto</w:t>
            </w:r>
          </w:p>
        </w:tc>
        <w:tc>
          <w:tcPr>
            <w:tcW w:w="1829" w:type="dxa"/>
            <w:gridSpan w:val="2"/>
            <w:shd w:val="clear" w:color="auto" w:fill="auto"/>
          </w:tcPr>
          <w:p w14:paraId="4A247680" w14:textId="77777777" w:rsidR="00F7785A" w:rsidRPr="00E13B4F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843" w:type="dxa"/>
            <w:shd w:val="clear" w:color="auto" w:fill="auto"/>
          </w:tcPr>
          <w:p w14:paraId="73E2DDDF" w14:textId="77777777" w:rsidR="00F7785A" w:rsidRPr="00E13B4F" w:rsidRDefault="00F7785A" w:rsidP="00604E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produto para pesquisa. Parâmetro Opcional</w:t>
            </w:r>
          </w:p>
        </w:tc>
      </w:tr>
    </w:tbl>
    <w:p w14:paraId="269A1912" w14:textId="77777777" w:rsidR="00F7785A" w:rsidRDefault="00F7785A" w:rsidP="000B3F32">
      <w:pPr>
        <w:rPr>
          <w:rFonts w:ascii="Verdana" w:hAnsi="Verdana" w:cs="Arial"/>
          <w:color w:val="000000"/>
          <w:sz w:val="20"/>
        </w:rPr>
      </w:pPr>
    </w:p>
    <w:p w14:paraId="37C005E9" w14:textId="4E9E8386" w:rsidR="00705308" w:rsidRDefault="00705308" w:rsidP="00705308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LinxProdutosCamposAdicionais</w:t>
      </w:r>
      <w:r w:rsidRPr="000B3F32">
        <w:rPr>
          <w:rFonts w:ascii="Verdana" w:hAnsi="Verdana" w:cs="Arial"/>
          <w:color w:val="000000"/>
          <w:sz w:val="20"/>
        </w:rPr>
        <w:t xml:space="preserve"> (Retorna os </w:t>
      </w:r>
      <w:r>
        <w:rPr>
          <w:rFonts w:ascii="Verdana" w:hAnsi="Verdana" w:cs="Arial"/>
          <w:color w:val="000000"/>
          <w:sz w:val="20"/>
        </w:rPr>
        <w:t>campos adicionais preenchidos dos Produtos</w:t>
      </w:r>
      <w:r w:rsidRPr="000B3F32">
        <w:rPr>
          <w:rFonts w:ascii="Verdana" w:hAnsi="Verdana" w:cs="Arial"/>
          <w:color w:val="000000"/>
          <w:sz w:val="20"/>
        </w:rPr>
        <w:t xml:space="preserve"> cadastrados n</w:t>
      </w:r>
      <w:r>
        <w:rPr>
          <w:rFonts w:ascii="Verdana" w:hAnsi="Verdana" w:cs="Arial"/>
          <w:color w:val="000000"/>
          <w:sz w:val="20"/>
        </w:rPr>
        <w:t>o portal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5CAF9602" w14:textId="77777777" w:rsidR="00705308" w:rsidRPr="000B3F32" w:rsidRDefault="00705308" w:rsidP="00705308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312"/>
        <w:gridCol w:w="2258"/>
        <w:gridCol w:w="1941"/>
        <w:gridCol w:w="2541"/>
      </w:tblGrid>
      <w:tr w:rsidR="00705308" w:rsidRPr="000B3F32" w14:paraId="2EC43D4C" w14:textId="77777777" w:rsidTr="00AF1E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</w:tcPr>
          <w:p w14:paraId="571AA6D0" w14:textId="77777777" w:rsidR="00705308" w:rsidRPr="001D5FB9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258" w:type="dxa"/>
          </w:tcPr>
          <w:p w14:paraId="347E5C78" w14:textId="77777777" w:rsidR="00705308" w:rsidRPr="001D5FB9" w:rsidRDefault="00705308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41" w:type="dxa"/>
          </w:tcPr>
          <w:p w14:paraId="6EAE3870" w14:textId="77777777" w:rsidR="00705308" w:rsidRPr="001D5FB9" w:rsidRDefault="00705308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41" w:type="dxa"/>
          </w:tcPr>
          <w:p w14:paraId="2CB82084" w14:textId="77777777" w:rsidR="00705308" w:rsidRPr="001D5FB9" w:rsidRDefault="00705308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05308" w:rsidRPr="000B3F32" w14:paraId="1460438E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970622E" w14:textId="77777777" w:rsidR="00705308" w:rsidRPr="000B3F32" w:rsidRDefault="00705308" w:rsidP="00AF1E1F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258" w:type="dxa"/>
            <w:shd w:val="clear" w:color="auto" w:fill="auto"/>
          </w:tcPr>
          <w:p w14:paraId="277342D3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41" w:type="dxa"/>
            <w:shd w:val="clear" w:color="auto" w:fill="auto"/>
          </w:tcPr>
          <w:p w14:paraId="0BD75067" w14:textId="77777777" w:rsidR="00705308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5E343849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705308" w:rsidRPr="000B3F32" w14:paraId="53151BBB" w14:textId="77777777" w:rsidTr="002D2F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4C0C5BCD" w14:textId="5B34A758" w:rsidR="00705308" w:rsidRPr="000B3F32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cod_produto</w:t>
            </w:r>
          </w:p>
        </w:tc>
        <w:tc>
          <w:tcPr>
            <w:tcW w:w="2258" w:type="dxa"/>
            <w:shd w:val="clear" w:color="auto" w:fill="auto"/>
          </w:tcPr>
          <w:p w14:paraId="112AB0AD" w14:textId="2290B819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1941" w:type="dxa"/>
            <w:shd w:val="clear" w:color="auto" w:fill="auto"/>
          </w:tcPr>
          <w:p w14:paraId="2DC89139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02781047" w14:textId="2876D3F9" w:rsidR="00705308" w:rsidRPr="000B3F32" w:rsidRDefault="00705308" w:rsidP="007053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Produto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no Microvix</w:t>
            </w:r>
          </w:p>
        </w:tc>
      </w:tr>
      <w:tr w:rsidR="00705308" w:rsidRPr="000B3F32" w14:paraId="4A3D9E31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6BD5A7A8" w14:textId="77777777" w:rsidR="00705308" w:rsidRPr="000B3F32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campo</w:t>
            </w:r>
          </w:p>
        </w:tc>
        <w:tc>
          <w:tcPr>
            <w:tcW w:w="2258" w:type="dxa"/>
            <w:shd w:val="clear" w:color="auto" w:fill="auto"/>
          </w:tcPr>
          <w:p w14:paraId="7E8DB6E3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Campo</w:t>
            </w:r>
          </w:p>
        </w:tc>
        <w:tc>
          <w:tcPr>
            <w:tcW w:w="1941" w:type="dxa"/>
            <w:shd w:val="clear" w:color="auto" w:fill="auto"/>
          </w:tcPr>
          <w:p w14:paraId="1DAE212C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541" w:type="dxa"/>
            <w:shd w:val="clear" w:color="auto" w:fill="auto"/>
          </w:tcPr>
          <w:p w14:paraId="3C3B4E74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do campo adicional.</w:t>
            </w:r>
          </w:p>
        </w:tc>
      </w:tr>
      <w:tr w:rsidR="00705308" w:rsidRPr="000B3F32" w14:paraId="5C470820" w14:textId="77777777" w:rsidTr="002D2F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38EAA6C7" w14:textId="77777777" w:rsidR="00705308" w:rsidRPr="000B3F32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valor</w:t>
            </w:r>
          </w:p>
        </w:tc>
        <w:tc>
          <w:tcPr>
            <w:tcW w:w="2258" w:type="dxa"/>
            <w:shd w:val="clear" w:color="auto" w:fill="auto"/>
          </w:tcPr>
          <w:p w14:paraId="1D0CE621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Campo</w:t>
            </w:r>
          </w:p>
        </w:tc>
        <w:tc>
          <w:tcPr>
            <w:tcW w:w="1941" w:type="dxa"/>
            <w:shd w:val="clear" w:color="auto" w:fill="auto"/>
          </w:tcPr>
          <w:p w14:paraId="12E53E8E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VarChar(100)</w:t>
            </w:r>
          </w:p>
        </w:tc>
        <w:tc>
          <w:tcPr>
            <w:tcW w:w="2541" w:type="dxa"/>
            <w:shd w:val="clear" w:color="auto" w:fill="auto"/>
          </w:tcPr>
          <w:p w14:paraId="7F9D9AC2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do campo adicional</w:t>
            </w:r>
          </w:p>
        </w:tc>
      </w:tr>
    </w:tbl>
    <w:p w14:paraId="2C0F9303" w14:textId="77777777" w:rsidR="00705308" w:rsidRDefault="00705308" w:rsidP="00705308">
      <w:pPr>
        <w:rPr>
          <w:rFonts w:ascii="Verdana" w:hAnsi="Verdana" w:cs="Arial"/>
          <w:color w:val="000000"/>
          <w:sz w:val="20"/>
        </w:rPr>
      </w:pPr>
    </w:p>
    <w:p w14:paraId="6C879654" w14:textId="4F3131C4" w:rsidR="00705308" w:rsidRDefault="00705308" w:rsidP="00705308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LinxProdutosCamposAdicionais</w:t>
      </w:r>
    </w:p>
    <w:p w14:paraId="289F1638" w14:textId="77777777" w:rsidR="00705308" w:rsidRPr="000B3F32" w:rsidRDefault="00705308" w:rsidP="00705308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705308" w:rsidRPr="000B3F32" w14:paraId="6ACCAA1F" w14:textId="77777777" w:rsidTr="00AF1E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68A23A95" w14:textId="77777777" w:rsidR="00705308" w:rsidRPr="001D5FB9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32AE5FD0" w14:textId="77777777" w:rsidR="00705308" w:rsidRPr="001D5FB9" w:rsidRDefault="00705308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669E87CD" w14:textId="77777777" w:rsidR="00705308" w:rsidRPr="001D5FB9" w:rsidRDefault="00705308" w:rsidP="00AF1E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05308" w:rsidRPr="000B3F32" w14:paraId="52623300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8A7619F" w14:textId="77777777" w:rsidR="00705308" w:rsidRPr="00145572" w:rsidRDefault="00705308" w:rsidP="00AF1E1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5858DC10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3FF40B4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705308" w:rsidRPr="000B3F32" w14:paraId="5F677351" w14:textId="77777777" w:rsidTr="002D2F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C4B5946" w14:textId="77777777" w:rsidR="00705308" w:rsidRPr="000B3F32" w:rsidRDefault="00705308" w:rsidP="00AF1E1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11AC96D8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52389BA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705308" w:rsidRPr="000B3F32" w14:paraId="6A406A0E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EBFE6F5" w14:textId="77777777" w:rsidR="00705308" w:rsidRPr="005947D5" w:rsidRDefault="00705308" w:rsidP="00AF1E1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data_mov_ini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430C1A7F" w14:textId="77777777" w:rsidR="00705308" w:rsidRPr="000B3F32" w:rsidRDefault="00705308" w:rsidP="00AF1E1F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42615DA4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2C523ED0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Poderá ser informado uma data inicial e Final para pesquisar produto que tenham movimentação no período. Caso seja informado “NULL”, não será considerado nenhuma data</w:t>
            </w:r>
          </w:p>
        </w:tc>
      </w:tr>
      <w:tr w:rsidR="00705308" w:rsidRPr="000B3F32" w14:paraId="19E62F96" w14:textId="77777777" w:rsidTr="002D2F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43199A4" w14:textId="77777777" w:rsidR="00705308" w:rsidRPr="005947D5" w:rsidRDefault="00705308" w:rsidP="00AF1E1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data_mov_fim</w:t>
            </w:r>
          </w:p>
        </w:tc>
        <w:tc>
          <w:tcPr>
            <w:tcW w:w="2018" w:type="dxa"/>
            <w:shd w:val="clear" w:color="auto" w:fill="auto"/>
          </w:tcPr>
          <w:p w14:paraId="3DDFFA66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54960261" w14:textId="77777777" w:rsidR="00705308" w:rsidRPr="000B3F32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</w:tr>
      <w:tr w:rsidR="00705308" w:rsidRPr="000B3F32" w14:paraId="4C94E42B" w14:textId="77777777" w:rsidTr="002D2F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EBC59FF" w14:textId="77777777" w:rsidR="00705308" w:rsidRPr="005947D5" w:rsidRDefault="00705308" w:rsidP="00AF1E1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cod_produto</w:t>
            </w:r>
          </w:p>
        </w:tc>
        <w:tc>
          <w:tcPr>
            <w:tcW w:w="2018" w:type="dxa"/>
            <w:shd w:val="clear" w:color="auto" w:fill="auto"/>
          </w:tcPr>
          <w:p w14:paraId="0AD55093" w14:textId="77777777" w:rsidR="00705308" w:rsidRPr="005947D5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3480CF13" w14:textId="77777777" w:rsidR="00705308" w:rsidRPr="000B3F32" w:rsidRDefault="00705308" w:rsidP="00AF1E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o código do produto para pesquisa. Parâmetro Opcional. Se pesquisar pelo código deve deixar as datas como “NULL”. Quando pesquisado pelo código de produto retornará mesmo com saldo zero.</w:t>
            </w:r>
          </w:p>
        </w:tc>
      </w:tr>
      <w:tr w:rsidR="00705308" w:rsidRPr="000B3F32" w14:paraId="69E1A624" w14:textId="77777777" w:rsidTr="002D2F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7021E6A" w14:textId="77777777" w:rsidR="00705308" w:rsidRDefault="00705308" w:rsidP="00AF1E1F">
            <w:pPr>
              <w:rPr>
                <w:rFonts w:ascii="Verdana" w:hAnsi="Verdana" w:cs="Arial"/>
                <w:color w:val="000000"/>
                <w:sz w:val="20"/>
              </w:rPr>
            </w:pPr>
            <w:r w:rsidRPr="001626D8"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referencia</w:t>
            </w:r>
          </w:p>
        </w:tc>
        <w:tc>
          <w:tcPr>
            <w:tcW w:w="2018" w:type="dxa"/>
            <w:shd w:val="clear" w:color="auto" w:fill="auto"/>
          </w:tcPr>
          <w:p w14:paraId="77558559" w14:textId="77777777" w:rsidR="00705308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VarChar(30)</w:t>
            </w:r>
          </w:p>
        </w:tc>
        <w:tc>
          <w:tcPr>
            <w:tcW w:w="4418" w:type="dxa"/>
            <w:shd w:val="clear" w:color="auto" w:fill="auto"/>
          </w:tcPr>
          <w:p w14:paraId="26E9940E" w14:textId="77777777" w:rsidR="00705308" w:rsidRDefault="00705308" w:rsidP="00AF1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Poderá ser informado a Referencia do produto para pesquisa. Parâmetro Opcional. Se pesquisar pela referencia, deixar as datas como “NULL”</w:t>
            </w:r>
          </w:p>
        </w:tc>
      </w:tr>
    </w:tbl>
    <w:p w14:paraId="10AF90BE" w14:textId="77777777" w:rsidR="00705308" w:rsidRDefault="00705308" w:rsidP="00705308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As datas informadas na chamada do método, servirá como base para filtrar somente produtos que tiveram movimentação no período, mas o saldo do produto retornado é sempre o atual.</w:t>
      </w:r>
    </w:p>
    <w:p w14:paraId="2557E384" w14:textId="77777777" w:rsidR="00705308" w:rsidRDefault="00705308" w:rsidP="000B3F32">
      <w:pPr>
        <w:rPr>
          <w:rFonts w:ascii="Verdana" w:hAnsi="Verdana" w:cs="Arial"/>
          <w:color w:val="000000"/>
          <w:sz w:val="20"/>
        </w:rPr>
      </w:pPr>
    </w:p>
    <w:p w14:paraId="7623B220" w14:textId="78C14B17" w:rsidR="001A433A" w:rsidRDefault="001A433A" w:rsidP="001A433A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LinxConfiguracoesTributarias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o cadastro de configurações tributárias da empresa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52755CCD" w14:textId="77777777" w:rsidR="001A433A" w:rsidRPr="000B3F32" w:rsidRDefault="001A433A" w:rsidP="001A433A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461"/>
        <w:gridCol w:w="2192"/>
        <w:gridCol w:w="1920"/>
        <w:gridCol w:w="2479"/>
      </w:tblGrid>
      <w:tr w:rsidR="001A433A" w:rsidRPr="000B3F32" w14:paraId="71F226C2" w14:textId="77777777" w:rsidTr="001A43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</w:tcPr>
          <w:p w14:paraId="7B7602F4" w14:textId="77777777" w:rsidR="001A433A" w:rsidRPr="001D5FB9" w:rsidRDefault="001A433A" w:rsidP="00E17274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192" w:type="dxa"/>
          </w:tcPr>
          <w:p w14:paraId="795C4CB7" w14:textId="77777777" w:rsidR="001A433A" w:rsidRPr="001D5FB9" w:rsidRDefault="001A433A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20" w:type="dxa"/>
          </w:tcPr>
          <w:p w14:paraId="64F7EEE8" w14:textId="77777777" w:rsidR="001A433A" w:rsidRPr="001D5FB9" w:rsidRDefault="001A433A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479" w:type="dxa"/>
          </w:tcPr>
          <w:p w14:paraId="16951FD0" w14:textId="77777777" w:rsidR="001A433A" w:rsidRPr="001D5FB9" w:rsidRDefault="001A433A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1A433A" w:rsidRPr="000B3F32" w14:paraId="1B0E0177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71C5C328" w14:textId="77777777" w:rsidR="001A433A" w:rsidRPr="000B3F32" w:rsidRDefault="001A433A" w:rsidP="00E1727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2258" w:type="dxa"/>
            <w:shd w:val="clear" w:color="auto" w:fill="auto"/>
          </w:tcPr>
          <w:p w14:paraId="4ADCB7E9" w14:textId="77777777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41" w:type="dxa"/>
            <w:shd w:val="clear" w:color="auto" w:fill="auto"/>
          </w:tcPr>
          <w:p w14:paraId="10885285" w14:textId="77777777" w:rsidR="001A433A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41" w:type="dxa"/>
            <w:shd w:val="clear" w:color="auto" w:fill="auto"/>
          </w:tcPr>
          <w:p w14:paraId="58D268DE" w14:textId="77777777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1A433A" w:rsidRPr="000B3F32" w14:paraId="03205845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2" w:type="dxa"/>
            <w:shd w:val="clear" w:color="auto" w:fill="auto"/>
          </w:tcPr>
          <w:p w14:paraId="065C79C2" w14:textId="17A94C54" w:rsidR="001A433A" w:rsidRPr="001A433A" w:rsidRDefault="001A433A" w:rsidP="001A433A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A433A">
              <w:rPr>
                <w:rFonts w:ascii="Verdana" w:eastAsia="Times New Roman" w:hAnsi="Verdana" w:cs="Arial"/>
                <w:b w:val="0"/>
                <w:color w:val="000000"/>
                <w:sz w:val="20"/>
                <w:lang w:eastAsia="pt-BR"/>
              </w:rPr>
              <w:t xml:space="preserve">cnpj_emp </w:t>
            </w:r>
          </w:p>
        </w:tc>
        <w:tc>
          <w:tcPr>
            <w:tcW w:w="2258" w:type="dxa"/>
            <w:shd w:val="clear" w:color="auto" w:fill="auto"/>
          </w:tcPr>
          <w:p w14:paraId="24B7C30C" w14:textId="54E1FAF8" w:rsidR="001A433A" w:rsidRDefault="001A433A" w:rsidP="001A4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941" w:type="dxa"/>
            <w:shd w:val="clear" w:color="auto" w:fill="auto"/>
          </w:tcPr>
          <w:p w14:paraId="38C26659" w14:textId="7C65EEBB" w:rsidR="001A433A" w:rsidRPr="005753AD" w:rsidRDefault="001A433A" w:rsidP="001A4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41" w:type="dxa"/>
            <w:shd w:val="clear" w:color="auto" w:fill="auto"/>
          </w:tcPr>
          <w:p w14:paraId="14DD26A6" w14:textId="6D8478B0" w:rsidR="001A433A" w:rsidRDefault="001A433A" w:rsidP="001A4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1A433A" w:rsidRPr="000B3F32" w14:paraId="5442390C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035AEC87" w14:textId="1D63E31F" w:rsidR="001A433A" w:rsidRPr="000B3F32" w:rsidRDefault="001A433A" w:rsidP="001A433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id_config_tributaria</w:t>
            </w:r>
          </w:p>
        </w:tc>
        <w:tc>
          <w:tcPr>
            <w:tcW w:w="2192" w:type="dxa"/>
            <w:shd w:val="clear" w:color="auto" w:fill="auto"/>
          </w:tcPr>
          <w:p w14:paraId="5230B6A8" w14:textId="1EEE9B60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1920" w:type="dxa"/>
            <w:shd w:val="clear" w:color="auto" w:fill="auto"/>
          </w:tcPr>
          <w:p w14:paraId="31DC2D0A" w14:textId="327ED7DA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479" w:type="dxa"/>
            <w:shd w:val="clear" w:color="auto" w:fill="auto"/>
          </w:tcPr>
          <w:p w14:paraId="66B8A296" w14:textId="352FABC2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Configuração Tributária no Microvix</w:t>
            </w:r>
          </w:p>
        </w:tc>
      </w:tr>
      <w:tr w:rsidR="001A433A" w:rsidRPr="000B3F32" w14:paraId="7C8CA550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0B935210" w14:textId="1C0CCF71" w:rsidR="001A433A" w:rsidRPr="000B3F32" w:rsidRDefault="001A433A" w:rsidP="001A433A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desc_config_tri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butaria</w:t>
            </w:r>
          </w:p>
        </w:tc>
        <w:tc>
          <w:tcPr>
            <w:tcW w:w="2192" w:type="dxa"/>
            <w:shd w:val="clear" w:color="auto" w:fill="auto"/>
          </w:tcPr>
          <w:p w14:paraId="2DBFD4FA" w14:textId="142C3AA2" w:rsidR="001A433A" w:rsidRPr="000B3F32" w:rsidRDefault="001A433A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</w:t>
            </w:r>
          </w:p>
        </w:tc>
        <w:tc>
          <w:tcPr>
            <w:tcW w:w="1920" w:type="dxa"/>
            <w:shd w:val="clear" w:color="auto" w:fill="auto"/>
          </w:tcPr>
          <w:p w14:paraId="335A5842" w14:textId="21FB9586" w:rsidR="001A433A" w:rsidRPr="000B3F32" w:rsidRDefault="001A433A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VarChar(100)</w:t>
            </w:r>
          </w:p>
        </w:tc>
        <w:tc>
          <w:tcPr>
            <w:tcW w:w="2479" w:type="dxa"/>
            <w:shd w:val="clear" w:color="auto" w:fill="auto"/>
          </w:tcPr>
          <w:p w14:paraId="2BF8A2DC" w14:textId="1C42E6F1" w:rsidR="001A433A" w:rsidRPr="000B3F32" w:rsidRDefault="001A433A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Configuração Tributária</w:t>
            </w:r>
          </w:p>
        </w:tc>
      </w:tr>
      <w:tr w:rsidR="001A433A" w:rsidRPr="000B3F32" w14:paraId="68E9B293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3AAEF4A2" w14:textId="4D455C0B" w:rsidR="001A433A" w:rsidRPr="000B3F32" w:rsidRDefault="001A433A" w:rsidP="00E1727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sigla_config_tributaria</w:t>
            </w:r>
          </w:p>
        </w:tc>
        <w:tc>
          <w:tcPr>
            <w:tcW w:w="2192" w:type="dxa"/>
            <w:shd w:val="clear" w:color="auto" w:fill="auto"/>
          </w:tcPr>
          <w:p w14:paraId="64EBCD61" w14:textId="39ED5025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</w:t>
            </w:r>
          </w:p>
        </w:tc>
        <w:tc>
          <w:tcPr>
            <w:tcW w:w="1920" w:type="dxa"/>
            <w:shd w:val="clear" w:color="auto" w:fill="auto"/>
          </w:tcPr>
          <w:p w14:paraId="4532FCF9" w14:textId="6EBDC0F4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2479" w:type="dxa"/>
            <w:shd w:val="clear" w:color="auto" w:fill="auto"/>
          </w:tcPr>
          <w:p w14:paraId="501FA42A" w14:textId="18C512C7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Sigla da Configuração Tributária</w:t>
            </w:r>
          </w:p>
        </w:tc>
      </w:tr>
    </w:tbl>
    <w:p w14:paraId="6874B101" w14:textId="77777777" w:rsidR="001A433A" w:rsidRDefault="001A433A" w:rsidP="001A433A">
      <w:pPr>
        <w:rPr>
          <w:rFonts w:ascii="Verdana" w:hAnsi="Verdana" w:cs="Arial"/>
          <w:color w:val="000000"/>
          <w:sz w:val="20"/>
        </w:rPr>
      </w:pPr>
    </w:p>
    <w:p w14:paraId="0E16E26A" w14:textId="77777777" w:rsidR="001A433A" w:rsidRDefault="001A433A" w:rsidP="001A433A">
      <w:pPr>
        <w:rPr>
          <w:rFonts w:ascii="Verdana" w:hAnsi="Verdana" w:cs="Arial"/>
          <w:color w:val="000000"/>
          <w:sz w:val="20"/>
        </w:rPr>
      </w:pPr>
    </w:p>
    <w:p w14:paraId="1EF8B455" w14:textId="77777777" w:rsidR="001A433A" w:rsidRDefault="001A433A" w:rsidP="001A433A">
      <w:pPr>
        <w:rPr>
          <w:rFonts w:ascii="Verdana" w:hAnsi="Verdana" w:cs="Arial"/>
          <w:color w:val="000000"/>
          <w:sz w:val="20"/>
        </w:rPr>
      </w:pPr>
    </w:p>
    <w:p w14:paraId="5FB75A03" w14:textId="3D17FDF6" w:rsidR="001A433A" w:rsidRDefault="001A433A" w:rsidP="001A433A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LinxConfiguracoesTributarias</w:t>
      </w:r>
    </w:p>
    <w:p w14:paraId="18051F73" w14:textId="77777777" w:rsidR="001A433A" w:rsidRPr="000B3F32" w:rsidRDefault="001A433A" w:rsidP="001A433A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461"/>
        <w:gridCol w:w="1988"/>
        <w:gridCol w:w="4330"/>
      </w:tblGrid>
      <w:tr w:rsidR="001A433A" w:rsidRPr="000B3F32" w14:paraId="20674F26" w14:textId="77777777" w:rsidTr="001A43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</w:tcPr>
          <w:p w14:paraId="17944A02" w14:textId="77777777" w:rsidR="001A433A" w:rsidRPr="001D5FB9" w:rsidRDefault="001A433A" w:rsidP="00E17274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988" w:type="dxa"/>
          </w:tcPr>
          <w:p w14:paraId="2EE7F04A" w14:textId="77777777" w:rsidR="001A433A" w:rsidRPr="001D5FB9" w:rsidRDefault="001A433A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330" w:type="dxa"/>
          </w:tcPr>
          <w:p w14:paraId="12FA1E41" w14:textId="77777777" w:rsidR="001A433A" w:rsidRPr="001D5FB9" w:rsidRDefault="001A433A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1A433A" w:rsidRPr="000B3F32" w14:paraId="00837C5E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36542CBD" w14:textId="77777777" w:rsidR="001A433A" w:rsidRPr="00145572" w:rsidRDefault="001A433A" w:rsidP="00E1727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1988" w:type="dxa"/>
            <w:shd w:val="clear" w:color="auto" w:fill="auto"/>
          </w:tcPr>
          <w:p w14:paraId="56451085" w14:textId="77777777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330" w:type="dxa"/>
            <w:shd w:val="clear" w:color="auto" w:fill="auto"/>
          </w:tcPr>
          <w:p w14:paraId="3297B18F" w14:textId="77777777" w:rsidR="001A433A" w:rsidRPr="000B3F32" w:rsidRDefault="001A433A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1A433A" w:rsidRPr="000B3F32" w14:paraId="7BC39787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4F46C537" w14:textId="77777777" w:rsidR="001A433A" w:rsidRPr="000B3F32" w:rsidRDefault="001A433A" w:rsidP="00E1727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1988" w:type="dxa"/>
            <w:shd w:val="clear" w:color="auto" w:fill="auto"/>
          </w:tcPr>
          <w:p w14:paraId="6908A91E" w14:textId="77777777" w:rsidR="001A433A" w:rsidRPr="000B3F32" w:rsidRDefault="001A433A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330" w:type="dxa"/>
            <w:shd w:val="clear" w:color="auto" w:fill="auto"/>
          </w:tcPr>
          <w:p w14:paraId="0C4CDCE9" w14:textId="77777777" w:rsidR="001A433A" w:rsidRPr="000B3F32" w:rsidRDefault="001A433A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1A433A" w:rsidRPr="000B3F32" w14:paraId="6DB0B028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22B1ECB8" w14:textId="16C9A7B1" w:rsidR="001A433A" w:rsidRPr="000B3F32" w:rsidRDefault="001A433A" w:rsidP="001A433A">
            <w:pPr>
              <w:rPr>
                <w:rFonts w:ascii="Verdana" w:hAnsi="Verdana" w:cs="Arial"/>
                <w:color w:val="000000"/>
                <w:sz w:val="20"/>
              </w:rPr>
            </w:pPr>
            <w:r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sigla_config_tributaria</w:t>
            </w:r>
          </w:p>
        </w:tc>
        <w:tc>
          <w:tcPr>
            <w:tcW w:w="1988" w:type="dxa"/>
            <w:shd w:val="clear" w:color="auto" w:fill="auto"/>
          </w:tcPr>
          <w:p w14:paraId="1ED31A60" w14:textId="5E6A02C6" w:rsidR="001A433A" w:rsidRPr="000B3F32" w:rsidRDefault="001A433A" w:rsidP="001A4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330" w:type="dxa"/>
            <w:shd w:val="clear" w:color="auto" w:fill="auto"/>
          </w:tcPr>
          <w:p w14:paraId="23A78BF3" w14:textId="4587CB5B" w:rsidR="001A433A" w:rsidRPr="000B3F32" w:rsidRDefault="001A433A" w:rsidP="001A4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Sigla da Configuração Tributária. </w:t>
            </w:r>
            <w:r>
              <w:rPr>
                <w:rFonts w:ascii="Verdana" w:hAnsi="Verdana" w:cs="Arial"/>
                <w:color w:val="000000"/>
                <w:sz w:val="20"/>
              </w:rPr>
              <w:t>Parâmetro Opcional. Pode ser “NULL”</w:t>
            </w:r>
          </w:p>
        </w:tc>
      </w:tr>
    </w:tbl>
    <w:p w14:paraId="78DEDEEB" w14:textId="25CC2A6F" w:rsidR="001A433A" w:rsidRDefault="001A433A" w:rsidP="001A433A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Será listada somente as configurações tributária ativas no portal</w:t>
      </w:r>
      <w:r w:rsidRPr="005947D5">
        <w:rPr>
          <w:rFonts w:ascii="Verdana" w:hAnsi="Verdana" w:cs="Arial"/>
          <w:color w:val="000000"/>
          <w:sz w:val="20"/>
        </w:rPr>
        <w:t>.</w:t>
      </w:r>
    </w:p>
    <w:p w14:paraId="531E616D" w14:textId="77777777" w:rsidR="001A433A" w:rsidRDefault="001A433A" w:rsidP="000B3F32">
      <w:pPr>
        <w:rPr>
          <w:rFonts w:ascii="Verdana" w:hAnsi="Verdana" w:cs="Arial"/>
          <w:color w:val="000000"/>
          <w:sz w:val="20"/>
        </w:rPr>
      </w:pPr>
    </w:p>
    <w:p w14:paraId="4DAF5DF8" w14:textId="5724E503" w:rsidR="005F5F46" w:rsidRDefault="005F5F46" w:rsidP="005F5F46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LinxConfiguracoesTributariasDetalhes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o detalhamento das configurações tributárias da empresa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5BB4BF4B" w14:textId="77777777" w:rsidR="005F5F46" w:rsidRPr="000B3F32" w:rsidRDefault="005F5F46" w:rsidP="005F5F46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ayout w:type="fixed"/>
        <w:tblLook w:val="04A0" w:firstRow="1" w:lastRow="0" w:firstColumn="1" w:lastColumn="0" w:noHBand="0" w:noVBand="1"/>
      </w:tblPr>
      <w:tblGrid>
        <w:gridCol w:w="2967"/>
        <w:gridCol w:w="1418"/>
        <w:gridCol w:w="1654"/>
        <w:gridCol w:w="3013"/>
      </w:tblGrid>
      <w:tr w:rsidR="005F5F46" w:rsidRPr="000B3F32" w14:paraId="0B01610A" w14:textId="77777777" w:rsidTr="000F2A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</w:tcPr>
          <w:p w14:paraId="401B9609" w14:textId="77777777" w:rsidR="005F5F46" w:rsidRPr="001D5FB9" w:rsidRDefault="005F5F46" w:rsidP="00E17274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418" w:type="dxa"/>
          </w:tcPr>
          <w:p w14:paraId="7D579F6C" w14:textId="77777777" w:rsidR="005F5F46" w:rsidRPr="001D5FB9" w:rsidRDefault="005F5F46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654" w:type="dxa"/>
          </w:tcPr>
          <w:p w14:paraId="258BEF5E" w14:textId="77777777" w:rsidR="005F5F46" w:rsidRPr="001D5FB9" w:rsidRDefault="005F5F46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013" w:type="dxa"/>
          </w:tcPr>
          <w:p w14:paraId="046AA9D1" w14:textId="77777777" w:rsidR="005F5F46" w:rsidRPr="001D5FB9" w:rsidRDefault="005F5F46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5F5F46" w:rsidRPr="000B3F32" w14:paraId="36E26F0E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EF47341" w14:textId="77777777" w:rsidR="005F5F46" w:rsidRPr="000B3F32" w:rsidRDefault="005F5F46" w:rsidP="00E17274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418" w:type="dxa"/>
            <w:shd w:val="clear" w:color="auto" w:fill="auto"/>
          </w:tcPr>
          <w:p w14:paraId="12F66E6A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654" w:type="dxa"/>
            <w:shd w:val="clear" w:color="auto" w:fill="auto"/>
          </w:tcPr>
          <w:p w14:paraId="12F69E45" w14:textId="77777777" w:rsidR="005F5F46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753AD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13" w:type="dxa"/>
            <w:shd w:val="clear" w:color="auto" w:fill="auto"/>
          </w:tcPr>
          <w:p w14:paraId="1A2274AA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5F5F46" w:rsidRPr="000B3F32" w14:paraId="624D3E50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27CB4900" w14:textId="77777777" w:rsidR="005F5F46" w:rsidRPr="001A433A" w:rsidRDefault="005F5F46" w:rsidP="00E1727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A433A">
              <w:rPr>
                <w:rFonts w:ascii="Verdana" w:eastAsia="Times New Roman" w:hAnsi="Verdana" w:cs="Arial"/>
                <w:b w:val="0"/>
                <w:color w:val="000000"/>
                <w:sz w:val="20"/>
                <w:lang w:eastAsia="pt-BR"/>
              </w:rPr>
              <w:t xml:space="preserve">cnpj_emp </w:t>
            </w:r>
          </w:p>
        </w:tc>
        <w:tc>
          <w:tcPr>
            <w:tcW w:w="1418" w:type="dxa"/>
            <w:shd w:val="clear" w:color="auto" w:fill="auto"/>
          </w:tcPr>
          <w:p w14:paraId="3CBC4178" w14:textId="77777777" w:rsidR="005F5F46" w:rsidRDefault="005F5F46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654" w:type="dxa"/>
            <w:shd w:val="clear" w:color="auto" w:fill="auto"/>
          </w:tcPr>
          <w:p w14:paraId="1D28627A" w14:textId="77777777" w:rsidR="005F5F46" w:rsidRPr="005753AD" w:rsidRDefault="005F5F46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3013" w:type="dxa"/>
            <w:shd w:val="clear" w:color="auto" w:fill="auto"/>
          </w:tcPr>
          <w:p w14:paraId="3156998B" w14:textId="77777777" w:rsidR="005F5F46" w:rsidRDefault="005F5F46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5F5F46" w:rsidRPr="000B3F32" w14:paraId="4406F0E4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85C7494" w14:textId="77777777" w:rsidR="005F5F46" w:rsidRPr="000B3F32" w:rsidRDefault="005F5F46" w:rsidP="00E1727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lastRenderedPageBreak/>
              <w:t>id_config_tributaria</w:t>
            </w:r>
          </w:p>
        </w:tc>
        <w:tc>
          <w:tcPr>
            <w:tcW w:w="1418" w:type="dxa"/>
            <w:shd w:val="clear" w:color="auto" w:fill="auto"/>
          </w:tcPr>
          <w:p w14:paraId="1DF132BA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4933BEB2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13" w:type="dxa"/>
            <w:shd w:val="clear" w:color="auto" w:fill="auto"/>
          </w:tcPr>
          <w:p w14:paraId="6127842F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Configuração Tributária no Microvix</w:t>
            </w:r>
          </w:p>
        </w:tc>
      </w:tr>
      <w:tr w:rsidR="00380D72" w:rsidRPr="000B3F32" w14:paraId="1B9019C2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CC096B3" w14:textId="6BA57F5A" w:rsidR="00380D72" w:rsidRPr="001A433A" w:rsidRDefault="00380D72" w:rsidP="00380D72">
            <w:pPr>
              <w:rPr>
                <w:rFonts w:ascii="Verdana" w:hAnsi="Verdana" w:cs="Arial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desc_classe_fiscal</w:t>
            </w:r>
          </w:p>
        </w:tc>
        <w:tc>
          <w:tcPr>
            <w:tcW w:w="1418" w:type="dxa"/>
            <w:shd w:val="clear" w:color="auto" w:fill="auto"/>
          </w:tcPr>
          <w:p w14:paraId="33624312" w14:textId="2B311019" w:rsidR="00380D72" w:rsidRDefault="00D14F90" w:rsidP="00380D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5BB3E5A0" w14:textId="471386CC" w:rsidR="00380D72" w:rsidRDefault="00380D72" w:rsidP="00380D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VarChar(150)</w:t>
            </w:r>
          </w:p>
        </w:tc>
        <w:tc>
          <w:tcPr>
            <w:tcW w:w="3013" w:type="dxa"/>
            <w:shd w:val="clear" w:color="auto" w:fill="auto"/>
          </w:tcPr>
          <w:p w14:paraId="1F7D0E08" w14:textId="4AF7E0A1" w:rsidR="00380D72" w:rsidRDefault="0098051E" w:rsidP="00380D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Classe Fiscal</w:t>
            </w:r>
          </w:p>
        </w:tc>
      </w:tr>
      <w:tr w:rsidR="005F5F46" w:rsidRPr="000B3F32" w14:paraId="37DE3FB3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5954314B" w14:textId="05F70281" w:rsidR="005F5F46" w:rsidRPr="005F5F46" w:rsidRDefault="00F15B84" w:rsidP="005F5F46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hAnsi="Verdana"/>
                <w:b w:val="0"/>
                <w:sz w:val="20"/>
              </w:rPr>
              <w:t>cod</w:t>
            </w:r>
            <w:r w:rsidR="005F5F46" w:rsidRPr="005F5F46">
              <w:rPr>
                <w:rFonts w:ascii="Verdana" w:hAnsi="Verdana"/>
                <w:b w:val="0"/>
                <w:sz w:val="20"/>
              </w:rPr>
              <w:t>_natureza_operacao</w:t>
            </w:r>
          </w:p>
        </w:tc>
        <w:tc>
          <w:tcPr>
            <w:tcW w:w="1418" w:type="dxa"/>
            <w:shd w:val="clear" w:color="auto" w:fill="auto"/>
          </w:tcPr>
          <w:p w14:paraId="0DF3FB9E" w14:textId="74125178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6408890E" w14:textId="7027C4E2" w:rsidR="005F5F46" w:rsidRPr="000B3F32" w:rsidRDefault="00F15B84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13" w:type="dxa"/>
            <w:shd w:val="clear" w:color="auto" w:fill="auto"/>
          </w:tcPr>
          <w:p w14:paraId="367EC1D1" w14:textId="6FCA6A33" w:rsidR="005F5F46" w:rsidRPr="000B3F32" w:rsidRDefault="0098051E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Natureza de Operação</w:t>
            </w:r>
          </w:p>
        </w:tc>
      </w:tr>
      <w:tr w:rsidR="005F5F46" w:rsidRPr="000B3F32" w14:paraId="5477A2C7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43E8886" w14:textId="392AEEAE" w:rsidR="005F5F46" w:rsidRPr="005F5F46" w:rsidRDefault="005F5F46" w:rsidP="005F5F46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desc_natureza_operacao</w:t>
            </w:r>
          </w:p>
        </w:tc>
        <w:tc>
          <w:tcPr>
            <w:tcW w:w="1418" w:type="dxa"/>
            <w:shd w:val="clear" w:color="auto" w:fill="auto"/>
          </w:tcPr>
          <w:p w14:paraId="4E0855FE" w14:textId="2721FD2B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30D7DEE5" w14:textId="4014FB74" w:rsidR="005F5F46" w:rsidRPr="000B3F32" w:rsidRDefault="00F15B84" w:rsidP="00F15B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VarChar(40)</w:t>
            </w:r>
          </w:p>
        </w:tc>
        <w:tc>
          <w:tcPr>
            <w:tcW w:w="3013" w:type="dxa"/>
            <w:shd w:val="clear" w:color="auto" w:fill="auto"/>
          </w:tcPr>
          <w:p w14:paraId="648EC710" w14:textId="667EF89F" w:rsidR="005F5F46" w:rsidRPr="000B3F32" w:rsidRDefault="0098051E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da Natureza de Operação</w:t>
            </w:r>
          </w:p>
        </w:tc>
      </w:tr>
      <w:tr w:rsidR="000F2A11" w:rsidRPr="000B3F32" w14:paraId="4A823BDA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05E3FD2F" w14:textId="3F136466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cfop_fiscal</w:t>
            </w:r>
          </w:p>
        </w:tc>
        <w:tc>
          <w:tcPr>
            <w:tcW w:w="1418" w:type="dxa"/>
            <w:shd w:val="clear" w:color="auto" w:fill="auto"/>
          </w:tcPr>
          <w:p w14:paraId="1674B02C" w14:textId="61E0EE5E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15974605" w14:textId="32669D6E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VarChar(5)</w:t>
            </w:r>
          </w:p>
        </w:tc>
        <w:tc>
          <w:tcPr>
            <w:tcW w:w="3013" w:type="dxa"/>
            <w:shd w:val="clear" w:color="auto" w:fill="auto"/>
          </w:tcPr>
          <w:p w14:paraId="6765E154" w14:textId="33D4FF7E" w:rsidR="000F2A11" w:rsidRPr="000B3F32" w:rsidRDefault="0098051E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CFOP Fiscal</w:t>
            </w:r>
          </w:p>
        </w:tc>
      </w:tr>
      <w:tr w:rsidR="000F2A11" w:rsidRPr="000B3F32" w14:paraId="44014FE3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E5C908C" w14:textId="65FF7911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desc_cfop_fiscal</w:t>
            </w:r>
          </w:p>
        </w:tc>
        <w:tc>
          <w:tcPr>
            <w:tcW w:w="1418" w:type="dxa"/>
            <w:shd w:val="clear" w:color="auto" w:fill="auto"/>
          </w:tcPr>
          <w:p w14:paraId="60220ED1" w14:textId="6FA6A27E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159F5E77" w14:textId="25B25908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VarChar(200)</w:t>
            </w:r>
          </w:p>
        </w:tc>
        <w:tc>
          <w:tcPr>
            <w:tcW w:w="3013" w:type="dxa"/>
            <w:shd w:val="clear" w:color="auto" w:fill="auto"/>
          </w:tcPr>
          <w:p w14:paraId="1DF7BC58" w14:textId="5FEF3311" w:rsidR="000F2A11" w:rsidRPr="000B3F32" w:rsidRDefault="0098051E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CFOP Fiscal</w:t>
            </w:r>
          </w:p>
        </w:tc>
      </w:tr>
      <w:tr w:rsidR="005F5F46" w:rsidRPr="000B3F32" w14:paraId="788A82F3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F55BEB9" w14:textId="3204F681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aliq_icms</w:t>
            </w:r>
          </w:p>
        </w:tc>
        <w:tc>
          <w:tcPr>
            <w:tcW w:w="1418" w:type="dxa"/>
            <w:shd w:val="clear" w:color="auto" w:fill="auto"/>
          </w:tcPr>
          <w:p w14:paraId="278296E0" w14:textId="61622587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</w:t>
            </w:r>
          </w:p>
        </w:tc>
        <w:tc>
          <w:tcPr>
            <w:tcW w:w="1654" w:type="dxa"/>
            <w:shd w:val="clear" w:color="auto" w:fill="auto"/>
          </w:tcPr>
          <w:p w14:paraId="57E2D6C8" w14:textId="4F1D65EA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34569478" w14:textId="4BEF3742" w:rsidR="005F5F46" w:rsidRPr="000B3F32" w:rsidRDefault="0098051E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 do ICMS</w:t>
            </w:r>
          </w:p>
        </w:tc>
      </w:tr>
      <w:tr w:rsidR="005F5F46" w:rsidRPr="000B3F32" w14:paraId="428AA341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53D42721" w14:textId="03718BF5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valor_tributado_icms</w:t>
            </w:r>
          </w:p>
        </w:tc>
        <w:tc>
          <w:tcPr>
            <w:tcW w:w="1418" w:type="dxa"/>
            <w:shd w:val="clear" w:color="auto" w:fill="auto"/>
          </w:tcPr>
          <w:p w14:paraId="0CEE04B1" w14:textId="3C5D516F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1654" w:type="dxa"/>
            <w:shd w:val="clear" w:color="auto" w:fill="auto"/>
          </w:tcPr>
          <w:p w14:paraId="2236BCC4" w14:textId="6E98574C" w:rsidR="005F5F46" w:rsidRPr="000B3F32" w:rsidRDefault="002A6F19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28F4631A" w14:textId="3316EEEB" w:rsidR="005F5F46" w:rsidRPr="000B3F32" w:rsidRDefault="0098051E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Tributado de ICMS</w:t>
            </w:r>
          </w:p>
        </w:tc>
      </w:tr>
      <w:tr w:rsidR="005F5F46" w:rsidRPr="000B3F32" w14:paraId="28963F1E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ECBFBD0" w14:textId="3612E85B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aliq_pis</w:t>
            </w:r>
          </w:p>
        </w:tc>
        <w:tc>
          <w:tcPr>
            <w:tcW w:w="1418" w:type="dxa"/>
            <w:shd w:val="clear" w:color="auto" w:fill="auto"/>
          </w:tcPr>
          <w:p w14:paraId="22884A6F" w14:textId="6A9E4651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</w:t>
            </w:r>
          </w:p>
        </w:tc>
        <w:tc>
          <w:tcPr>
            <w:tcW w:w="1654" w:type="dxa"/>
            <w:shd w:val="clear" w:color="auto" w:fill="auto"/>
          </w:tcPr>
          <w:p w14:paraId="619C3F24" w14:textId="35DBAC55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422F3879" w14:textId="02FD27F1" w:rsidR="005F5F46" w:rsidRPr="000B3F32" w:rsidRDefault="0098051E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 do PIS</w:t>
            </w:r>
          </w:p>
        </w:tc>
      </w:tr>
      <w:tr w:rsidR="005F5F46" w:rsidRPr="000B3F32" w14:paraId="7711EC12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087936B1" w14:textId="0E68C74C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aliq_cofins</w:t>
            </w:r>
          </w:p>
        </w:tc>
        <w:tc>
          <w:tcPr>
            <w:tcW w:w="1418" w:type="dxa"/>
            <w:shd w:val="clear" w:color="auto" w:fill="auto"/>
          </w:tcPr>
          <w:p w14:paraId="2D33CC8A" w14:textId="54FC7BE6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</w:t>
            </w:r>
          </w:p>
        </w:tc>
        <w:tc>
          <w:tcPr>
            <w:tcW w:w="1654" w:type="dxa"/>
            <w:shd w:val="clear" w:color="auto" w:fill="auto"/>
          </w:tcPr>
          <w:p w14:paraId="373A925D" w14:textId="476F090D" w:rsidR="005F5F46" w:rsidRPr="000B3F32" w:rsidRDefault="002A6F19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5D0DD785" w14:textId="0FD4C773" w:rsidR="005F5F46" w:rsidRPr="000B3F32" w:rsidRDefault="0098051E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 do Cofins</w:t>
            </w:r>
          </w:p>
        </w:tc>
      </w:tr>
      <w:tr w:rsidR="005F5F46" w:rsidRPr="000B3F32" w14:paraId="5DF70277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73C20B1A" w14:textId="64B27916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perc_reducao_icms</w:t>
            </w:r>
          </w:p>
        </w:tc>
        <w:tc>
          <w:tcPr>
            <w:tcW w:w="1418" w:type="dxa"/>
            <w:shd w:val="clear" w:color="auto" w:fill="auto"/>
          </w:tcPr>
          <w:p w14:paraId="7630E0E6" w14:textId="752A04A9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</w:t>
            </w:r>
          </w:p>
        </w:tc>
        <w:tc>
          <w:tcPr>
            <w:tcW w:w="1654" w:type="dxa"/>
            <w:shd w:val="clear" w:color="auto" w:fill="auto"/>
          </w:tcPr>
          <w:p w14:paraId="4C30CC84" w14:textId="0767EBA6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0722D2A0" w14:textId="63A54A35" w:rsidR="005F5F46" w:rsidRPr="000B3F32" w:rsidRDefault="0098051E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de redução de ICMS</w:t>
            </w:r>
          </w:p>
        </w:tc>
      </w:tr>
      <w:tr w:rsidR="005F5F46" w:rsidRPr="000B3F32" w14:paraId="23557BCF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F6C2C03" w14:textId="2DDC2FF6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perc_reducao_icms_st</w:t>
            </w:r>
          </w:p>
        </w:tc>
        <w:tc>
          <w:tcPr>
            <w:tcW w:w="1418" w:type="dxa"/>
            <w:shd w:val="clear" w:color="auto" w:fill="auto"/>
          </w:tcPr>
          <w:p w14:paraId="13E12CAF" w14:textId="6801CCFD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</w:t>
            </w:r>
          </w:p>
        </w:tc>
        <w:tc>
          <w:tcPr>
            <w:tcW w:w="1654" w:type="dxa"/>
            <w:shd w:val="clear" w:color="auto" w:fill="auto"/>
          </w:tcPr>
          <w:p w14:paraId="407BF4E4" w14:textId="38C7F840" w:rsidR="005F5F46" w:rsidRPr="000B3F32" w:rsidRDefault="002A6F19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6E6E94F5" w14:textId="6327E6D6" w:rsidR="005F5F46" w:rsidRPr="000B3F32" w:rsidRDefault="0098051E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de redução de ICMS ST</w:t>
            </w:r>
          </w:p>
        </w:tc>
      </w:tr>
      <w:tr w:rsidR="005F5F46" w:rsidRPr="000B3F32" w14:paraId="67481F06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56D2DFB1" w14:textId="7328CA94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margem_st</w:t>
            </w:r>
          </w:p>
        </w:tc>
        <w:tc>
          <w:tcPr>
            <w:tcW w:w="1418" w:type="dxa"/>
            <w:shd w:val="clear" w:color="auto" w:fill="auto"/>
          </w:tcPr>
          <w:p w14:paraId="72DC6490" w14:textId="3B8DE100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Margem</w:t>
            </w:r>
          </w:p>
        </w:tc>
        <w:tc>
          <w:tcPr>
            <w:tcW w:w="1654" w:type="dxa"/>
            <w:shd w:val="clear" w:color="auto" w:fill="auto"/>
          </w:tcPr>
          <w:p w14:paraId="0C0ACB4C" w14:textId="45B1646B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1525D424" w14:textId="0CCF954F" w:rsidR="005F5F46" w:rsidRPr="000B3F32" w:rsidRDefault="0098051E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Margem ST</w:t>
            </w:r>
          </w:p>
        </w:tc>
      </w:tr>
      <w:tr w:rsidR="005F5F46" w:rsidRPr="000B3F32" w14:paraId="179E349C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3BCC2C40" w14:textId="7EF08447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aliquota_st</w:t>
            </w:r>
          </w:p>
        </w:tc>
        <w:tc>
          <w:tcPr>
            <w:tcW w:w="1418" w:type="dxa"/>
            <w:shd w:val="clear" w:color="auto" w:fill="auto"/>
          </w:tcPr>
          <w:p w14:paraId="22CA611A" w14:textId="28220105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</w:t>
            </w:r>
          </w:p>
        </w:tc>
        <w:tc>
          <w:tcPr>
            <w:tcW w:w="1654" w:type="dxa"/>
            <w:shd w:val="clear" w:color="auto" w:fill="auto"/>
          </w:tcPr>
          <w:p w14:paraId="48FBF1B8" w14:textId="41662A0C" w:rsidR="005F5F46" w:rsidRPr="000B3F32" w:rsidRDefault="002A6F19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0475006E" w14:textId="32CBA355" w:rsidR="005F5F46" w:rsidRPr="000B3F32" w:rsidRDefault="0098051E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 ST</w:t>
            </w:r>
          </w:p>
        </w:tc>
      </w:tr>
      <w:tr w:rsidR="005F5F46" w:rsidRPr="000B3F32" w14:paraId="22FA6993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757081C" w14:textId="6C0F8303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margem_st_simulador</w:t>
            </w:r>
          </w:p>
        </w:tc>
        <w:tc>
          <w:tcPr>
            <w:tcW w:w="1418" w:type="dxa"/>
            <w:shd w:val="clear" w:color="auto" w:fill="auto"/>
          </w:tcPr>
          <w:p w14:paraId="00DEDEBC" w14:textId="4CFDA214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Margem</w:t>
            </w:r>
          </w:p>
        </w:tc>
        <w:tc>
          <w:tcPr>
            <w:tcW w:w="1654" w:type="dxa"/>
            <w:shd w:val="clear" w:color="auto" w:fill="auto"/>
          </w:tcPr>
          <w:p w14:paraId="01138D7F" w14:textId="6A8B8AE3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6627E148" w14:textId="2B164212" w:rsidR="005F5F46" w:rsidRPr="000B3F32" w:rsidRDefault="00C4758F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Margem ST Simulador</w:t>
            </w:r>
          </w:p>
        </w:tc>
      </w:tr>
      <w:tr w:rsidR="005F5F46" w:rsidRPr="000B3F32" w14:paraId="36D98C9D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2B268129" w14:textId="2A220799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aliquota_st_simulador</w:t>
            </w:r>
          </w:p>
        </w:tc>
        <w:tc>
          <w:tcPr>
            <w:tcW w:w="1418" w:type="dxa"/>
            <w:shd w:val="clear" w:color="auto" w:fill="auto"/>
          </w:tcPr>
          <w:p w14:paraId="7F35D835" w14:textId="393FB461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</w:t>
            </w:r>
          </w:p>
        </w:tc>
        <w:tc>
          <w:tcPr>
            <w:tcW w:w="1654" w:type="dxa"/>
            <w:shd w:val="clear" w:color="auto" w:fill="auto"/>
          </w:tcPr>
          <w:p w14:paraId="4FB4730C" w14:textId="065C05ED" w:rsidR="005F5F46" w:rsidRPr="000B3F32" w:rsidRDefault="002A6F19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58AE6EB2" w14:textId="0B4470B5" w:rsidR="005F5F46" w:rsidRPr="000B3F32" w:rsidRDefault="00C4758F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Alíquota ST Simulador</w:t>
            </w:r>
          </w:p>
        </w:tc>
      </w:tr>
      <w:tr w:rsidR="005F5F46" w:rsidRPr="000B3F32" w14:paraId="7186B4DB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0AB60530" w14:textId="768A35A5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desconto_icms</w:t>
            </w:r>
          </w:p>
        </w:tc>
        <w:tc>
          <w:tcPr>
            <w:tcW w:w="1418" w:type="dxa"/>
            <w:shd w:val="clear" w:color="auto" w:fill="auto"/>
          </w:tcPr>
          <w:p w14:paraId="03F1CBF2" w14:textId="5BF7C248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1654" w:type="dxa"/>
            <w:shd w:val="clear" w:color="auto" w:fill="auto"/>
          </w:tcPr>
          <w:p w14:paraId="6E29BDA8" w14:textId="135C1850" w:rsidR="005F5F46" w:rsidRPr="000B3F32" w:rsidRDefault="002A6F19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525DBF74" w14:textId="51E0B961" w:rsidR="005F5F46" w:rsidRPr="000B3F32" w:rsidRDefault="00C4758F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desconto ICMS</w:t>
            </w:r>
          </w:p>
        </w:tc>
      </w:tr>
      <w:tr w:rsidR="005F5F46" w:rsidRPr="000B3F32" w14:paraId="7C1C91E6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38946876" w14:textId="2F38FC92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cst_icms_fiscal</w:t>
            </w:r>
          </w:p>
        </w:tc>
        <w:tc>
          <w:tcPr>
            <w:tcW w:w="1418" w:type="dxa"/>
            <w:shd w:val="clear" w:color="auto" w:fill="auto"/>
          </w:tcPr>
          <w:p w14:paraId="30785A99" w14:textId="53AB2693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1438705C" w14:textId="577E8ED8" w:rsidR="005F5F46" w:rsidRPr="000B3F32" w:rsidRDefault="000F2A11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VarChar(4)</w:t>
            </w:r>
          </w:p>
        </w:tc>
        <w:tc>
          <w:tcPr>
            <w:tcW w:w="3013" w:type="dxa"/>
            <w:shd w:val="clear" w:color="auto" w:fill="auto"/>
          </w:tcPr>
          <w:p w14:paraId="543B258E" w14:textId="3534A783" w:rsidR="005F5F46" w:rsidRPr="000B3F32" w:rsidRDefault="00C4758F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CST Fiscal de ICMS</w:t>
            </w:r>
          </w:p>
        </w:tc>
      </w:tr>
      <w:tr w:rsidR="005F5F46" w:rsidRPr="000B3F32" w14:paraId="6EDFB1D9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93475A9" w14:textId="383E29CF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desc_cst_icms_fiscal</w:t>
            </w:r>
          </w:p>
        </w:tc>
        <w:tc>
          <w:tcPr>
            <w:tcW w:w="1418" w:type="dxa"/>
            <w:shd w:val="clear" w:color="auto" w:fill="auto"/>
          </w:tcPr>
          <w:p w14:paraId="1C92CB75" w14:textId="10F9AF51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46941308" w14:textId="085A0D0B" w:rsidR="005F5F46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VarChar(150)</w:t>
            </w:r>
          </w:p>
        </w:tc>
        <w:tc>
          <w:tcPr>
            <w:tcW w:w="3013" w:type="dxa"/>
            <w:shd w:val="clear" w:color="auto" w:fill="auto"/>
          </w:tcPr>
          <w:p w14:paraId="39AAF758" w14:textId="729D463F" w:rsidR="005F5F46" w:rsidRPr="000B3F32" w:rsidRDefault="00C4758F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CST Fiscal de ICMS</w:t>
            </w:r>
          </w:p>
        </w:tc>
      </w:tr>
      <w:tr w:rsidR="000F2A11" w:rsidRPr="000B3F32" w14:paraId="3A2515F7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20FB5D97" w14:textId="43D6A997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cst_ipi_fiscal</w:t>
            </w:r>
          </w:p>
        </w:tc>
        <w:tc>
          <w:tcPr>
            <w:tcW w:w="1418" w:type="dxa"/>
            <w:shd w:val="clear" w:color="auto" w:fill="auto"/>
          </w:tcPr>
          <w:p w14:paraId="664240B2" w14:textId="5F9264F1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16B8DA83" w14:textId="7304321A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VarChar(4)</w:t>
            </w:r>
          </w:p>
        </w:tc>
        <w:tc>
          <w:tcPr>
            <w:tcW w:w="3013" w:type="dxa"/>
            <w:shd w:val="clear" w:color="auto" w:fill="auto"/>
          </w:tcPr>
          <w:p w14:paraId="4CA39201" w14:textId="169CC205" w:rsidR="000F2A11" w:rsidRPr="000B3F32" w:rsidRDefault="00C4758F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CST Fiscal de IPI</w:t>
            </w:r>
          </w:p>
        </w:tc>
      </w:tr>
      <w:tr w:rsidR="000F2A11" w:rsidRPr="000B3F32" w14:paraId="15D86A7D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F339F74" w14:textId="1D34D2F6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desc_cst_ipi_fiscal</w:t>
            </w:r>
          </w:p>
        </w:tc>
        <w:tc>
          <w:tcPr>
            <w:tcW w:w="1418" w:type="dxa"/>
            <w:shd w:val="clear" w:color="auto" w:fill="auto"/>
          </w:tcPr>
          <w:p w14:paraId="2A791F93" w14:textId="1316438B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03BD1CC1" w14:textId="0303072F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VarChar(150)</w:t>
            </w:r>
          </w:p>
        </w:tc>
        <w:tc>
          <w:tcPr>
            <w:tcW w:w="3013" w:type="dxa"/>
            <w:shd w:val="clear" w:color="auto" w:fill="auto"/>
          </w:tcPr>
          <w:p w14:paraId="0904BD22" w14:textId="2A27133A" w:rsidR="000F2A11" w:rsidRPr="000B3F32" w:rsidRDefault="00C4758F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CST Fiscal de IPI</w:t>
            </w:r>
          </w:p>
        </w:tc>
      </w:tr>
      <w:tr w:rsidR="000F2A11" w:rsidRPr="000B3F32" w14:paraId="61D2C653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183BC2F" w14:textId="0E8DD753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cst_pis_fiscal</w:t>
            </w:r>
          </w:p>
        </w:tc>
        <w:tc>
          <w:tcPr>
            <w:tcW w:w="1418" w:type="dxa"/>
            <w:shd w:val="clear" w:color="auto" w:fill="auto"/>
          </w:tcPr>
          <w:p w14:paraId="75D71BA1" w14:textId="59E2E20D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584BF768" w14:textId="06127C6F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VarChar(4)</w:t>
            </w:r>
          </w:p>
        </w:tc>
        <w:tc>
          <w:tcPr>
            <w:tcW w:w="3013" w:type="dxa"/>
            <w:shd w:val="clear" w:color="auto" w:fill="auto"/>
          </w:tcPr>
          <w:p w14:paraId="755F3DCD" w14:textId="38196A44" w:rsidR="000F2A11" w:rsidRPr="000B3F32" w:rsidRDefault="00C4758F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CST Fiscal de PIS</w:t>
            </w:r>
          </w:p>
        </w:tc>
      </w:tr>
      <w:tr w:rsidR="000F2A11" w:rsidRPr="000B3F32" w14:paraId="27C500AE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BE90BD5" w14:textId="728A4837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desc_cst_pis_fiscal</w:t>
            </w:r>
          </w:p>
        </w:tc>
        <w:tc>
          <w:tcPr>
            <w:tcW w:w="1418" w:type="dxa"/>
            <w:shd w:val="clear" w:color="auto" w:fill="auto"/>
          </w:tcPr>
          <w:p w14:paraId="4677CFFB" w14:textId="4CE565FF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7D72B5B5" w14:textId="0E3C5212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VarChar(150)</w:t>
            </w:r>
          </w:p>
        </w:tc>
        <w:tc>
          <w:tcPr>
            <w:tcW w:w="3013" w:type="dxa"/>
            <w:shd w:val="clear" w:color="auto" w:fill="auto"/>
          </w:tcPr>
          <w:p w14:paraId="34B1E5AD" w14:textId="44B0D0F8" w:rsidR="000F2A11" w:rsidRPr="000B3F32" w:rsidRDefault="00C4758F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CST Fiscal de PIS</w:t>
            </w:r>
          </w:p>
        </w:tc>
      </w:tr>
      <w:tr w:rsidR="000F2A11" w:rsidRPr="000B3F32" w14:paraId="7A947607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E29DFCA" w14:textId="3E01679B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cst_cofins_fiscal</w:t>
            </w:r>
          </w:p>
        </w:tc>
        <w:tc>
          <w:tcPr>
            <w:tcW w:w="1418" w:type="dxa"/>
            <w:shd w:val="clear" w:color="auto" w:fill="auto"/>
          </w:tcPr>
          <w:p w14:paraId="377B2AD7" w14:textId="29DB5E6C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0B274783" w14:textId="05882971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VarChar(4)</w:t>
            </w:r>
          </w:p>
        </w:tc>
        <w:tc>
          <w:tcPr>
            <w:tcW w:w="3013" w:type="dxa"/>
            <w:shd w:val="clear" w:color="auto" w:fill="auto"/>
          </w:tcPr>
          <w:p w14:paraId="7CEF120D" w14:textId="4E4D8878" w:rsidR="000F2A11" w:rsidRPr="000B3F32" w:rsidRDefault="00C4758F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CST Fiscal de Cofins</w:t>
            </w:r>
          </w:p>
        </w:tc>
      </w:tr>
      <w:tr w:rsidR="000F2A11" w:rsidRPr="000B3F32" w14:paraId="76708D6B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7FD4C497" w14:textId="56F08870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desc_cst_cofins_fiscal</w:t>
            </w:r>
          </w:p>
        </w:tc>
        <w:tc>
          <w:tcPr>
            <w:tcW w:w="1418" w:type="dxa"/>
            <w:shd w:val="clear" w:color="auto" w:fill="auto"/>
          </w:tcPr>
          <w:p w14:paraId="2086D775" w14:textId="3527D982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70046E0E" w14:textId="53AA84D4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VarChar(150)</w:t>
            </w:r>
          </w:p>
        </w:tc>
        <w:tc>
          <w:tcPr>
            <w:tcW w:w="3013" w:type="dxa"/>
            <w:shd w:val="clear" w:color="auto" w:fill="auto"/>
          </w:tcPr>
          <w:p w14:paraId="74FF0505" w14:textId="3930DD41" w:rsidR="000F2A11" w:rsidRPr="000B3F32" w:rsidRDefault="00C4758F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CST Fiscal de Cofins</w:t>
            </w:r>
          </w:p>
        </w:tc>
      </w:tr>
      <w:tr w:rsidR="005F5F46" w:rsidRPr="000B3F32" w14:paraId="0DA3C1EA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7B387EB1" w14:textId="2F1AFC05" w:rsidR="005F5F46" w:rsidRPr="005F5F46" w:rsidRDefault="00DE0808" w:rsidP="00DE0808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/>
                <w:b w:val="0"/>
                <w:sz w:val="20"/>
              </w:rPr>
              <w:t>desc_</w:t>
            </w:r>
            <w:r w:rsidR="005F5F46" w:rsidRPr="005F5F46">
              <w:rPr>
                <w:rFonts w:ascii="Verdana" w:hAnsi="Verdana"/>
                <w:b w:val="0"/>
                <w:sz w:val="20"/>
              </w:rPr>
              <w:t>obs_padrao</w:t>
            </w:r>
          </w:p>
        </w:tc>
        <w:tc>
          <w:tcPr>
            <w:tcW w:w="1418" w:type="dxa"/>
            <w:shd w:val="clear" w:color="auto" w:fill="auto"/>
          </w:tcPr>
          <w:p w14:paraId="41615498" w14:textId="5204532C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4DF734A4" w14:textId="40FC68B6" w:rsidR="005F5F46" w:rsidRPr="000B3F32" w:rsidRDefault="006B6F3A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VarChar(250)</w:t>
            </w:r>
          </w:p>
        </w:tc>
        <w:tc>
          <w:tcPr>
            <w:tcW w:w="3013" w:type="dxa"/>
            <w:shd w:val="clear" w:color="auto" w:fill="auto"/>
          </w:tcPr>
          <w:p w14:paraId="1FAB6739" w14:textId="4A257095" w:rsidR="005F5F46" w:rsidRPr="000B3F32" w:rsidRDefault="00C4758F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Padrão</w:t>
            </w:r>
          </w:p>
        </w:tc>
      </w:tr>
      <w:tr w:rsidR="00973AF6" w:rsidRPr="000B3F32" w14:paraId="4A5FB746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EE258A4" w14:textId="2BFCBA27" w:rsidR="00973AF6" w:rsidRPr="005F5F46" w:rsidRDefault="00973AF6" w:rsidP="00973AF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icms_credito</w:t>
            </w:r>
          </w:p>
        </w:tc>
        <w:tc>
          <w:tcPr>
            <w:tcW w:w="1418" w:type="dxa"/>
            <w:shd w:val="clear" w:color="auto" w:fill="auto"/>
          </w:tcPr>
          <w:p w14:paraId="7C6F70CE" w14:textId="77777777" w:rsidR="00973AF6" w:rsidRPr="000B3F32" w:rsidRDefault="00973AF6" w:rsidP="00973A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5A4777F6" w14:textId="1962DEB5" w:rsidR="00973AF6" w:rsidRPr="000B3F32" w:rsidRDefault="00973AF6" w:rsidP="00973A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3013" w:type="dxa"/>
            <w:shd w:val="clear" w:color="auto" w:fill="auto"/>
          </w:tcPr>
          <w:p w14:paraId="02D1EC37" w14:textId="01067DE1" w:rsidR="00973AF6" w:rsidRPr="000B3F32" w:rsidRDefault="00973AF6" w:rsidP="00973A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True = Sim, False = Não</w:t>
            </w:r>
          </w:p>
        </w:tc>
      </w:tr>
      <w:tr w:rsidR="00973AF6" w:rsidRPr="000B3F32" w14:paraId="54AD064A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6B5A10F" w14:textId="197E407D" w:rsidR="00973AF6" w:rsidRPr="005F5F46" w:rsidRDefault="00973AF6" w:rsidP="00973AF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ipi_credito</w:t>
            </w:r>
          </w:p>
        </w:tc>
        <w:tc>
          <w:tcPr>
            <w:tcW w:w="1418" w:type="dxa"/>
            <w:shd w:val="clear" w:color="auto" w:fill="auto"/>
          </w:tcPr>
          <w:p w14:paraId="50F076F8" w14:textId="77777777" w:rsidR="00973AF6" w:rsidRPr="000B3F32" w:rsidRDefault="00973AF6" w:rsidP="00973A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3410DC9D" w14:textId="3FE1D5E1" w:rsidR="00973AF6" w:rsidRPr="000B3F32" w:rsidRDefault="00973AF6" w:rsidP="00973A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3013" w:type="dxa"/>
            <w:shd w:val="clear" w:color="auto" w:fill="auto"/>
          </w:tcPr>
          <w:p w14:paraId="05EC48AF" w14:textId="55D6E816" w:rsidR="00973AF6" w:rsidRPr="000B3F32" w:rsidRDefault="00973AF6" w:rsidP="00973A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True = Sim, False = Não</w:t>
            </w:r>
          </w:p>
        </w:tc>
      </w:tr>
      <w:tr w:rsidR="000F2A11" w:rsidRPr="000B3F32" w14:paraId="494BFA5E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2328179" w14:textId="1B7CB87B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cod_enquadramento_ipi</w:t>
            </w:r>
          </w:p>
        </w:tc>
        <w:tc>
          <w:tcPr>
            <w:tcW w:w="1418" w:type="dxa"/>
            <w:shd w:val="clear" w:color="auto" w:fill="auto"/>
          </w:tcPr>
          <w:p w14:paraId="269DC817" w14:textId="5A5509CD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0E11D8A0" w14:textId="21CDD6CB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VarChar(3)</w:t>
            </w:r>
          </w:p>
        </w:tc>
        <w:tc>
          <w:tcPr>
            <w:tcW w:w="3013" w:type="dxa"/>
            <w:shd w:val="clear" w:color="auto" w:fill="auto"/>
          </w:tcPr>
          <w:p w14:paraId="5DB0236D" w14:textId="0DDD2EEB" w:rsidR="000F2A11" w:rsidRPr="000B3F32" w:rsidRDefault="00445EC5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Enquadramento IPI</w:t>
            </w:r>
          </w:p>
        </w:tc>
      </w:tr>
      <w:tr w:rsidR="000F2A11" w:rsidRPr="000B3F32" w14:paraId="48D50C19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3AE881A" w14:textId="1ABDFB96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desc_enquadramento_ipi</w:t>
            </w:r>
          </w:p>
        </w:tc>
        <w:tc>
          <w:tcPr>
            <w:tcW w:w="1418" w:type="dxa"/>
            <w:shd w:val="clear" w:color="auto" w:fill="auto"/>
          </w:tcPr>
          <w:p w14:paraId="19A82EB4" w14:textId="60AAFF93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64148063" w14:textId="0F5E7E11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VarChar(600)</w:t>
            </w:r>
          </w:p>
        </w:tc>
        <w:tc>
          <w:tcPr>
            <w:tcW w:w="3013" w:type="dxa"/>
            <w:shd w:val="clear" w:color="auto" w:fill="auto"/>
          </w:tcPr>
          <w:p w14:paraId="018E3D5F" w14:textId="19B0E255" w:rsidR="000F2A11" w:rsidRPr="000B3F32" w:rsidRDefault="00445EC5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Enquadramento IPI</w:t>
            </w:r>
          </w:p>
        </w:tc>
      </w:tr>
      <w:tr w:rsidR="005F5F46" w:rsidRPr="000B3F32" w14:paraId="2F51B7AD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55DADE57" w14:textId="0569661D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lastRenderedPageBreak/>
              <w:t>perc_aliquota_interna_uf_destinatario</w:t>
            </w:r>
          </w:p>
        </w:tc>
        <w:tc>
          <w:tcPr>
            <w:tcW w:w="1418" w:type="dxa"/>
            <w:shd w:val="clear" w:color="auto" w:fill="auto"/>
          </w:tcPr>
          <w:p w14:paraId="4890A5D8" w14:textId="1B1B830C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</w:t>
            </w:r>
          </w:p>
        </w:tc>
        <w:tc>
          <w:tcPr>
            <w:tcW w:w="1654" w:type="dxa"/>
            <w:shd w:val="clear" w:color="auto" w:fill="auto"/>
          </w:tcPr>
          <w:p w14:paraId="70371B12" w14:textId="7E9A5E61" w:rsidR="005F5F46" w:rsidRPr="000B3F32" w:rsidRDefault="00973AF6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0D1665F2" w14:textId="7D7AB6BA" w:rsidR="005F5F46" w:rsidRPr="000B3F32" w:rsidRDefault="00D14F90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de alíquota interna</w:t>
            </w:r>
          </w:p>
        </w:tc>
      </w:tr>
      <w:tr w:rsidR="005F5F46" w:rsidRPr="000B3F32" w14:paraId="1E809EA5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B5A0464" w14:textId="377F17FD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perc_aliquota_interestadual_uf_envolvidas</w:t>
            </w:r>
          </w:p>
        </w:tc>
        <w:tc>
          <w:tcPr>
            <w:tcW w:w="1418" w:type="dxa"/>
            <w:shd w:val="clear" w:color="auto" w:fill="auto"/>
          </w:tcPr>
          <w:p w14:paraId="676729B9" w14:textId="097F1245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</w:t>
            </w:r>
          </w:p>
        </w:tc>
        <w:tc>
          <w:tcPr>
            <w:tcW w:w="1654" w:type="dxa"/>
            <w:shd w:val="clear" w:color="auto" w:fill="auto"/>
          </w:tcPr>
          <w:p w14:paraId="7BB87D4A" w14:textId="0323BC1C" w:rsidR="005F5F46" w:rsidRPr="000B3F32" w:rsidRDefault="00973AF6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13" w:type="dxa"/>
            <w:shd w:val="clear" w:color="auto" w:fill="auto"/>
          </w:tcPr>
          <w:p w14:paraId="6FAB6CFA" w14:textId="7BD43A49" w:rsidR="005F5F46" w:rsidRPr="000B3F32" w:rsidRDefault="00D14F90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Percentual de alíquota interestadual</w:t>
            </w:r>
          </w:p>
        </w:tc>
      </w:tr>
      <w:tr w:rsidR="000F2A11" w:rsidRPr="000B3F32" w14:paraId="2463C6E0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C07DA60" w14:textId="21C81A41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csosn_fiscal</w:t>
            </w:r>
          </w:p>
        </w:tc>
        <w:tc>
          <w:tcPr>
            <w:tcW w:w="1418" w:type="dxa"/>
            <w:shd w:val="clear" w:color="auto" w:fill="auto"/>
          </w:tcPr>
          <w:p w14:paraId="04517CBB" w14:textId="0F5C3D92" w:rsidR="000F2A11" w:rsidRPr="000B3F32" w:rsidRDefault="00D14F90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654" w:type="dxa"/>
            <w:shd w:val="clear" w:color="auto" w:fill="auto"/>
          </w:tcPr>
          <w:p w14:paraId="452ABC1E" w14:textId="76B024FE" w:rsidR="000F2A11" w:rsidRPr="000B3F32" w:rsidRDefault="000F2A11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VarChar(5)</w:t>
            </w:r>
          </w:p>
        </w:tc>
        <w:tc>
          <w:tcPr>
            <w:tcW w:w="3013" w:type="dxa"/>
            <w:shd w:val="clear" w:color="auto" w:fill="auto"/>
          </w:tcPr>
          <w:p w14:paraId="137FAEDB" w14:textId="1C0C8737" w:rsidR="000F2A11" w:rsidRPr="000B3F32" w:rsidRDefault="00445EC5" w:rsidP="000F2A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CSOSN Fiscal</w:t>
            </w:r>
          </w:p>
        </w:tc>
      </w:tr>
      <w:tr w:rsidR="000F2A11" w:rsidRPr="000B3F32" w14:paraId="1CA93330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6346038D" w14:textId="14A4052F" w:rsidR="000F2A11" w:rsidRPr="005F5F46" w:rsidRDefault="000F2A11" w:rsidP="000F2A11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 w:rsidRPr="005F5F46">
              <w:rPr>
                <w:rFonts w:ascii="Verdana" w:hAnsi="Verdana"/>
                <w:b w:val="0"/>
                <w:sz w:val="20"/>
              </w:rPr>
              <w:t>desc_csosn_fiscal</w:t>
            </w:r>
          </w:p>
        </w:tc>
        <w:tc>
          <w:tcPr>
            <w:tcW w:w="1418" w:type="dxa"/>
            <w:shd w:val="clear" w:color="auto" w:fill="auto"/>
          </w:tcPr>
          <w:p w14:paraId="10033488" w14:textId="44B2BBE6" w:rsidR="000F2A11" w:rsidRPr="000B3F32" w:rsidRDefault="00D14F90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654" w:type="dxa"/>
            <w:shd w:val="clear" w:color="auto" w:fill="auto"/>
          </w:tcPr>
          <w:p w14:paraId="660305FE" w14:textId="5E880E5F" w:rsidR="000F2A11" w:rsidRPr="000B3F32" w:rsidRDefault="000F2A11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VarChar(200)</w:t>
            </w:r>
          </w:p>
        </w:tc>
        <w:tc>
          <w:tcPr>
            <w:tcW w:w="3013" w:type="dxa"/>
            <w:shd w:val="clear" w:color="auto" w:fill="auto"/>
          </w:tcPr>
          <w:p w14:paraId="1D09D125" w14:textId="234BD446" w:rsidR="000F2A11" w:rsidRPr="000B3F32" w:rsidRDefault="00445EC5" w:rsidP="000F2A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da CSOSN Fiscal</w:t>
            </w:r>
          </w:p>
        </w:tc>
      </w:tr>
      <w:tr w:rsidR="005F5F46" w:rsidRPr="000B3F32" w14:paraId="5B6DC889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15B38B7E" w14:textId="16885F9C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/>
                <w:b w:val="0"/>
                <w:sz w:val="20"/>
              </w:rPr>
              <w:t>forma_tributacao_pis</w:t>
            </w:r>
          </w:p>
        </w:tc>
        <w:tc>
          <w:tcPr>
            <w:tcW w:w="1418" w:type="dxa"/>
            <w:shd w:val="clear" w:color="auto" w:fill="auto"/>
          </w:tcPr>
          <w:p w14:paraId="23FB112E" w14:textId="77777777" w:rsidR="005F5F46" w:rsidRPr="000B3F32" w:rsidRDefault="005F5F46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71CED239" w14:textId="0CF41DDF" w:rsidR="005F5F46" w:rsidRPr="000B3F32" w:rsidRDefault="00973AF6" w:rsidP="005F5F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3013" w:type="dxa"/>
            <w:shd w:val="clear" w:color="auto" w:fill="auto"/>
          </w:tcPr>
          <w:p w14:paraId="2663BD9C" w14:textId="05BF0585" w:rsidR="005F5F46" w:rsidRPr="005F5F46" w:rsidRDefault="00973AF6" w:rsidP="00973A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</w:rPr>
              <w:t>True</w:t>
            </w:r>
            <w:r w:rsidR="005F5F46" w:rsidRPr="005F5F46">
              <w:rPr>
                <w:rFonts w:ascii="Verdana" w:hAnsi="Verdana"/>
                <w:sz w:val="20"/>
              </w:rPr>
              <w:t xml:space="preserve"> = 'V</w:t>
            </w:r>
            <w:r>
              <w:rPr>
                <w:rFonts w:ascii="Verdana" w:hAnsi="Verdana"/>
                <w:sz w:val="20"/>
              </w:rPr>
              <w:t>alor</w:t>
            </w:r>
            <w:r w:rsidR="005F5F46" w:rsidRPr="005F5F46">
              <w:rPr>
                <w:rFonts w:ascii="Verdana" w:hAnsi="Verdana"/>
                <w:sz w:val="20"/>
              </w:rPr>
              <w:t xml:space="preserve">' e </w:t>
            </w:r>
            <w:r>
              <w:rPr>
                <w:rFonts w:ascii="Verdana" w:hAnsi="Verdana"/>
                <w:sz w:val="20"/>
              </w:rPr>
              <w:t>False</w:t>
            </w:r>
            <w:r w:rsidR="005F5F46" w:rsidRPr="005F5F46">
              <w:rPr>
                <w:rFonts w:ascii="Verdana" w:hAnsi="Verdana"/>
                <w:sz w:val="20"/>
              </w:rPr>
              <w:t xml:space="preserve"> ou NULL = 'P</w:t>
            </w:r>
            <w:r>
              <w:rPr>
                <w:rFonts w:ascii="Verdana" w:hAnsi="Verdana"/>
                <w:sz w:val="20"/>
              </w:rPr>
              <w:t>ercentual</w:t>
            </w:r>
            <w:r w:rsidR="005F5F46" w:rsidRPr="005F5F46">
              <w:rPr>
                <w:rFonts w:ascii="Verdana" w:hAnsi="Verdana"/>
                <w:sz w:val="20"/>
              </w:rPr>
              <w:t xml:space="preserve">' </w:t>
            </w:r>
          </w:p>
        </w:tc>
      </w:tr>
      <w:tr w:rsidR="005F5F46" w:rsidRPr="000B3F32" w14:paraId="3F467FDD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7" w:type="dxa"/>
            <w:shd w:val="clear" w:color="auto" w:fill="auto"/>
          </w:tcPr>
          <w:p w14:paraId="4B67B30A" w14:textId="24E54D83" w:rsidR="005F5F46" w:rsidRPr="005F5F46" w:rsidRDefault="005F5F46" w:rsidP="005F5F4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/>
                <w:b w:val="0"/>
                <w:sz w:val="20"/>
              </w:rPr>
              <w:t>forma_tributacao_cofins</w:t>
            </w:r>
          </w:p>
        </w:tc>
        <w:tc>
          <w:tcPr>
            <w:tcW w:w="1418" w:type="dxa"/>
            <w:shd w:val="clear" w:color="auto" w:fill="auto"/>
          </w:tcPr>
          <w:p w14:paraId="644C584E" w14:textId="77777777" w:rsidR="005F5F46" w:rsidRPr="000B3F32" w:rsidRDefault="005F5F46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5FE481B9" w14:textId="0C2AA120" w:rsidR="005F5F46" w:rsidRPr="000B3F32" w:rsidRDefault="00973AF6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3013" w:type="dxa"/>
            <w:shd w:val="clear" w:color="auto" w:fill="auto"/>
          </w:tcPr>
          <w:p w14:paraId="5C518ACB" w14:textId="2FAD2DEF" w:rsidR="005F5F46" w:rsidRPr="005F5F46" w:rsidRDefault="00973AF6" w:rsidP="005F5F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</w:rPr>
              <w:t>True</w:t>
            </w:r>
            <w:r w:rsidRPr="005F5F46">
              <w:rPr>
                <w:rFonts w:ascii="Verdana" w:hAnsi="Verdana"/>
                <w:sz w:val="20"/>
              </w:rPr>
              <w:t xml:space="preserve"> = 'V</w:t>
            </w:r>
            <w:r>
              <w:rPr>
                <w:rFonts w:ascii="Verdana" w:hAnsi="Verdana"/>
                <w:sz w:val="20"/>
              </w:rPr>
              <w:t>alor</w:t>
            </w:r>
            <w:r w:rsidRPr="005F5F46">
              <w:rPr>
                <w:rFonts w:ascii="Verdana" w:hAnsi="Verdana"/>
                <w:sz w:val="20"/>
              </w:rPr>
              <w:t xml:space="preserve">' e </w:t>
            </w:r>
            <w:r>
              <w:rPr>
                <w:rFonts w:ascii="Verdana" w:hAnsi="Verdana"/>
                <w:sz w:val="20"/>
              </w:rPr>
              <w:t>False</w:t>
            </w:r>
            <w:r w:rsidRPr="005F5F46">
              <w:rPr>
                <w:rFonts w:ascii="Verdana" w:hAnsi="Verdana"/>
                <w:sz w:val="20"/>
              </w:rPr>
              <w:t xml:space="preserve"> ou NULL = 'P</w:t>
            </w:r>
            <w:r>
              <w:rPr>
                <w:rFonts w:ascii="Verdana" w:hAnsi="Verdana"/>
                <w:sz w:val="20"/>
              </w:rPr>
              <w:t>ercentual</w:t>
            </w:r>
            <w:r w:rsidRPr="005F5F46">
              <w:rPr>
                <w:rFonts w:ascii="Verdana" w:hAnsi="Verdana"/>
                <w:sz w:val="20"/>
              </w:rPr>
              <w:t>'</w:t>
            </w:r>
          </w:p>
        </w:tc>
      </w:tr>
    </w:tbl>
    <w:p w14:paraId="0CAC90B3" w14:textId="77777777" w:rsidR="005F5F46" w:rsidRDefault="005F5F46" w:rsidP="005F5F46">
      <w:pPr>
        <w:rPr>
          <w:rFonts w:ascii="Verdana" w:hAnsi="Verdana" w:cs="Arial"/>
          <w:color w:val="000000"/>
          <w:sz w:val="20"/>
        </w:rPr>
      </w:pPr>
    </w:p>
    <w:p w14:paraId="556496DA" w14:textId="6CF32351" w:rsidR="005F5F46" w:rsidRDefault="005F5F46" w:rsidP="005F5F46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LinxConfiguracoesTributariasDetalhes</w:t>
      </w:r>
    </w:p>
    <w:p w14:paraId="0EFC1D7D" w14:textId="77777777" w:rsidR="005F5F46" w:rsidRPr="000B3F32" w:rsidRDefault="005F5F46" w:rsidP="005F5F46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461"/>
        <w:gridCol w:w="1988"/>
        <w:gridCol w:w="4330"/>
      </w:tblGrid>
      <w:tr w:rsidR="005F5F46" w:rsidRPr="000B3F32" w14:paraId="22BA210B" w14:textId="77777777" w:rsidTr="00E172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</w:tcPr>
          <w:p w14:paraId="7903F449" w14:textId="77777777" w:rsidR="005F5F46" w:rsidRPr="001D5FB9" w:rsidRDefault="005F5F46" w:rsidP="00E17274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1988" w:type="dxa"/>
          </w:tcPr>
          <w:p w14:paraId="27BF9759" w14:textId="77777777" w:rsidR="005F5F46" w:rsidRPr="001D5FB9" w:rsidRDefault="005F5F46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330" w:type="dxa"/>
          </w:tcPr>
          <w:p w14:paraId="7C1DEA80" w14:textId="77777777" w:rsidR="005F5F46" w:rsidRPr="001D5FB9" w:rsidRDefault="005F5F46" w:rsidP="00E172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5F5F46" w:rsidRPr="000B3F32" w14:paraId="51B749F0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5992763D" w14:textId="77777777" w:rsidR="005F5F46" w:rsidRPr="00145572" w:rsidRDefault="005F5F46" w:rsidP="00E1727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1988" w:type="dxa"/>
            <w:shd w:val="clear" w:color="auto" w:fill="auto"/>
          </w:tcPr>
          <w:p w14:paraId="62CEFACB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330" w:type="dxa"/>
            <w:shd w:val="clear" w:color="auto" w:fill="auto"/>
          </w:tcPr>
          <w:p w14:paraId="39782885" w14:textId="77777777" w:rsidR="005F5F46" w:rsidRPr="000B3F32" w:rsidRDefault="005F5F4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5F5F46" w:rsidRPr="000B3F32" w14:paraId="4B1CC378" w14:textId="77777777" w:rsidTr="004608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7F9C4AEF" w14:textId="77777777" w:rsidR="005F5F46" w:rsidRPr="000B3F32" w:rsidRDefault="005F5F46" w:rsidP="00E17274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1988" w:type="dxa"/>
            <w:shd w:val="clear" w:color="auto" w:fill="auto"/>
          </w:tcPr>
          <w:p w14:paraId="29F3AF5B" w14:textId="77777777" w:rsidR="005F5F46" w:rsidRPr="000B3F32" w:rsidRDefault="005F5F46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330" w:type="dxa"/>
            <w:shd w:val="clear" w:color="auto" w:fill="auto"/>
          </w:tcPr>
          <w:p w14:paraId="049B0BB5" w14:textId="77777777" w:rsidR="005F5F46" w:rsidRPr="000B3F32" w:rsidRDefault="005F5F46" w:rsidP="00E172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5F5F46" w:rsidRPr="000B3F32" w14:paraId="5E8BF22C" w14:textId="77777777" w:rsidTr="004608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1" w:type="dxa"/>
            <w:shd w:val="clear" w:color="auto" w:fill="auto"/>
          </w:tcPr>
          <w:p w14:paraId="2983AC96" w14:textId="0708467A" w:rsidR="005F5F46" w:rsidRPr="000B3F32" w:rsidRDefault="00973AF6" w:rsidP="00E17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id</w:t>
            </w:r>
            <w:r w:rsidR="005F5F46" w:rsidRPr="001A433A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_config_tributaria</w:t>
            </w:r>
          </w:p>
        </w:tc>
        <w:tc>
          <w:tcPr>
            <w:tcW w:w="1988" w:type="dxa"/>
            <w:shd w:val="clear" w:color="auto" w:fill="auto"/>
          </w:tcPr>
          <w:p w14:paraId="3B80AFBD" w14:textId="6EE8768B" w:rsidR="005F5F46" w:rsidRPr="000B3F32" w:rsidRDefault="00973AF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330" w:type="dxa"/>
            <w:shd w:val="clear" w:color="auto" w:fill="auto"/>
          </w:tcPr>
          <w:p w14:paraId="52E2B6CF" w14:textId="7E1413DE" w:rsidR="005F5F46" w:rsidRPr="000B3F32" w:rsidRDefault="00973AF6" w:rsidP="00E172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Configuração Tributária no Microvix. Obrigatório.</w:t>
            </w:r>
          </w:p>
        </w:tc>
      </w:tr>
    </w:tbl>
    <w:p w14:paraId="6B7A4B80" w14:textId="77777777" w:rsidR="005F5F46" w:rsidRDefault="005F5F46" w:rsidP="000B3F32">
      <w:pPr>
        <w:rPr>
          <w:rFonts w:ascii="Verdana" w:hAnsi="Verdana" w:cs="Arial"/>
          <w:color w:val="000000"/>
          <w:sz w:val="20"/>
        </w:rPr>
      </w:pPr>
    </w:p>
    <w:p w14:paraId="7222A194" w14:textId="77777777" w:rsidR="005F5F46" w:rsidRDefault="005F5F46" w:rsidP="000B3F32">
      <w:pPr>
        <w:rPr>
          <w:rFonts w:ascii="Verdana" w:hAnsi="Verdana" w:cs="Arial"/>
          <w:color w:val="000000"/>
          <w:sz w:val="20"/>
        </w:rPr>
      </w:pPr>
    </w:p>
    <w:p w14:paraId="1E86A938" w14:textId="77777777" w:rsidR="004E317F" w:rsidRDefault="004E317F" w:rsidP="000B3F32">
      <w:pPr>
        <w:rPr>
          <w:rFonts w:ascii="Verdana" w:hAnsi="Verdana" w:cs="Arial"/>
          <w:color w:val="000000"/>
          <w:sz w:val="20"/>
        </w:rPr>
      </w:pPr>
    </w:p>
    <w:p w14:paraId="2F169732" w14:textId="77777777" w:rsidR="004E317F" w:rsidRDefault="004E317F" w:rsidP="000B3F32">
      <w:pPr>
        <w:rPr>
          <w:rFonts w:ascii="Verdana" w:hAnsi="Verdana" w:cs="Arial"/>
          <w:color w:val="000000"/>
          <w:sz w:val="20"/>
        </w:rPr>
      </w:pPr>
    </w:p>
    <w:p w14:paraId="248985C6" w14:textId="527CA81A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 w:rsidR="00730D9F">
        <w:rPr>
          <w:rFonts w:ascii="Verdana" w:hAnsi="Verdana" w:cs="Arial"/>
          <w:b/>
          <w:color w:val="000000"/>
          <w:sz w:val="20"/>
        </w:rPr>
        <w:t>LinxF</w:t>
      </w:r>
      <w:r w:rsidRPr="00E13B4F">
        <w:rPr>
          <w:rFonts w:ascii="Verdana" w:hAnsi="Verdana" w:cs="Arial"/>
          <w:b/>
          <w:color w:val="000000"/>
          <w:sz w:val="20"/>
        </w:rPr>
        <w:t>aturas</w:t>
      </w:r>
      <w:r w:rsidRPr="000B3F32">
        <w:rPr>
          <w:rFonts w:ascii="Verdana" w:hAnsi="Verdana" w:cs="Arial"/>
          <w:color w:val="000000"/>
          <w:sz w:val="20"/>
        </w:rPr>
        <w:t xml:space="preserve"> (Retorna as faturas a receber ou a pagar de uma loja):</w:t>
      </w:r>
    </w:p>
    <w:p w14:paraId="37790317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TabeladeLista31"/>
        <w:tblW w:w="9062" w:type="dxa"/>
        <w:tblLayout w:type="fixed"/>
        <w:tblLook w:val="0420" w:firstRow="1" w:lastRow="0" w:firstColumn="0" w:lastColumn="0" w:noHBand="0" w:noVBand="1"/>
      </w:tblPr>
      <w:tblGrid>
        <w:gridCol w:w="1980"/>
        <w:gridCol w:w="1701"/>
        <w:gridCol w:w="2325"/>
        <w:gridCol w:w="3056"/>
      </w:tblGrid>
      <w:tr w:rsidR="00630160" w:rsidRPr="000B3F32" w14:paraId="4700CC82" w14:textId="77777777" w:rsidTr="006B60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4ADDCD8D" w14:textId="77777777" w:rsidR="00630160" w:rsidRPr="001D5FB9" w:rsidRDefault="00630160" w:rsidP="000B3F32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 xml:space="preserve">Campos </w:t>
            </w:r>
          </w:p>
        </w:tc>
        <w:tc>
          <w:tcPr>
            <w:tcW w:w="1701" w:type="dxa"/>
          </w:tcPr>
          <w:p w14:paraId="3A238525" w14:textId="77777777" w:rsidR="00630160" w:rsidRPr="001D5FB9" w:rsidRDefault="00630160" w:rsidP="000B3F32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325" w:type="dxa"/>
          </w:tcPr>
          <w:p w14:paraId="13D996CF" w14:textId="0BC577B1" w:rsidR="00630160" w:rsidRPr="001D5FB9" w:rsidRDefault="00630160" w:rsidP="000B3F32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b w:val="0"/>
                <w:bCs w:val="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056" w:type="dxa"/>
          </w:tcPr>
          <w:p w14:paraId="7FB7BDFF" w14:textId="6A21201B" w:rsidR="00630160" w:rsidRPr="001D5FB9" w:rsidRDefault="00630160" w:rsidP="000B3F32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Observação</w:t>
            </w:r>
          </w:p>
        </w:tc>
      </w:tr>
      <w:tr w:rsidR="00630160" w:rsidRPr="000B3F32" w14:paraId="628EE22D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2FD95B08" w14:textId="3F28D3D3" w:rsidR="00630160" w:rsidRPr="00730D9F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730D9F"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701" w:type="dxa"/>
          </w:tcPr>
          <w:p w14:paraId="4086129B" w14:textId="1C531F1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325" w:type="dxa"/>
          </w:tcPr>
          <w:p w14:paraId="1D20C32D" w14:textId="627F9F8A" w:rsidR="00630160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72848FD5" w14:textId="1D7B455D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630160" w:rsidRPr="000B3F32" w14:paraId="55ADD13A" w14:textId="77777777" w:rsidTr="006B609A">
        <w:trPr>
          <w:trHeight w:val="99"/>
        </w:trPr>
        <w:tc>
          <w:tcPr>
            <w:tcW w:w="1980" w:type="dxa"/>
          </w:tcPr>
          <w:p w14:paraId="04B26E39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cnpj_emp </w:t>
            </w:r>
          </w:p>
        </w:tc>
        <w:tc>
          <w:tcPr>
            <w:tcW w:w="1701" w:type="dxa"/>
          </w:tcPr>
          <w:p w14:paraId="4C3B2FC3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325" w:type="dxa"/>
          </w:tcPr>
          <w:p w14:paraId="5F50DCB8" w14:textId="1CCA90CB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3056" w:type="dxa"/>
          </w:tcPr>
          <w:p w14:paraId="15A42861" w14:textId="0CEC464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630160" w:rsidRPr="000B3F32" w14:paraId="6AA407B8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08407C8F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codigo_fatura </w:t>
            </w:r>
          </w:p>
        </w:tc>
        <w:tc>
          <w:tcPr>
            <w:tcW w:w="1701" w:type="dxa"/>
          </w:tcPr>
          <w:p w14:paraId="2CF72F4D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Fatura</w:t>
            </w:r>
          </w:p>
        </w:tc>
        <w:tc>
          <w:tcPr>
            <w:tcW w:w="2325" w:type="dxa"/>
          </w:tcPr>
          <w:p w14:paraId="2975D8D4" w14:textId="3E0EA79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3056" w:type="dxa"/>
          </w:tcPr>
          <w:p w14:paraId="21DE5D0A" w14:textId="3C307143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da fatura no Microvix</w:t>
            </w:r>
          </w:p>
        </w:tc>
      </w:tr>
      <w:tr w:rsidR="00630160" w:rsidRPr="000B3F32" w14:paraId="5F86CBC0" w14:textId="77777777" w:rsidTr="006B609A">
        <w:trPr>
          <w:trHeight w:val="99"/>
        </w:trPr>
        <w:tc>
          <w:tcPr>
            <w:tcW w:w="1980" w:type="dxa"/>
          </w:tcPr>
          <w:p w14:paraId="31C91BCD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data_emissao </w:t>
            </w:r>
          </w:p>
        </w:tc>
        <w:tc>
          <w:tcPr>
            <w:tcW w:w="1701" w:type="dxa"/>
          </w:tcPr>
          <w:p w14:paraId="0B3C47EA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emissão</w:t>
            </w:r>
          </w:p>
        </w:tc>
        <w:tc>
          <w:tcPr>
            <w:tcW w:w="2325" w:type="dxa"/>
          </w:tcPr>
          <w:p w14:paraId="4E6B7186" w14:textId="56D59CA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056" w:type="dxa"/>
          </w:tcPr>
          <w:p w14:paraId="229F9794" w14:textId="290C0D6A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da emissão da fatura</w:t>
            </w:r>
          </w:p>
        </w:tc>
      </w:tr>
      <w:tr w:rsidR="00630160" w:rsidRPr="000B3F32" w14:paraId="25DF14B3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51436D6D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cod_cliente </w:t>
            </w:r>
          </w:p>
        </w:tc>
        <w:tc>
          <w:tcPr>
            <w:tcW w:w="1701" w:type="dxa"/>
          </w:tcPr>
          <w:p w14:paraId="22C9BEEC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Cliente</w:t>
            </w:r>
          </w:p>
        </w:tc>
        <w:tc>
          <w:tcPr>
            <w:tcW w:w="2325" w:type="dxa"/>
          </w:tcPr>
          <w:p w14:paraId="10364C55" w14:textId="1723144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30AE32C9" w14:textId="0AEF0F9A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cliente da fatura</w:t>
            </w:r>
          </w:p>
        </w:tc>
      </w:tr>
      <w:tr w:rsidR="00630160" w:rsidRPr="000B3F32" w14:paraId="57474791" w14:textId="77777777" w:rsidTr="006B609A">
        <w:trPr>
          <w:trHeight w:val="99"/>
        </w:trPr>
        <w:tc>
          <w:tcPr>
            <w:tcW w:w="1980" w:type="dxa"/>
          </w:tcPr>
          <w:p w14:paraId="7A29DC08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nome_cliente </w:t>
            </w:r>
          </w:p>
        </w:tc>
        <w:tc>
          <w:tcPr>
            <w:tcW w:w="1701" w:type="dxa"/>
          </w:tcPr>
          <w:p w14:paraId="32EB2A46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cliente</w:t>
            </w:r>
          </w:p>
        </w:tc>
        <w:tc>
          <w:tcPr>
            <w:tcW w:w="2325" w:type="dxa"/>
          </w:tcPr>
          <w:p w14:paraId="3FDB038A" w14:textId="40A272A6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(60)</w:t>
            </w:r>
          </w:p>
        </w:tc>
        <w:tc>
          <w:tcPr>
            <w:tcW w:w="3056" w:type="dxa"/>
          </w:tcPr>
          <w:p w14:paraId="02C19394" w14:textId="0E1B140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Nome do cliente/fornecedor da fatura</w:t>
            </w:r>
          </w:p>
        </w:tc>
      </w:tr>
      <w:tr w:rsidR="00630160" w:rsidRPr="000B3F32" w14:paraId="0920A56E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6491655C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data_vencimento </w:t>
            </w:r>
          </w:p>
        </w:tc>
        <w:tc>
          <w:tcPr>
            <w:tcW w:w="1701" w:type="dxa"/>
          </w:tcPr>
          <w:p w14:paraId="38EA698B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Vencimento</w:t>
            </w:r>
          </w:p>
        </w:tc>
        <w:tc>
          <w:tcPr>
            <w:tcW w:w="2325" w:type="dxa"/>
          </w:tcPr>
          <w:p w14:paraId="01C48610" w14:textId="7E8C93D9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056" w:type="dxa"/>
          </w:tcPr>
          <w:p w14:paraId="13DFBB49" w14:textId="5023A02C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do vencimento da fatura</w:t>
            </w:r>
          </w:p>
        </w:tc>
      </w:tr>
      <w:tr w:rsidR="00630160" w:rsidRPr="000B3F32" w14:paraId="54FFDEA7" w14:textId="77777777" w:rsidTr="006B609A">
        <w:trPr>
          <w:trHeight w:val="99"/>
        </w:trPr>
        <w:tc>
          <w:tcPr>
            <w:tcW w:w="1980" w:type="dxa"/>
          </w:tcPr>
          <w:p w14:paraId="4477327F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data_baixa </w:t>
            </w:r>
          </w:p>
        </w:tc>
        <w:tc>
          <w:tcPr>
            <w:tcW w:w="1701" w:type="dxa"/>
          </w:tcPr>
          <w:p w14:paraId="2BD8FB32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Baixa</w:t>
            </w:r>
          </w:p>
        </w:tc>
        <w:tc>
          <w:tcPr>
            <w:tcW w:w="2325" w:type="dxa"/>
          </w:tcPr>
          <w:p w14:paraId="2311E1B6" w14:textId="1DCA2871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056" w:type="dxa"/>
          </w:tcPr>
          <w:p w14:paraId="3E296476" w14:textId="6B57D1A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da baixa da fatura</w:t>
            </w:r>
          </w:p>
        </w:tc>
      </w:tr>
      <w:tr w:rsidR="00630160" w:rsidRPr="000B3F32" w14:paraId="0C7D10EF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770D9A0F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valor_fatura </w:t>
            </w:r>
          </w:p>
        </w:tc>
        <w:tc>
          <w:tcPr>
            <w:tcW w:w="1701" w:type="dxa"/>
          </w:tcPr>
          <w:p w14:paraId="5FDC3925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Fatura</w:t>
            </w:r>
          </w:p>
        </w:tc>
        <w:tc>
          <w:tcPr>
            <w:tcW w:w="2325" w:type="dxa"/>
          </w:tcPr>
          <w:p w14:paraId="072C8433" w14:textId="60BE608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56" w:type="dxa"/>
          </w:tcPr>
          <w:p w14:paraId="1E89187C" w14:textId="000CD3F8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original da Fatura</w:t>
            </w:r>
          </w:p>
        </w:tc>
      </w:tr>
      <w:tr w:rsidR="00630160" w:rsidRPr="000B3F32" w14:paraId="2CEFE3E8" w14:textId="77777777" w:rsidTr="006B609A">
        <w:trPr>
          <w:trHeight w:val="99"/>
        </w:trPr>
        <w:tc>
          <w:tcPr>
            <w:tcW w:w="1980" w:type="dxa"/>
          </w:tcPr>
          <w:p w14:paraId="34FF6A08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valor_pago </w:t>
            </w:r>
          </w:p>
        </w:tc>
        <w:tc>
          <w:tcPr>
            <w:tcW w:w="1701" w:type="dxa"/>
          </w:tcPr>
          <w:p w14:paraId="45937A24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Pagamento</w:t>
            </w:r>
          </w:p>
        </w:tc>
        <w:tc>
          <w:tcPr>
            <w:tcW w:w="2325" w:type="dxa"/>
          </w:tcPr>
          <w:p w14:paraId="713669B5" w14:textId="65F6565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56" w:type="dxa"/>
          </w:tcPr>
          <w:p w14:paraId="45C18AA0" w14:textId="51D8475C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do pagamento (baixa)</w:t>
            </w:r>
          </w:p>
        </w:tc>
      </w:tr>
      <w:tr w:rsidR="00630160" w:rsidRPr="000B3F32" w14:paraId="0127BE6D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0A071593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valor_desconto </w:t>
            </w:r>
          </w:p>
        </w:tc>
        <w:tc>
          <w:tcPr>
            <w:tcW w:w="1701" w:type="dxa"/>
          </w:tcPr>
          <w:p w14:paraId="4CD35728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desconto</w:t>
            </w:r>
          </w:p>
        </w:tc>
        <w:tc>
          <w:tcPr>
            <w:tcW w:w="2325" w:type="dxa"/>
          </w:tcPr>
          <w:p w14:paraId="50BF3DA7" w14:textId="7D6CE1C4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56" w:type="dxa"/>
          </w:tcPr>
          <w:p w14:paraId="62C3808E" w14:textId="4F8231D9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do desconto concedido na fatura</w:t>
            </w:r>
          </w:p>
        </w:tc>
      </w:tr>
      <w:tr w:rsidR="00630160" w:rsidRPr="000B3F32" w14:paraId="26A23393" w14:textId="77777777" w:rsidTr="006B609A">
        <w:trPr>
          <w:trHeight w:val="99"/>
        </w:trPr>
        <w:tc>
          <w:tcPr>
            <w:tcW w:w="1980" w:type="dxa"/>
          </w:tcPr>
          <w:p w14:paraId="6CC11238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lastRenderedPageBreak/>
              <w:t xml:space="preserve">valor_juros </w:t>
            </w:r>
          </w:p>
        </w:tc>
        <w:tc>
          <w:tcPr>
            <w:tcW w:w="1701" w:type="dxa"/>
          </w:tcPr>
          <w:p w14:paraId="45E4D825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Juros</w:t>
            </w:r>
          </w:p>
        </w:tc>
        <w:tc>
          <w:tcPr>
            <w:tcW w:w="2325" w:type="dxa"/>
          </w:tcPr>
          <w:p w14:paraId="328318AE" w14:textId="1732B7E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56" w:type="dxa"/>
          </w:tcPr>
          <w:p w14:paraId="7744D4BC" w14:textId="53AD181E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 de juros cobrado na fatura</w:t>
            </w:r>
          </w:p>
        </w:tc>
      </w:tr>
      <w:tr w:rsidR="00630160" w:rsidRPr="000B3F32" w14:paraId="4C03E554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37A14ADF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documento </w:t>
            </w:r>
          </w:p>
        </w:tc>
        <w:tc>
          <w:tcPr>
            <w:tcW w:w="1701" w:type="dxa"/>
          </w:tcPr>
          <w:p w14:paraId="41C216E4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Documento</w:t>
            </w:r>
          </w:p>
        </w:tc>
        <w:tc>
          <w:tcPr>
            <w:tcW w:w="2325" w:type="dxa"/>
          </w:tcPr>
          <w:p w14:paraId="194312AE" w14:textId="0ED1CFF8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4DF5066A" w14:textId="6A56A69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do documento gerador da fatura</w:t>
            </w:r>
          </w:p>
        </w:tc>
      </w:tr>
      <w:tr w:rsidR="00630160" w:rsidRPr="000B3F32" w14:paraId="565812A2" w14:textId="77777777" w:rsidTr="006B609A">
        <w:trPr>
          <w:trHeight w:val="99"/>
        </w:trPr>
        <w:tc>
          <w:tcPr>
            <w:tcW w:w="1980" w:type="dxa"/>
          </w:tcPr>
          <w:p w14:paraId="4C8192AB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serie </w:t>
            </w:r>
          </w:p>
        </w:tc>
        <w:tc>
          <w:tcPr>
            <w:tcW w:w="1701" w:type="dxa"/>
          </w:tcPr>
          <w:p w14:paraId="21E48B15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Serie</w:t>
            </w:r>
          </w:p>
        </w:tc>
        <w:tc>
          <w:tcPr>
            <w:tcW w:w="2325" w:type="dxa"/>
          </w:tcPr>
          <w:p w14:paraId="05CA311E" w14:textId="4C157D95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(10)</w:t>
            </w:r>
          </w:p>
        </w:tc>
        <w:tc>
          <w:tcPr>
            <w:tcW w:w="3056" w:type="dxa"/>
          </w:tcPr>
          <w:p w14:paraId="57B859C0" w14:textId="3D306CC9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Série do documento gerados da fatura</w:t>
            </w:r>
          </w:p>
        </w:tc>
      </w:tr>
      <w:tr w:rsidR="00630160" w:rsidRPr="000B3F32" w14:paraId="69DD19F1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0BCFC2AC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ecf </w:t>
            </w:r>
          </w:p>
        </w:tc>
        <w:tc>
          <w:tcPr>
            <w:tcW w:w="1701" w:type="dxa"/>
          </w:tcPr>
          <w:p w14:paraId="3C6BF097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ECF</w:t>
            </w:r>
          </w:p>
        </w:tc>
        <w:tc>
          <w:tcPr>
            <w:tcW w:w="2325" w:type="dxa"/>
          </w:tcPr>
          <w:p w14:paraId="5D01CB13" w14:textId="6A8F8CF2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13F99BDD" w14:textId="38CAF41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Número da ECF geradora da fatura</w:t>
            </w:r>
          </w:p>
        </w:tc>
      </w:tr>
      <w:tr w:rsidR="00630160" w:rsidRPr="000B3F32" w14:paraId="6CBDF451" w14:textId="77777777" w:rsidTr="006B609A">
        <w:trPr>
          <w:trHeight w:val="99"/>
        </w:trPr>
        <w:tc>
          <w:tcPr>
            <w:tcW w:w="1980" w:type="dxa"/>
          </w:tcPr>
          <w:p w14:paraId="62391647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observação </w:t>
            </w:r>
          </w:p>
        </w:tc>
        <w:tc>
          <w:tcPr>
            <w:tcW w:w="1701" w:type="dxa"/>
          </w:tcPr>
          <w:p w14:paraId="431898EE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Observação</w:t>
            </w:r>
          </w:p>
        </w:tc>
        <w:tc>
          <w:tcPr>
            <w:tcW w:w="2325" w:type="dxa"/>
          </w:tcPr>
          <w:p w14:paraId="13C3E9DC" w14:textId="76915215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TEXT</w:t>
            </w:r>
          </w:p>
        </w:tc>
        <w:tc>
          <w:tcPr>
            <w:tcW w:w="3056" w:type="dxa"/>
          </w:tcPr>
          <w:p w14:paraId="21AFB4F6" w14:textId="28D879C3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Observação da fatura</w:t>
            </w:r>
          </w:p>
        </w:tc>
      </w:tr>
      <w:tr w:rsidR="00630160" w:rsidRPr="000B3F32" w14:paraId="5BCCA159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4E52B50C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qtde_parcelas </w:t>
            </w:r>
          </w:p>
        </w:tc>
        <w:tc>
          <w:tcPr>
            <w:tcW w:w="1701" w:type="dxa"/>
          </w:tcPr>
          <w:p w14:paraId="55F85D4F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Parcelas</w:t>
            </w:r>
          </w:p>
        </w:tc>
        <w:tc>
          <w:tcPr>
            <w:tcW w:w="2325" w:type="dxa"/>
          </w:tcPr>
          <w:p w14:paraId="43C36A02" w14:textId="27F8054C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34207245" w14:textId="5DEF635A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Quantidade total de parcelas da fatura</w:t>
            </w:r>
          </w:p>
        </w:tc>
      </w:tr>
      <w:tr w:rsidR="00630160" w:rsidRPr="000B3F32" w14:paraId="2FBA77D7" w14:textId="77777777" w:rsidTr="006B609A">
        <w:trPr>
          <w:trHeight w:val="99"/>
        </w:trPr>
        <w:tc>
          <w:tcPr>
            <w:tcW w:w="1980" w:type="dxa"/>
          </w:tcPr>
          <w:p w14:paraId="5456BCD5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ordem_parcela </w:t>
            </w:r>
          </w:p>
        </w:tc>
        <w:tc>
          <w:tcPr>
            <w:tcW w:w="1701" w:type="dxa"/>
          </w:tcPr>
          <w:p w14:paraId="1E9707A1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Ordem </w:t>
            </w:r>
          </w:p>
        </w:tc>
        <w:tc>
          <w:tcPr>
            <w:tcW w:w="2325" w:type="dxa"/>
          </w:tcPr>
          <w:p w14:paraId="7126C0E4" w14:textId="75841DAF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230C7392" w14:textId="3AC6A14C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Ordem da Parcela</w:t>
            </w:r>
          </w:p>
        </w:tc>
      </w:tr>
      <w:tr w:rsidR="00630160" w:rsidRPr="000B3F32" w14:paraId="6E4922F1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1F9437BE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receber_pagar </w:t>
            </w:r>
          </w:p>
        </w:tc>
        <w:tc>
          <w:tcPr>
            <w:tcW w:w="1701" w:type="dxa"/>
          </w:tcPr>
          <w:p w14:paraId="142B3630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Identificação</w:t>
            </w:r>
          </w:p>
        </w:tc>
        <w:tc>
          <w:tcPr>
            <w:tcW w:w="2325" w:type="dxa"/>
          </w:tcPr>
          <w:p w14:paraId="2B586AC4" w14:textId="5F8AF878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3056" w:type="dxa"/>
          </w:tcPr>
          <w:p w14:paraId="58CA91D3" w14:textId="76C2D453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Identifica se a fatura é a receber ou a pagar</w:t>
            </w:r>
          </w:p>
        </w:tc>
      </w:tr>
      <w:tr w:rsidR="00630160" w:rsidRPr="000B3F32" w14:paraId="75850204" w14:textId="77777777" w:rsidTr="006B609A">
        <w:trPr>
          <w:trHeight w:val="99"/>
        </w:trPr>
        <w:tc>
          <w:tcPr>
            <w:tcW w:w="1980" w:type="dxa"/>
          </w:tcPr>
          <w:p w14:paraId="06CE68D9" w14:textId="7D35AF74" w:rsidR="00630160" w:rsidRPr="000B3F32" w:rsidRDefault="00630160" w:rsidP="00D1682D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cod_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vendedor </w:t>
            </w:r>
          </w:p>
        </w:tc>
        <w:tc>
          <w:tcPr>
            <w:tcW w:w="1701" w:type="dxa"/>
          </w:tcPr>
          <w:p w14:paraId="3798F286" w14:textId="78CCD0F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Vendedor</w:t>
            </w:r>
          </w:p>
        </w:tc>
        <w:tc>
          <w:tcPr>
            <w:tcW w:w="2325" w:type="dxa"/>
          </w:tcPr>
          <w:p w14:paraId="1FE20531" w14:textId="4F773412" w:rsidR="00630160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</w:tcPr>
          <w:p w14:paraId="019CC02C" w14:textId="7A04A95B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do vendedor relacionado na fatura</w:t>
            </w:r>
          </w:p>
        </w:tc>
      </w:tr>
      <w:tr w:rsidR="00630160" w:rsidRPr="000B3F32" w14:paraId="6680D6B3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0AAB4FD7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excluído </w:t>
            </w:r>
          </w:p>
        </w:tc>
        <w:tc>
          <w:tcPr>
            <w:tcW w:w="1701" w:type="dxa"/>
          </w:tcPr>
          <w:p w14:paraId="692297D6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Excluído</w:t>
            </w:r>
          </w:p>
        </w:tc>
        <w:tc>
          <w:tcPr>
            <w:tcW w:w="2325" w:type="dxa"/>
          </w:tcPr>
          <w:p w14:paraId="0E224AB5" w14:textId="24BE5928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3056" w:type="dxa"/>
          </w:tcPr>
          <w:p w14:paraId="6F27D770" w14:textId="3CEDE9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Identifica se a fatura está excluída</w:t>
            </w:r>
          </w:p>
        </w:tc>
      </w:tr>
      <w:tr w:rsidR="00630160" w:rsidRPr="000B3F32" w14:paraId="6E7D16D6" w14:textId="77777777" w:rsidTr="006B609A">
        <w:trPr>
          <w:trHeight w:val="99"/>
        </w:trPr>
        <w:tc>
          <w:tcPr>
            <w:tcW w:w="1980" w:type="dxa"/>
          </w:tcPr>
          <w:p w14:paraId="77B98A55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cancelado </w:t>
            </w:r>
          </w:p>
        </w:tc>
        <w:tc>
          <w:tcPr>
            <w:tcW w:w="1701" w:type="dxa"/>
          </w:tcPr>
          <w:p w14:paraId="23FCE201" w14:textId="77777777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Cancelado</w:t>
            </w:r>
          </w:p>
        </w:tc>
        <w:tc>
          <w:tcPr>
            <w:tcW w:w="2325" w:type="dxa"/>
          </w:tcPr>
          <w:p w14:paraId="01E624AE" w14:textId="391799F6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3056" w:type="dxa"/>
          </w:tcPr>
          <w:p w14:paraId="37771568" w14:textId="5498B860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Identifica se a fatura está cancelada</w:t>
            </w:r>
          </w:p>
        </w:tc>
      </w:tr>
      <w:tr w:rsidR="00630160" w:rsidRPr="000B3F32" w14:paraId="21344105" w14:textId="77777777" w:rsidTr="006B60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</w:tcPr>
          <w:p w14:paraId="7D81BDBA" w14:textId="61F5E24C" w:rsidR="00630160" w:rsidRPr="00730D9F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730D9F">
              <w:rPr>
                <w:rFonts w:ascii="Verdana" w:hAnsi="Verdana" w:cs="Arial"/>
                <w:bCs/>
                <w:color w:val="000000"/>
                <w:sz w:val="20"/>
              </w:rPr>
              <w:t>identificador</w:t>
            </w:r>
          </w:p>
        </w:tc>
        <w:tc>
          <w:tcPr>
            <w:tcW w:w="1701" w:type="dxa"/>
          </w:tcPr>
          <w:p w14:paraId="755895E2" w14:textId="30F759C6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325" w:type="dxa"/>
          </w:tcPr>
          <w:p w14:paraId="78E50645" w14:textId="49D3A2EF" w:rsidR="00630160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3056" w:type="dxa"/>
          </w:tcPr>
          <w:p w14:paraId="627AEF1E" w14:textId="7519C69A" w:rsidR="00630160" w:rsidRPr="000B3F32" w:rsidRDefault="00630160" w:rsidP="00730D9F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para identificar e referenciar as informações do documento fiscal.</w:t>
            </w:r>
          </w:p>
        </w:tc>
      </w:tr>
      <w:tr w:rsidR="006B609A" w:rsidRPr="000B3F32" w14:paraId="15B4D8E9" w14:textId="77777777" w:rsidTr="007D26BE">
        <w:trPr>
          <w:trHeight w:val="99"/>
        </w:trPr>
        <w:tc>
          <w:tcPr>
            <w:tcW w:w="1980" w:type="dxa"/>
            <w:shd w:val="clear" w:color="auto" w:fill="auto"/>
          </w:tcPr>
          <w:p w14:paraId="6A6E54F8" w14:textId="7F6D7633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Calibri"/>
                <w:bCs/>
                <w:sz w:val="20"/>
                <w:lang w:eastAsia="pt-BR"/>
              </w:rPr>
              <w:t>nsu</w:t>
            </w:r>
          </w:p>
        </w:tc>
        <w:tc>
          <w:tcPr>
            <w:tcW w:w="1701" w:type="dxa"/>
            <w:shd w:val="clear" w:color="auto" w:fill="auto"/>
          </w:tcPr>
          <w:p w14:paraId="25BE9EB7" w14:textId="369BE3A5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NSU</w:t>
            </w:r>
          </w:p>
        </w:tc>
        <w:tc>
          <w:tcPr>
            <w:tcW w:w="2325" w:type="dxa"/>
            <w:shd w:val="clear" w:color="auto" w:fill="auto"/>
          </w:tcPr>
          <w:p w14:paraId="1CDB862F" w14:textId="4BFD4352" w:rsidR="006B609A" w:rsidRPr="006B609A" w:rsidRDefault="007D26BE" w:rsidP="007D26BE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20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56" w:type="dxa"/>
            <w:shd w:val="clear" w:color="auto" w:fill="auto"/>
          </w:tcPr>
          <w:p w14:paraId="2CB7794A" w14:textId="14B43547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>Número NSU fatura com TEF.</w:t>
            </w:r>
          </w:p>
        </w:tc>
      </w:tr>
      <w:tr w:rsidR="006B609A" w:rsidRPr="000B3F32" w14:paraId="7BC9B550" w14:textId="77777777" w:rsidTr="007D26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  <w:shd w:val="clear" w:color="auto" w:fill="auto"/>
          </w:tcPr>
          <w:p w14:paraId="70B3F055" w14:textId="255C753F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Calibri"/>
                <w:bCs/>
                <w:sz w:val="20"/>
                <w:lang w:eastAsia="pt-BR"/>
              </w:rPr>
              <w:t>cod_autorizacao</w:t>
            </w:r>
          </w:p>
        </w:tc>
        <w:tc>
          <w:tcPr>
            <w:tcW w:w="1701" w:type="dxa"/>
            <w:shd w:val="clear" w:color="auto" w:fill="auto"/>
          </w:tcPr>
          <w:p w14:paraId="4217D7CD" w14:textId="7A9F98A5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Autorização</w:t>
            </w:r>
          </w:p>
        </w:tc>
        <w:tc>
          <w:tcPr>
            <w:tcW w:w="2325" w:type="dxa"/>
            <w:shd w:val="clear" w:color="auto" w:fill="auto"/>
          </w:tcPr>
          <w:p w14:paraId="27BEB51B" w14:textId="6E752BB8" w:rsidR="006B609A" w:rsidRPr="006B609A" w:rsidRDefault="007D26BE" w:rsidP="007D26BE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20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56" w:type="dxa"/>
            <w:shd w:val="clear" w:color="auto" w:fill="auto"/>
          </w:tcPr>
          <w:p w14:paraId="5A369A48" w14:textId="606CAB86" w:rsidR="006B609A" w:rsidRPr="006B609A" w:rsidRDefault="006B609A" w:rsidP="006B609A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>Código da autorização da fatura com TEF.</w:t>
            </w:r>
          </w:p>
        </w:tc>
      </w:tr>
      <w:tr w:rsidR="00CB61A1" w:rsidRPr="000B3F32" w14:paraId="64F860A9" w14:textId="77777777" w:rsidTr="00694190">
        <w:trPr>
          <w:trHeight w:val="99"/>
        </w:trPr>
        <w:tc>
          <w:tcPr>
            <w:tcW w:w="1980" w:type="dxa"/>
            <w:shd w:val="clear" w:color="auto" w:fill="auto"/>
          </w:tcPr>
          <w:p w14:paraId="201183AA" w14:textId="3E304D73" w:rsidR="00CB61A1" w:rsidRPr="006B609A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bCs/>
                <w:sz w:val="20"/>
              </w:rPr>
            </w:pPr>
            <w:r>
              <w:rPr>
                <w:rFonts w:ascii="Verdana" w:eastAsia="Times New Roman" w:hAnsi="Verdana" w:cs="Calibri"/>
                <w:bCs/>
                <w:sz w:val="20"/>
                <w:lang w:eastAsia="pt-BR"/>
              </w:rPr>
              <w:t>documento_sem_tef</w:t>
            </w:r>
          </w:p>
        </w:tc>
        <w:tc>
          <w:tcPr>
            <w:tcW w:w="1701" w:type="dxa"/>
            <w:shd w:val="clear" w:color="auto" w:fill="auto"/>
          </w:tcPr>
          <w:p w14:paraId="5AF4CA14" w14:textId="53D32A04" w:rsidR="00CB61A1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Documento</w:t>
            </w:r>
          </w:p>
        </w:tc>
        <w:tc>
          <w:tcPr>
            <w:tcW w:w="2325" w:type="dxa"/>
            <w:shd w:val="clear" w:color="auto" w:fill="auto"/>
          </w:tcPr>
          <w:p w14:paraId="7BF93961" w14:textId="4323F192" w:rsidR="00CB61A1" w:rsidRPr="00630160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60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56" w:type="dxa"/>
            <w:shd w:val="clear" w:color="auto" w:fill="auto"/>
          </w:tcPr>
          <w:p w14:paraId="231B2F75" w14:textId="00D2E356" w:rsidR="00CB61A1" w:rsidRPr="006B609A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sz w:val="20"/>
              </w:rPr>
            </w:pP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 xml:space="preserve">Número </w:t>
            </w:r>
            <w:r>
              <w:rPr>
                <w:rFonts w:ascii="Verdana" w:eastAsia="Times New Roman" w:hAnsi="Verdana" w:cs="Calibri"/>
                <w:sz w:val="20"/>
                <w:lang w:eastAsia="pt-BR"/>
              </w:rPr>
              <w:t>Documento informado manualmente para vendas sem TEF</w:t>
            </w: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>.</w:t>
            </w:r>
          </w:p>
        </w:tc>
      </w:tr>
      <w:tr w:rsidR="00CB61A1" w:rsidRPr="000B3F32" w14:paraId="03840DD7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  <w:shd w:val="clear" w:color="auto" w:fill="auto"/>
          </w:tcPr>
          <w:p w14:paraId="591D154B" w14:textId="5296CC95" w:rsidR="00CB61A1" w:rsidRPr="006B609A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bCs/>
                <w:sz w:val="20"/>
              </w:rPr>
            </w:pPr>
            <w:r>
              <w:rPr>
                <w:rFonts w:ascii="Verdana" w:eastAsia="Times New Roman" w:hAnsi="Verdana" w:cs="Calibri"/>
                <w:bCs/>
                <w:sz w:val="20"/>
                <w:lang w:eastAsia="pt-BR"/>
              </w:rPr>
              <w:t>Autorização_sem_tef</w:t>
            </w:r>
          </w:p>
        </w:tc>
        <w:tc>
          <w:tcPr>
            <w:tcW w:w="1701" w:type="dxa"/>
            <w:shd w:val="clear" w:color="auto" w:fill="auto"/>
          </w:tcPr>
          <w:p w14:paraId="4BC6D35C" w14:textId="467CE534" w:rsidR="00CB61A1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Autorização</w:t>
            </w:r>
          </w:p>
        </w:tc>
        <w:tc>
          <w:tcPr>
            <w:tcW w:w="2325" w:type="dxa"/>
            <w:shd w:val="clear" w:color="auto" w:fill="auto"/>
          </w:tcPr>
          <w:p w14:paraId="25A74697" w14:textId="7A2897EF" w:rsidR="00CB61A1" w:rsidRPr="00630160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30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56" w:type="dxa"/>
            <w:shd w:val="clear" w:color="auto" w:fill="auto"/>
          </w:tcPr>
          <w:p w14:paraId="1D4BE45A" w14:textId="749275A0" w:rsidR="00CB61A1" w:rsidRPr="006B609A" w:rsidRDefault="00CB61A1" w:rsidP="00CB61A1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sz w:val="20"/>
              </w:rPr>
            </w:pP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 xml:space="preserve">Código da autorização </w:t>
            </w:r>
            <w:r>
              <w:rPr>
                <w:rFonts w:ascii="Verdana" w:eastAsia="Times New Roman" w:hAnsi="Verdana" w:cs="Calibri"/>
                <w:sz w:val="20"/>
                <w:lang w:eastAsia="pt-BR"/>
              </w:rPr>
              <w:t>informada manualmente para vendas sem TEF</w:t>
            </w:r>
            <w:r w:rsidRPr="006B609A">
              <w:rPr>
                <w:rFonts w:ascii="Verdana" w:eastAsia="Times New Roman" w:hAnsi="Verdana" w:cs="Calibri"/>
                <w:sz w:val="20"/>
                <w:lang w:eastAsia="pt-BR"/>
              </w:rPr>
              <w:t>.</w:t>
            </w:r>
          </w:p>
        </w:tc>
      </w:tr>
      <w:tr w:rsidR="00A56827" w:rsidRPr="000B3F32" w14:paraId="4919D3DC" w14:textId="77777777" w:rsidTr="007F0854">
        <w:trPr>
          <w:trHeight w:val="99"/>
        </w:trPr>
        <w:tc>
          <w:tcPr>
            <w:tcW w:w="1980" w:type="dxa"/>
            <w:shd w:val="clear" w:color="auto" w:fill="auto"/>
          </w:tcPr>
          <w:p w14:paraId="7ACCE5BF" w14:textId="7AE4FDE3" w:rsidR="00A56827" w:rsidRDefault="00A56827" w:rsidP="00A56827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bCs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plano</w:t>
            </w:r>
          </w:p>
        </w:tc>
        <w:tc>
          <w:tcPr>
            <w:tcW w:w="1701" w:type="dxa"/>
            <w:shd w:val="clear" w:color="auto" w:fill="auto"/>
          </w:tcPr>
          <w:p w14:paraId="2196D41D" w14:textId="43C89D7E" w:rsidR="00A56827" w:rsidRDefault="00A56827" w:rsidP="00A56827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2325" w:type="dxa"/>
            <w:shd w:val="clear" w:color="auto" w:fill="auto"/>
          </w:tcPr>
          <w:p w14:paraId="32541C9A" w14:textId="024EB6C1" w:rsidR="00A56827" w:rsidRPr="00630160" w:rsidRDefault="00A56827" w:rsidP="00A56827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  <w:shd w:val="clear" w:color="auto" w:fill="auto"/>
          </w:tcPr>
          <w:p w14:paraId="5FD9FF09" w14:textId="20C5C4A2" w:rsidR="00A56827" w:rsidRPr="006B609A" w:rsidRDefault="00A56827" w:rsidP="00A56827">
            <w:pPr>
              <w:autoSpaceDE w:val="0"/>
              <w:autoSpaceDN w:val="0"/>
              <w:adjustRightInd w:val="0"/>
              <w:spacing w:before="0"/>
              <w:rPr>
                <w:rFonts w:ascii="Verdana" w:hAnsi="Verdana" w:cs="Calibri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interno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plano de pagamento no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Microvix</w:t>
            </w:r>
          </w:p>
        </w:tc>
      </w:tr>
      <w:tr w:rsidR="00480CFB" w:rsidRPr="000B3F32" w14:paraId="2E135B1C" w14:textId="77777777" w:rsidTr="00080A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  <w:shd w:val="clear" w:color="auto" w:fill="auto"/>
          </w:tcPr>
          <w:p w14:paraId="791820BC" w14:textId="7648A0F2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conta_credito</w:t>
            </w:r>
          </w:p>
        </w:tc>
        <w:tc>
          <w:tcPr>
            <w:tcW w:w="1701" w:type="dxa"/>
            <w:shd w:val="clear" w:color="auto" w:fill="auto"/>
          </w:tcPr>
          <w:p w14:paraId="2DACD50B" w14:textId="5B5361B8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Conta</w:t>
            </w:r>
          </w:p>
        </w:tc>
        <w:tc>
          <w:tcPr>
            <w:tcW w:w="2325" w:type="dxa"/>
            <w:shd w:val="clear" w:color="auto" w:fill="auto"/>
          </w:tcPr>
          <w:p w14:paraId="5A75CD81" w14:textId="28D8A8C9" w:rsidR="00480CFB" w:rsidRPr="002821D0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  <w:shd w:val="clear" w:color="auto" w:fill="auto"/>
          </w:tcPr>
          <w:p w14:paraId="7459A4C7" w14:textId="1ACFF1CD" w:rsidR="00480CFB" w:rsidRPr="000B3F32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conta Credito do Lançamento contábil</w:t>
            </w:r>
          </w:p>
        </w:tc>
      </w:tr>
      <w:tr w:rsidR="00480CFB" w:rsidRPr="000B3F32" w14:paraId="0E03463A" w14:textId="77777777" w:rsidTr="00080A2C">
        <w:trPr>
          <w:trHeight w:val="99"/>
        </w:trPr>
        <w:tc>
          <w:tcPr>
            <w:tcW w:w="1980" w:type="dxa"/>
            <w:shd w:val="clear" w:color="auto" w:fill="auto"/>
          </w:tcPr>
          <w:p w14:paraId="37D23A2B" w14:textId="367C0397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conta_debito</w:t>
            </w:r>
          </w:p>
        </w:tc>
        <w:tc>
          <w:tcPr>
            <w:tcW w:w="1701" w:type="dxa"/>
            <w:shd w:val="clear" w:color="auto" w:fill="auto"/>
          </w:tcPr>
          <w:p w14:paraId="170E6614" w14:textId="4EA28196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Conta</w:t>
            </w:r>
          </w:p>
        </w:tc>
        <w:tc>
          <w:tcPr>
            <w:tcW w:w="2325" w:type="dxa"/>
            <w:shd w:val="clear" w:color="auto" w:fill="auto"/>
          </w:tcPr>
          <w:p w14:paraId="1E6EDAAB" w14:textId="4B522724" w:rsidR="00480CFB" w:rsidRPr="002821D0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  <w:shd w:val="clear" w:color="auto" w:fill="auto"/>
          </w:tcPr>
          <w:p w14:paraId="1DC79DF3" w14:textId="29B46D24" w:rsidR="00480CFB" w:rsidRPr="000B3F32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conta Débito do Lançamento contábil</w:t>
            </w:r>
          </w:p>
        </w:tc>
      </w:tr>
      <w:tr w:rsidR="00480CFB" w:rsidRPr="000B3F32" w14:paraId="73F507D3" w14:textId="77777777" w:rsidTr="00080A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  <w:shd w:val="clear" w:color="auto" w:fill="auto"/>
          </w:tcPr>
          <w:p w14:paraId="46B05676" w14:textId="09CBC87C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conta_fluxo</w:t>
            </w:r>
          </w:p>
        </w:tc>
        <w:tc>
          <w:tcPr>
            <w:tcW w:w="1701" w:type="dxa"/>
            <w:shd w:val="clear" w:color="auto" w:fill="auto"/>
          </w:tcPr>
          <w:p w14:paraId="75F1C1D5" w14:textId="69D6FEAF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Conta</w:t>
            </w:r>
          </w:p>
        </w:tc>
        <w:tc>
          <w:tcPr>
            <w:tcW w:w="2325" w:type="dxa"/>
            <w:shd w:val="clear" w:color="auto" w:fill="auto"/>
          </w:tcPr>
          <w:p w14:paraId="56A607D5" w14:textId="77F55DE8" w:rsidR="00480CFB" w:rsidRPr="002821D0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  <w:shd w:val="clear" w:color="auto" w:fill="auto"/>
          </w:tcPr>
          <w:p w14:paraId="3A874F2B" w14:textId="1B20816C" w:rsidR="00480CFB" w:rsidRPr="000B3F32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conta Fluxo do Lançamento contábil</w:t>
            </w:r>
          </w:p>
        </w:tc>
      </w:tr>
      <w:tr w:rsidR="00480CFB" w:rsidRPr="000B3F32" w14:paraId="1EC928A5" w14:textId="77777777" w:rsidTr="00080A2C">
        <w:trPr>
          <w:trHeight w:val="99"/>
        </w:trPr>
        <w:tc>
          <w:tcPr>
            <w:tcW w:w="1980" w:type="dxa"/>
            <w:shd w:val="clear" w:color="auto" w:fill="auto"/>
          </w:tcPr>
          <w:p w14:paraId="69792BC1" w14:textId="4911D4B1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2D1A80">
              <w:rPr>
                <w:rFonts w:ascii="Verdana" w:hAnsi="Verdana" w:cs="Arial"/>
                <w:color w:val="000000"/>
                <w:sz w:val="20"/>
              </w:rPr>
              <w:t>cod_historico</w:t>
            </w:r>
          </w:p>
        </w:tc>
        <w:tc>
          <w:tcPr>
            <w:tcW w:w="1701" w:type="dxa"/>
            <w:shd w:val="clear" w:color="auto" w:fill="auto"/>
          </w:tcPr>
          <w:p w14:paraId="68906C71" w14:textId="4C195694" w:rsidR="00480CFB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Histórico</w:t>
            </w:r>
          </w:p>
        </w:tc>
        <w:tc>
          <w:tcPr>
            <w:tcW w:w="2325" w:type="dxa"/>
            <w:shd w:val="clear" w:color="auto" w:fill="auto"/>
          </w:tcPr>
          <w:p w14:paraId="079D2962" w14:textId="031B4229" w:rsidR="00480CFB" w:rsidRPr="002821D0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6" w:type="dxa"/>
            <w:shd w:val="clear" w:color="auto" w:fill="auto"/>
          </w:tcPr>
          <w:p w14:paraId="33495185" w14:textId="47C5E2EE" w:rsidR="00480CFB" w:rsidRPr="000B3F32" w:rsidRDefault="00480CFB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Histórico no Microvix</w:t>
            </w:r>
          </w:p>
        </w:tc>
      </w:tr>
      <w:tr w:rsidR="008D4FB6" w:rsidRPr="000B3F32" w14:paraId="51F92050" w14:textId="77777777" w:rsidTr="00080A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"/>
        </w:trPr>
        <w:tc>
          <w:tcPr>
            <w:tcW w:w="1980" w:type="dxa"/>
            <w:shd w:val="clear" w:color="auto" w:fill="auto"/>
          </w:tcPr>
          <w:p w14:paraId="162969D4" w14:textId="5A9DE855" w:rsidR="008D4FB6" w:rsidRPr="002D1A80" w:rsidRDefault="008D4FB6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 w:rsidRPr="008D4FB6">
              <w:rPr>
                <w:rFonts w:ascii="Verdana" w:hAnsi="Verdana" w:cs="Arial"/>
                <w:color w:val="000000"/>
                <w:sz w:val="20"/>
              </w:rPr>
              <w:t>forma_pgto</w:t>
            </w:r>
          </w:p>
        </w:tc>
        <w:tc>
          <w:tcPr>
            <w:tcW w:w="1701" w:type="dxa"/>
            <w:shd w:val="clear" w:color="auto" w:fill="auto"/>
          </w:tcPr>
          <w:p w14:paraId="4DCDA9C7" w14:textId="76E6FBA3" w:rsidR="008D4FB6" w:rsidRDefault="008D4FB6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Forma</w:t>
            </w:r>
          </w:p>
        </w:tc>
        <w:tc>
          <w:tcPr>
            <w:tcW w:w="2325" w:type="dxa"/>
            <w:shd w:val="clear" w:color="auto" w:fill="auto"/>
          </w:tcPr>
          <w:p w14:paraId="65F7273C" w14:textId="3FE8273C" w:rsidR="008D4FB6" w:rsidRDefault="008D4FB6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3056" w:type="dxa"/>
            <w:shd w:val="clear" w:color="auto" w:fill="auto"/>
          </w:tcPr>
          <w:p w14:paraId="55A910DF" w14:textId="5B3DF6D1" w:rsidR="008D4FB6" w:rsidRDefault="008D4FB6" w:rsidP="00480CFB">
            <w:pPr>
              <w:autoSpaceDE w:val="0"/>
              <w:autoSpaceDN w:val="0"/>
              <w:adjustRightInd w:val="0"/>
              <w:spacing w:before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Forma de Pagamento.</w:t>
            </w:r>
          </w:p>
        </w:tc>
      </w:tr>
    </w:tbl>
    <w:p w14:paraId="3878682E" w14:textId="77777777" w:rsid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6B0F97FB" w14:textId="77777777" w:rsidR="00F016E1" w:rsidRDefault="00F016E1" w:rsidP="000B3F32">
      <w:pPr>
        <w:rPr>
          <w:rFonts w:ascii="Verdana" w:hAnsi="Verdana" w:cs="Arial"/>
          <w:color w:val="000000"/>
          <w:sz w:val="20"/>
        </w:rPr>
      </w:pPr>
    </w:p>
    <w:p w14:paraId="4FE20AB3" w14:textId="20C3B80D" w:rsid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730D9F">
        <w:rPr>
          <w:rFonts w:ascii="Verdana" w:hAnsi="Verdana" w:cs="Arial"/>
          <w:b/>
          <w:color w:val="000000"/>
          <w:sz w:val="20"/>
        </w:rPr>
        <w:t>LinxF</w:t>
      </w:r>
      <w:r w:rsidRPr="00E13B4F">
        <w:rPr>
          <w:rFonts w:ascii="Verdana" w:hAnsi="Verdana" w:cs="Arial"/>
          <w:b/>
          <w:color w:val="000000"/>
          <w:sz w:val="20"/>
        </w:rPr>
        <w:t>aturas</w:t>
      </w:r>
    </w:p>
    <w:p w14:paraId="7E416E32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1616"/>
        <w:gridCol w:w="402"/>
        <w:gridCol w:w="4418"/>
      </w:tblGrid>
      <w:tr w:rsidR="000B3F32" w:rsidRPr="000B3F32" w14:paraId="26DF1DB8" w14:textId="77777777" w:rsidTr="003A2D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DC151B7" w14:textId="77777777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lastRenderedPageBreak/>
              <w:t>Campos</w:t>
            </w:r>
          </w:p>
        </w:tc>
        <w:tc>
          <w:tcPr>
            <w:tcW w:w="1616" w:type="dxa"/>
          </w:tcPr>
          <w:p w14:paraId="6C68A767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820" w:type="dxa"/>
            <w:gridSpan w:val="2"/>
          </w:tcPr>
          <w:p w14:paraId="05EB1707" w14:textId="77777777" w:rsidR="000B3F32" w:rsidRPr="001D5FB9" w:rsidRDefault="000B3F32" w:rsidP="000B3F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730D9F" w:rsidRPr="000B3F32" w14:paraId="309CFB54" w14:textId="77777777" w:rsidTr="00763C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6A5A21F" w14:textId="77777777" w:rsidR="00730D9F" w:rsidRPr="00145572" w:rsidRDefault="00730D9F" w:rsidP="00763CF4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gridSpan w:val="2"/>
          </w:tcPr>
          <w:p w14:paraId="0B4947F2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</w:tcPr>
          <w:p w14:paraId="1559C9BC" w14:textId="77777777" w:rsidR="00730D9F" w:rsidRPr="000B3F32" w:rsidRDefault="00730D9F" w:rsidP="00763C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0B3F32" w:rsidRPr="000B3F32" w14:paraId="6A16AA10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5883DBD5" w14:textId="59165AFF" w:rsidR="000B3F32" w:rsidRPr="000B3F32" w:rsidRDefault="000B3F32" w:rsidP="00730D9F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 w:rsidR="00730D9F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1616" w:type="dxa"/>
          </w:tcPr>
          <w:p w14:paraId="559558DD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820" w:type="dxa"/>
            <w:gridSpan w:val="2"/>
          </w:tcPr>
          <w:p w14:paraId="5D7EF1FF" w14:textId="325B3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Deverá ser informado o CNPJ da empresa para realizar a pesquisa.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Somente números.</w:t>
            </w:r>
          </w:p>
        </w:tc>
      </w:tr>
      <w:tr w:rsidR="000B3F32" w:rsidRPr="000B3F32" w14:paraId="0BF4624C" w14:textId="77777777" w:rsidTr="003A2D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02870D45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1616" w:type="dxa"/>
          </w:tcPr>
          <w:p w14:paraId="1214C14C" w14:textId="77777777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820" w:type="dxa"/>
            <w:gridSpan w:val="2"/>
          </w:tcPr>
          <w:p w14:paraId="4148410D" w14:textId="239AFAE9" w:rsidR="000B3F32" w:rsidRPr="000B3F32" w:rsidRDefault="000B3F32" w:rsidP="000B3F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Inicial (emissão) de pesquisa das faturas.</w:t>
            </w:r>
            <w:r w:rsidR="00917AB9">
              <w:rPr>
                <w:rFonts w:ascii="Verdana" w:hAnsi="Verdana" w:cs="Arial"/>
                <w:color w:val="000000"/>
                <w:sz w:val="20"/>
              </w:rPr>
              <w:t xml:space="preserve"> Pode ser informado “NULL”.</w:t>
            </w:r>
          </w:p>
        </w:tc>
      </w:tr>
      <w:tr w:rsidR="000B3F32" w:rsidRPr="000B3F32" w14:paraId="3065D28B" w14:textId="77777777" w:rsidTr="003A2D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96BB788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1616" w:type="dxa"/>
          </w:tcPr>
          <w:p w14:paraId="746C9F8A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820" w:type="dxa"/>
            <w:gridSpan w:val="2"/>
          </w:tcPr>
          <w:p w14:paraId="063167C0" w14:textId="7328FA63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Final (emissão) de pesquisa das faturas.</w:t>
            </w:r>
            <w:r w:rsidR="00917AB9">
              <w:rPr>
                <w:rFonts w:ascii="Verdana" w:hAnsi="Verdana" w:cs="Arial"/>
                <w:color w:val="000000"/>
                <w:sz w:val="20"/>
              </w:rPr>
              <w:t xml:space="preserve"> Pode ser informado “NULL”.</w:t>
            </w:r>
          </w:p>
        </w:tc>
      </w:tr>
      <w:tr w:rsidR="00917AB9" w:rsidRPr="000B3F32" w14:paraId="5005DD71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99A062D" w14:textId="5A298A07" w:rsidR="00917AB9" w:rsidRPr="000B3F32" w:rsidRDefault="00917AB9" w:rsidP="00917AB9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_pag</w:t>
            </w:r>
          </w:p>
        </w:tc>
        <w:tc>
          <w:tcPr>
            <w:tcW w:w="1616" w:type="dxa"/>
            <w:shd w:val="clear" w:color="auto" w:fill="auto"/>
          </w:tcPr>
          <w:p w14:paraId="74EB9867" w14:textId="06A10264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0D42A022" w14:textId="69E5739E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Inicial (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pagamento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) de pesquisa das faturas.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informado “NULL”.</w:t>
            </w:r>
          </w:p>
        </w:tc>
      </w:tr>
      <w:tr w:rsidR="00917AB9" w:rsidRPr="000B3F32" w14:paraId="5071408F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2EA9BEE" w14:textId="22916491" w:rsidR="00917AB9" w:rsidRPr="000B3F32" w:rsidRDefault="00917AB9" w:rsidP="00917AB9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_pag</w:t>
            </w:r>
          </w:p>
        </w:tc>
        <w:tc>
          <w:tcPr>
            <w:tcW w:w="1616" w:type="dxa"/>
            <w:shd w:val="clear" w:color="auto" w:fill="auto"/>
          </w:tcPr>
          <w:p w14:paraId="1D6CCA3C" w14:textId="3ECBE54B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7197324A" w14:textId="2F284730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Final (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pagamento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) de pesquisa das faturas.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Pode ser informado “NULL”.</w:t>
            </w:r>
          </w:p>
        </w:tc>
      </w:tr>
      <w:tr w:rsidR="000E5C79" w:rsidRPr="000B3F32" w14:paraId="40720846" w14:textId="77777777" w:rsidTr="00E148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A04A6C6" w14:textId="552190CB" w:rsidR="000E5C79" w:rsidRPr="000B3F32" w:rsidRDefault="000E5C79" w:rsidP="000E5C79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1616" w:type="dxa"/>
            <w:shd w:val="clear" w:color="auto" w:fill="auto"/>
          </w:tcPr>
          <w:p w14:paraId="5F7EBEB6" w14:textId="03BC9AC2" w:rsidR="000E5C79" w:rsidRPr="000B3F32" w:rsidRDefault="000E5C79" w:rsidP="000E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1C674295" w14:textId="6FFD1C62" w:rsidR="000E5C79" w:rsidRPr="000B3F32" w:rsidRDefault="000E5C79" w:rsidP="000E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 da venda localizado no método LinxMovimento. Parâmetro Opcional</w:t>
            </w:r>
          </w:p>
        </w:tc>
      </w:tr>
    </w:tbl>
    <w:p w14:paraId="24CA6D76" w14:textId="3BDEF80C" w:rsidR="00917AB9" w:rsidRDefault="00917AB9" w:rsidP="00917AB9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Só poderá ser fornecido um período de listagem (Emissão ou Pagamento), o outro deverá ficar como NULL</w:t>
      </w:r>
      <w:r w:rsidRPr="005947D5">
        <w:rPr>
          <w:rFonts w:ascii="Verdana" w:hAnsi="Verdana" w:cs="Arial"/>
          <w:color w:val="000000"/>
          <w:sz w:val="20"/>
        </w:rPr>
        <w:t>.</w:t>
      </w:r>
      <w:r>
        <w:rPr>
          <w:rFonts w:ascii="Verdana" w:hAnsi="Verdana" w:cs="Arial"/>
          <w:color w:val="000000"/>
          <w:sz w:val="20"/>
        </w:rPr>
        <w:t xml:space="preserve"> Mas deverá pelo menos ter um Período informado.</w:t>
      </w:r>
    </w:p>
    <w:p w14:paraId="706BA87E" w14:textId="77777777" w:rsidR="00172027" w:rsidRDefault="00172027" w:rsidP="00917AB9">
      <w:pPr>
        <w:rPr>
          <w:rFonts w:ascii="Verdana" w:hAnsi="Verdana" w:cs="Arial"/>
          <w:color w:val="000000"/>
          <w:sz w:val="20"/>
        </w:rPr>
      </w:pPr>
    </w:p>
    <w:p w14:paraId="7625C3AB" w14:textId="77777777" w:rsidR="009078E7" w:rsidRDefault="009078E7" w:rsidP="00917AB9">
      <w:pPr>
        <w:rPr>
          <w:rFonts w:ascii="Verdana" w:hAnsi="Verdana" w:cs="Arial"/>
          <w:color w:val="000000"/>
          <w:sz w:val="20"/>
        </w:rPr>
      </w:pPr>
    </w:p>
    <w:p w14:paraId="227C3D39" w14:textId="5C0219FB" w:rsidR="00917AB9" w:rsidRDefault="00917AB9" w:rsidP="00917AB9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LinxLancContabil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informações</w:t>
      </w:r>
      <w:r w:rsidRPr="000B3F32">
        <w:rPr>
          <w:rFonts w:ascii="Verdana" w:hAnsi="Verdana" w:cs="Arial"/>
          <w:color w:val="000000"/>
          <w:sz w:val="20"/>
        </w:rPr>
        <w:t xml:space="preserve"> dos </w:t>
      </w:r>
      <w:r>
        <w:rPr>
          <w:rFonts w:ascii="Verdana" w:hAnsi="Verdana" w:cs="Arial"/>
          <w:color w:val="000000"/>
          <w:sz w:val="20"/>
        </w:rPr>
        <w:t>Lançamentos Contábeis por conta e empresa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1345853B" w14:textId="77777777" w:rsidR="00917AB9" w:rsidRPr="000B3F32" w:rsidRDefault="00917AB9" w:rsidP="00917AB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148"/>
        <w:gridCol w:w="1793"/>
        <w:gridCol w:w="2326"/>
        <w:gridCol w:w="2785"/>
      </w:tblGrid>
      <w:tr w:rsidR="00917AB9" w:rsidRPr="000B3F32" w14:paraId="0FD88FC8" w14:textId="77777777" w:rsidTr="00917A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</w:tcPr>
          <w:p w14:paraId="6D14F3E2" w14:textId="5B0DD57C" w:rsidR="00917AB9" w:rsidRPr="000B3F32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 xml:space="preserve">Campos </w:t>
            </w:r>
          </w:p>
        </w:tc>
        <w:tc>
          <w:tcPr>
            <w:tcW w:w="1831" w:type="dxa"/>
          </w:tcPr>
          <w:p w14:paraId="57DD21EE" w14:textId="4280614E" w:rsidR="00917AB9" w:rsidRPr="000B3F32" w:rsidRDefault="00917AB9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2350" w:type="dxa"/>
          </w:tcPr>
          <w:p w14:paraId="3C526C98" w14:textId="5221C36E" w:rsidR="00917AB9" w:rsidRPr="000B3F32" w:rsidRDefault="00917AB9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040" w:type="dxa"/>
          </w:tcPr>
          <w:p w14:paraId="596B98FA" w14:textId="343879AC" w:rsidR="00917AB9" w:rsidRPr="000B3F32" w:rsidRDefault="00917AB9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Observação</w:t>
            </w:r>
          </w:p>
        </w:tc>
      </w:tr>
      <w:tr w:rsidR="00917AB9" w:rsidRPr="000B3F32" w14:paraId="54876589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70CDE7CA" w14:textId="0A4FEE0C" w:rsidR="00917AB9" w:rsidRPr="00917AB9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917AB9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831" w:type="dxa"/>
            <w:shd w:val="clear" w:color="auto" w:fill="auto"/>
          </w:tcPr>
          <w:p w14:paraId="264219F5" w14:textId="376C08B8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350" w:type="dxa"/>
            <w:shd w:val="clear" w:color="auto" w:fill="auto"/>
          </w:tcPr>
          <w:p w14:paraId="0D0B6699" w14:textId="469743D3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40" w:type="dxa"/>
            <w:shd w:val="clear" w:color="auto" w:fill="auto"/>
          </w:tcPr>
          <w:p w14:paraId="50EAA34B" w14:textId="3411CC58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917AB9" w:rsidRPr="000B3F32" w14:paraId="6667E2BA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0210A0C9" w14:textId="77777777" w:rsidR="00917AB9" w:rsidRPr="001D76ED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831" w:type="dxa"/>
            <w:shd w:val="clear" w:color="auto" w:fill="auto"/>
          </w:tcPr>
          <w:p w14:paraId="52F4EA2D" w14:textId="77777777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350" w:type="dxa"/>
            <w:shd w:val="clear" w:color="auto" w:fill="auto"/>
          </w:tcPr>
          <w:p w14:paraId="01D19384" w14:textId="0B751D66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3040" w:type="dxa"/>
            <w:shd w:val="clear" w:color="auto" w:fill="auto"/>
          </w:tcPr>
          <w:p w14:paraId="18C8B22B" w14:textId="096BA625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917AB9" w:rsidRPr="000B3F32" w14:paraId="0FA3DBCA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3A71E1DF" w14:textId="77777777" w:rsidR="00917AB9" w:rsidRPr="001D76ED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cod_lanc</w:t>
            </w:r>
          </w:p>
        </w:tc>
        <w:tc>
          <w:tcPr>
            <w:tcW w:w="1831" w:type="dxa"/>
            <w:shd w:val="clear" w:color="auto" w:fill="auto"/>
          </w:tcPr>
          <w:p w14:paraId="3DF2FBDB" w14:textId="77777777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</w:t>
            </w:r>
          </w:p>
        </w:tc>
        <w:tc>
          <w:tcPr>
            <w:tcW w:w="2350" w:type="dxa"/>
            <w:shd w:val="clear" w:color="auto" w:fill="auto"/>
          </w:tcPr>
          <w:p w14:paraId="1AEF16C5" w14:textId="26F5908C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40" w:type="dxa"/>
            <w:shd w:val="clear" w:color="auto" w:fill="auto"/>
          </w:tcPr>
          <w:p w14:paraId="2DB4E437" w14:textId="6014D9A9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contábil no Microvix</w:t>
            </w:r>
          </w:p>
        </w:tc>
      </w:tr>
      <w:tr w:rsidR="00917AB9" w:rsidRPr="000B3F32" w14:paraId="61D54A54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1C3384A4" w14:textId="77777777" w:rsidR="00917AB9" w:rsidRPr="001D76ED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centro_custo</w:t>
            </w:r>
          </w:p>
        </w:tc>
        <w:tc>
          <w:tcPr>
            <w:tcW w:w="1831" w:type="dxa"/>
            <w:shd w:val="clear" w:color="auto" w:fill="auto"/>
          </w:tcPr>
          <w:p w14:paraId="7F743A27" w14:textId="77777777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CC</w:t>
            </w:r>
          </w:p>
        </w:tc>
        <w:tc>
          <w:tcPr>
            <w:tcW w:w="2350" w:type="dxa"/>
            <w:shd w:val="clear" w:color="auto" w:fill="auto"/>
          </w:tcPr>
          <w:p w14:paraId="51B76852" w14:textId="19E0DF29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30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40" w:type="dxa"/>
            <w:shd w:val="clear" w:color="auto" w:fill="auto"/>
          </w:tcPr>
          <w:p w14:paraId="28E7DB50" w14:textId="61493D09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Descrição do Centro de Custo</w:t>
            </w:r>
          </w:p>
        </w:tc>
      </w:tr>
      <w:tr w:rsidR="00917AB9" w:rsidRPr="000B3F32" w14:paraId="2CB6D980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4E91502E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ind_conta</w:t>
            </w:r>
          </w:p>
        </w:tc>
        <w:tc>
          <w:tcPr>
            <w:tcW w:w="1831" w:type="dxa"/>
            <w:shd w:val="clear" w:color="auto" w:fill="auto"/>
          </w:tcPr>
          <w:p w14:paraId="37BDE27B" w14:textId="77777777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Índice Conta</w:t>
            </w:r>
          </w:p>
        </w:tc>
        <w:tc>
          <w:tcPr>
            <w:tcW w:w="2350" w:type="dxa"/>
            <w:shd w:val="clear" w:color="auto" w:fill="auto"/>
          </w:tcPr>
          <w:p w14:paraId="5985F709" w14:textId="78BE733C" w:rsidR="00917A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20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40" w:type="dxa"/>
            <w:shd w:val="clear" w:color="auto" w:fill="auto"/>
          </w:tcPr>
          <w:p w14:paraId="0AA6667F" w14:textId="0429FAC4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Índice da Conta</w:t>
            </w:r>
          </w:p>
        </w:tc>
      </w:tr>
      <w:tr w:rsidR="00917AB9" w:rsidRPr="000B3F32" w14:paraId="64024CF8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7DC2C249" w14:textId="77777777" w:rsidR="00917AB9" w:rsidRPr="001D76ED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cod_conta</w:t>
            </w:r>
          </w:p>
        </w:tc>
        <w:tc>
          <w:tcPr>
            <w:tcW w:w="1831" w:type="dxa"/>
            <w:shd w:val="clear" w:color="auto" w:fill="auto"/>
          </w:tcPr>
          <w:p w14:paraId="33A472F7" w14:textId="77777777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Conta</w:t>
            </w:r>
          </w:p>
        </w:tc>
        <w:tc>
          <w:tcPr>
            <w:tcW w:w="2350" w:type="dxa"/>
            <w:shd w:val="clear" w:color="auto" w:fill="auto"/>
          </w:tcPr>
          <w:p w14:paraId="06FEE6B5" w14:textId="3D57B21E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40" w:type="dxa"/>
            <w:shd w:val="clear" w:color="auto" w:fill="auto"/>
          </w:tcPr>
          <w:p w14:paraId="46DB3EBA" w14:textId="0362F934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da conta</w:t>
            </w:r>
          </w:p>
        </w:tc>
      </w:tr>
      <w:tr w:rsidR="00917AB9" w:rsidRPr="000B3F32" w14:paraId="57059835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474FB969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nome_conta</w:t>
            </w:r>
          </w:p>
        </w:tc>
        <w:tc>
          <w:tcPr>
            <w:tcW w:w="1831" w:type="dxa"/>
            <w:shd w:val="clear" w:color="auto" w:fill="auto"/>
          </w:tcPr>
          <w:p w14:paraId="5888B986" w14:textId="77777777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Conta</w:t>
            </w:r>
          </w:p>
        </w:tc>
        <w:tc>
          <w:tcPr>
            <w:tcW w:w="2350" w:type="dxa"/>
            <w:shd w:val="clear" w:color="auto" w:fill="auto"/>
          </w:tcPr>
          <w:p w14:paraId="2A542028" w14:textId="70AB5990" w:rsidR="00917AB9" w:rsidRDefault="00917AB9" w:rsidP="006F71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 w:rsidR="006F7114">
              <w:rPr>
                <w:rFonts w:ascii="Verdana" w:hAnsi="Verdana" w:cs="Arial"/>
                <w:color w:val="000000"/>
                <w:sz w:val="20"/>
              </w:rPr>
              <w:t>50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40" w:type="dxa"/>
            <w:shd w:val="clear" w:color="auto" w:fill="auto"/>
          </w:tcPr>
          <w:p w14:paraId="1042355B" w14:textId="7BE564AC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Conta</w:t>
            </w:r>
          </w:p>
        </w:tc>
      </w:tr>
      <w:tr w:rsidR="00917AB9" w:rsidRPr="000B3F32" w14:paraId="3524B6DE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0CAD1348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valor_conta</w:t>
            </w:r>
          </w:p>
        </w:tc>
        <w:tc>
          <w:tcPr>
            <w:tcW w:w="1831" w:type="dxa"/>
            <w:shd w:val="clear" w:color="auto" w:fill="auto"/>
          </w:tcPr>
          <w:p w14:paraId="66C96574" w14:textId="77777777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Conta</w:t>
            </w:r>
          </w:p>
        </w:tc>
        <w:tc>
          <w:tcPr>
            <w:tcW w:w="2350" w:type="dxa"/>
            <w:shd w:val="clear" w:color="auto" w:fill="auto"/>
          </w:tcPr>
          <w:p w14:paraId="74F5A314" w14:textId="223772EA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040" w:type="dxa"/>
            <w:shd w:val="clear" w:color="auto" w:fill="auto"/>
          </w:tcPr>
          <w:p w14:paraId="57460B1A" w14:textId="78627A2A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</w:tr>
      <w:tr w:rsidR="00917AB9" w:rsidRPr="000B3F32" w14:paraId="014FBDD8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5C8834FE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cred_deb</w:t>
            </w:r>
          </w:p>
        </w:tc>
        <w:tc>
          <w:tcPr>
            <w:tcW w:w="1831" w:type="dxa"/>
            <w:shd w:val="clear" w:color="auto" w:fill="auto"/>
          </w:tcPr>
          <w:p w14:paraId="7065E603" w14:textId="77777777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Credito Débito</w:t>
            </w:r>
          </w:p>
        </w:tc>
        <w:tc>
          <w:tcPr>
            <w:tcW w:w="2350" w:type="dxa"/>
            <w:shd w:val="clear" w:color="auto" w:fill="auto"/>
          </w:tcPr>
          <w:p w14:paraId="179E1224" w14:textId="0F94DDF1" w:rsidR="00917A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3040" w:type="dxa"/>
            <w:shd w:val="clear" w:color="auto" w:fill="auto"/>
          </w:tcPr>
          <w:p w14:paraId="1035F6F5" w14:textId="0E7E1FFE" w:rsidR="00917AB9" w:rsidRPr="000B3F32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Informa se é um lançamento de Crédito “C” ou Débito “D”</w:t>
            </w:r>
          </w:p>
        </w:tc>
      </w:tr>
      <w:tr w:rsidR="00917AB9" w:rsidRPr="000B3F32" w14:paraId="75868DAC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6B32BAB8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data_lanc</w:t>
            </w:r>
          </w:p>
        </w:tc>
        <w:tc>
          <w:tcPr>
            <w:tcW w:w="1831" w:type="dxa"/>
            <w:shd w:val="clear" w:color="auto" w:fill="auto"/>
          </w:tcPr>
          <w:p w14:paraId="143207FA" w14:textId="77777777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Lançamento</w:t>
            </w:r>
          </w:p>
        </w:tc>
        <w:tc>
          <w:tcPr>
            <w:tcW w:w="2350" w:type="dxa"/>
            <w:shd w:val="clear" w:color="auto" w:fill="auto"/>
          </w:tcPr>
          <w:p w14:paraId="4EF27901" w14:textId="4938B0A8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040" w:type="dxa"/>
            <w:shd w:val="clear" w:color="auto" w:fill="auto"/>
          </w:tcPr>
          <w:p w14:paraId="5E68CCD2" w14:textId="262AB1C4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do Lançamento</w:t>
            </w:r>
          </w:p>
        </w:tc>
      </w:tr>
      <w:tr w:rsidR="00917AB9" w:rsidRPr="000B3F32" w14:paraId="6ACC16E0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45F5E337" w14:textId="77777777" w:rsidR="00917AB9" w:rsidRPr="001D76ED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D76ED">
              <w:rPr>
                <w:rFonts w:ascii="Verdana" w:hAnsi="Verdana" w:cs="Arial"/>
                <w:b w:val="0"/>
                <w:color w:val="000000"/>
                <w:sz w:val="20"/>
              </w:rPr>
              <w:t>compl_conta</w:t>
            </w:r>
          </w:p>
        </w:tc>
        <w:tc>
          <w:tcPr>
            <w:tcW w:w="1831" w:type="dxa"/>
            <w:shd w:val="clear" w:color="auto" w:fill="auto"/>
          </w:tcPr>
          <w:p w14:paraId="051A85D5" w14:textId="77777777" w:rsidR="00917A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Complemento</w:t>
            </w:r>
          </w:p>
        </w:tc>
        <w:tc>
          <w:tcPr>
            <w:tcW w:w="2350" w:type="dxa"/>
            <w:shd w:val="clear" w:color="auto" w:fill="auto"/>
          </w:tcPr>
          <w:p w14:paraId="248EF18A" w14:textId="5BCF92C4" w:rsidR="00917AB9" w:rsidRDefault="00917AB9" w:rsidP="003859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</w:t>
            </w:r>
            <w:r w:rsidR="00385994">
              <w:rPr>
                <w:rFonts w:ascii="Verdana" w:hAnsi="Verdana" w:cs="Arial"/>
                <w:color w:val="000000"/>
                <w:sz w:val="20"/>
              </w:rPr>
              <w:t>500</w:t>
            </w:r>
            <w:r w:rsidRPr="0063016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040" w:type="dxa"/>
            <w:shd w:val="clear" w:color="auto" w:fill="auto"/>
          </w:tcPr>
          <w:p w14:paraId="658CEF7A" w14:textId="4718FC2C" w:rsidR="00917A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complemento</w:t>
            </w:r>
          </w:p>
        </w:tc>
      </w:tr>
      <w:tr w:rsidR="00937DAC" w:rsidRPr="000B3F32" w14:paraId="00B0CD66" w14:textId="77777777" w:rsidTr="00211C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2962170C" w14:textId="52E15BCA" w:rsidR="00937DAC" w:rsidRPr="00937DAC" w:rsidRDefault="00937DAC" w:rsidP="00937DAC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937DAC">
              <w:rPr>
                <w:rFonts w:ascii="Verdana" w:hAnsi="Verdana" w:cs="Arial"/>
                <w:b w:val="0"/>
                <w:color w:val="000000"/>
                <w:sz w:val="20"/>
              </w:rPr>
              <w:t>identificador</w:t>
            </w:r>
          </w:p>
        </w:tc>
        <w:tc>
          <w:tcPr>
            <w:tcW w:w="1831" w:type="dxa"/>
            <w:shd w:val="clear" w:color="auto" w:fill="auto"/>
          </w:tcPr>
          <w:p w14:paraId="331AF0DD" w14:textId="2A8B2A1A" w:rsidR="00937DAC" w:rsidRDefault="00937DAC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</w:t>
            </w:r>
          </w:p>
        </w:tc>
        <w:tc>
          <w:tcPr>
            <w:tcW w:w="2350" w:type="dxa"/>
            <w:shd w:val="clear" w:color="auto" w:fill="auto"/>
          </w:tcPr>
          <w:p w14:paraId="2B972F65" w14:textId="37DAF97E" w:rsidR="00937DAC" w:rsidRPr="00630160" w:rsidRDefault="00937DAC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UNIQUEIDENTIFIER</w:t>
            </w:r>
          </w:p>
        </w:tc>
        <w:tc>
          <w:tcPr>
            <w:tcW w:w="3040" w:type="dxa"/>
            <w:shd w:val="clear" w:color="auto" w:fill="auto"/>
          </w:tcPr>
          <w:p w14:paraId="6201F8C0" w14:textId="66A22CA4" w:rsidR="00937DAC" w:rsidRDefault="00937DAC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Código para identificar e referenciar as </w:t>
            </w:r>
            <w:r>
              <w:rPr>
                <w:rFonts w:ascii="Verdana" w:hAnsi="Verdana" w:cs="Arial"/>
                <w:color w:val="000000"/>
                <w:sz w:val="20"/>
              </w:rPr>
              <w:lastRenderedPageBreak/>
              <w:t>informações do documento fiscal.</w:t>
            </w:r>
          </w:p>
        </w:tc>
      </w:tr>
      <w:tr w:rsidR="00C201BE" w:rsidRPr="000B3F32" w14:paraId="34452AB8" w14:textId="77777777" w:rsidTr="00730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32DF2530" w14:textId="6CC2823C" w:rsidR="00C201BE" w:rsidRPr="00937DAC" w:rsidRDefault="00C201BE" w:rsidP="00C20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cod_historico</w:t>
            </w:r>
          </w:p>
        </w:tc>
        <w:tc>
          <w:tcPr>
            <w:tcW w:w="1831" w:type="dxa"/>
            <w:shd w:val="clear" w:color="auto" w:fill="auto"/>
          </w:tcPr>
          <w:p w14:paraId="35A27FE0" w14:textId="0A2EA54F" w:rsidR="00C201BE" w:rsidRDefault="00C201BE" w:rsidP="00937D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Histórico</w:t>
            </w:r>
          </w:p>
        </w:tc>
        <w:tc>
          <w:tcPr>
            <w:tcW w:w="2350" w:type="dxa"/>
            <w:shd w:val="clear" w:color="auto" w:fill="auto"/>
          </w:tcPr>
          <w:p w14:paraId="36107B42" w14:textId="12E46054" w:rsidR="00C201BE" w:rsidRPr="00630160" w:rsidRDefault="00C201BE" w:rsidP="00937D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40" w:type="dxa"/>
            <w:shd w:val="clear" w:color="auto" w:fill="auto"/>
          </w:tcPr>
          <w:p w14:paraId="3155665F" w14:textId="0C598E2B" w:rsidR="00C201BE" w:rsidRDefault="00C201BE" w:rsidP="00937D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Histórico no Microvix</w:t>
            </w:r>
          </w:p>
        </w:tc>
      </w:tr>
      <w:tr w:rsidR="00C201BE" w:rsidRPr="000B3F32" w14:paraId="7FFE8D64" w14:textId="77777777" w:rsidTr="0073017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1250AF88" w14:textId="06FFED9A" w:rsidR="00C201BE" w:rsidRDefault="00C201BE" w:rsidP="00C201B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desc_historico</w:t>
            </w:r>
          </w:p>
        </w:tc>
        <w:tc>
          <w:tcPr>
            <w:tcW w:w="1831" w:type="dxa"/>
            <w:shd w:val="clear" w:color="auto" w:fill="auto"/>
          </w:tcPr>
          <w:p w14:paraId="3C6AB78B" w14:textId="1ED956D1" w:rsidR="00C201BE" w:rsidRDefault="00C201BE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Histórico</w:t>
            </w:r>
          </w:p>
        </w:tc>
        <w:tc>
          <w:tcPr>
            <w:tcW w:w="2350" w:type="dxa"/>
            <w:shd w:val="clear" w:color="auto" w:fill="auto"/>
          </w:tcPr>
          <w:p w14:paraId="65101FBE" w14:textId="43D52D8A" w:rsidR="00C201BE" w:rsidRPr="00630160" w:rsidRDefault="00C201BE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VARCHAR(50)</w:t>
            </w:r>
          </w:p>
        </w:tc>
        <w:tc>
          <w:tcPr>
            <w:tcW w:w="3040" w:type="dxa"/>
            <w:shd w:val="clear" w:color="auto" w:fill="auto"/>
          </w:tcPr>
          <w:p w14:paraId="369EAA78" w14:textId="3C94046F" w:rsidR="00C201BE" w:rsidRDefault="00C201BE" w:rsidP="00937D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Histórico</w:t>
            </w:r>
          </w:p>
        </w:tc>
      </w:tr>
      <w:tr w:rsidR="00480CFB" w:rsidRPr="000B3F32" w14:paraId="3C006E00" w14:textId="77777777" w:rsidTr="00080A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1C3BCBD0" w14:textId="72ED20EC" w:rsidR="00480CFB" w:rsidRDefault="00480CFB" w:rsidP="00480CFB">
            <w:pPr>
              <w:rPr>
                <w:rFonts w:ascii="Verdana" w:hAnsi="Verdana" w:cs="Arial"/>
                <w:color w:val="000000"/>
                <w:sz w:val="20"/>
              </w:rPr>
            </w:pPr>
            <w:r w:rsidRPr="00495918">
              <w:rPr>
                <w:rFonts w:ascii="Verdana" w:hAnsi="Verdana" w:cs="Arial"/>
                <w:b w:val="0"/>
                <w:color w:val="000000"/>
                <w:sz w:val="20"/>
              </w:rPr>
              <w:t>data_compensacao</w:t>
            </w:r>
          </w:p>
        </w:tc>
        <w:tc>
          <w:tcPr>
            <w:tcW w:w="1831" w:type="dxa"/>
            <w:shd w:val="clear" w:color="auto" w:fill="auto"/>
          </w:tcPr>
          <w:p w14:paraId="3D06AE60" w14:textId="0E14DFD2" w:rsidR="00480CFB" w:rsidRDefault="00480CFB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compensação</w:t>
            </w:r>
          </w:p>
        </w:tc>
        <w:tc>
          <w:tcPr>
            <w:tcW w:w="2350" w:type="dxa"/>
            <w:shd w:val="clear" w:color="auto" w:fill="auto"/>
          </w:tcPr>
          <w:p w14:paraId="445C5B1D" w14:textId="51DB25EC" w:rsidR="00480CFB" w:rsidRDefault="00480CFB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040" w:type="dxa"/>
            <w:shd w:val="clear" w:color="auto" w:fill="auto"/>
          </w:tcPr>
          <w:p w14:paraId="262030E4" w14:textId="5F4AB622" w:rsidR="00480CFB" w:rsidRDefault="00480CFB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da compensação</w:t>
            </w:r>
          </w:p>
        </w:tc>
      </w:tr>
      <w:tr w:rsidR="00480CFB" w:rsidRPr="000B3F32" w14:paraId="62180E10" w14:textId="77777777" w:rsidTr="00080A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4B2248A4" w14:textId="503A29AA" w:rsidR="00480CFB" w:rsidRDefault="00480CFB" w:rsidP="00480CFB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fatura_origem</w:t>
            </w:r>
          </w:p>
        </w:tc>
        <w:tc>
          <w:tcPr>
            <w:tcW w:w="1831" w:type="dxa"/>
            <w:shd w:val="clear" w:color="auto" w:fill="auto"/>
          </w:tcPr>
          <w:p w14:paraId="7D498F45" w14:textId="625D4D80" w:rsidR="00480CFB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Fatura</w:t>
            </w:r>
          </w:p>
        </w:tc>
        <w:tc>
          <w:tcPr>
            <w:tcW w:w="2350" w:type="dxa"/>
            <w:shd w:val="clear" w:color="auto" w:fill="auto"/>
          </w:tcPr>
          <w:p w14:paraId="0A0A4627" w14:textId="3073132C" w:rsidR="00480CFB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BIGINT</w:t>
            </w:r>
          </w:p>
        </w:tc>
        <w:tc>
          <w:tcPr>
            <w:tcW w:w="3040" w:type="dxa"/>
            <w:shd w:val="clear" w:color="auto" w:fill="auto"/>
          </w:tcPr>
          <w:p w14:paraId="4731F1DA" w14:textId="49B3597F" w:rsidR="00480CFB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da fatura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de origem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no Microvix</w:t>
            </w:r>
          </w:p>
        </w:tc>
      </w:tr>
      <w:tr w:rsidR="008D4FB6" w:rsidRPr="000B3F32" w14:paraId="0D9790F8" w14:textId="77777777" w:rsidTr="00C50A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1" w:type="dxa"/>
            <w:shd w:val="clear" w:color="auto" w:fill="auto"/>
          </w:tcPr>
          <w:p w14:paraId="448516BD" w14:textId="7EF79DB7" w:rsidR="008D4FB6" w:rsidRPr="008D4FB6" w:rsidRDefault="008D4FB6" w:rsidP="008D4FB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8D4FB6">
              <w:rPr>
                <w:rFonts w:ascii="Verdana" w:hAnsi="Verdana" w:cs="Arial"/>
                <w:b w:val="0"/>
                <w:color w:val="000000"/>
                <w:sz w:val="20"/>
              </w:rPr>
              <w:t>efetivado</w:t>
            </w:r>
          </w:p>
        </w:tc>
        <w:tc>
          <w:tcPr>
            <w:tcW w:w="1831" w:type="dxa"/>
            <w:shd w:val="clear" w:color="auto" w:fill="auto"/>
          </w:tcPr>
          <w:p w14:paraId="40C63C8F" w14:textId="674C49F4" w:rsidR="008D4FB6" w:rsidRPr="000B3F32" w:rsidRDefault="008D4FB6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Efetivado</w:t>
            </w:r>
          </w:p>
        </w:tc>
        <w:tc>
          <w:tcPr>
            <w:tcW w:w="2350" w:type="dxa"/>
            <w:shd w:val="clear" w:color="auto" w:fill="auto"/>
          </w:tcPr>
          <w:p w14:paraId="100E0302" w14:textId="3B10F460" w:rsidR="008D4FB6" w:rsidRPr="00630160" w:rsidRDefault="008D4FB6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Char(1)</w:t>
            </w:r>
          </w:p>
        </w:tc>
        <w:tc>
          <w:tcPr>
            <w:tcW w:w="3040" w:type="dxa"/>
            <w:shd w:val="clear" w:color="auto" w:fill="auto"/>
          </w:tcPr>
          <w:p w14:paraId="04961B07" w14:textId="147BD447" w:rsidR="008D4FB6" w:rsidRPr="000B3F32" w:rsidRDefault="008D4FB6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Define se o Lançamento foi Efetivado. S ou N</w:t>
            </w:r>
          </w:p>
        </w:tc>
      </w:tr>
    </w:tbl>
    <w:p w14:paraId="32967D5F" w14:textId="77777777" w:rsidR="00917AB9" w:rsidRDefault="00917AB9" w:rsidP="00917AB9">
      <w:pPr>
        <w:rPr>
          <w:rFonts w:ascii="Verdana" w:hAnsi="Verdana" w:cs="Arial"/>
          <w:color w:val="000000"/>
          <w:sz w:val="20"/>
        </w:rPr>
      </w:pPr>
    </w:p>
    <w:p w14:paraId="1A5C4F38" w14:textId="77777777" w:rsidR="00522E87" w:rsidRDefault="00522E87" w:rsidP="00917AB9">
      <w:pPr>
        <w:rPr>
          <w:rFonts w:ascii="Verdana" w:hAnsi="Verdana" w:cs="Arial"/>
          <w:color w:val="000000"/>
          <w:sz w:val="20"/>
        </w:rPr>
      </w:pPr>
    </w:p>
    <w:p w14:paraId="4D5A4AB7" w14:textId="77777777" w:rsidR="00480CFB" w:rsidRDefault="00480CFB" w:rsidP="00917AB9">
      <w:pPr>
        <w:rPr>
          <w:rFonts w:ascii="Verdana" w:hAnsi="Verdana" w:cs="Arial"/>
          <w:color w:val="000000"/>
          <w:sz w:val="20"/>
        </w:rPr>
      </w:pPr>
    </w:p>
    <w:p w14:paraId="525471DD" w14:textId="57AB9E27" w:rsidR="00917AB9" w:rsidRDefault="00917AB9" w:rsidP="00917AB9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LinxLancContabil</w:t>
      </w:r>
    </w:p>
    <w:p w14:paraId="0CA108A6" w14:textId="77777777" w:rsidR="00917AB9" w:rsidRPr="000B3F32" w:rsidRDefault="00917AB9" w:rsidP="00917AB9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917AB9" w:rsidRPr="000B3F32" w14:paraId="2460E82B" w14:textId="77777777" w:rsidTr="00917A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8D58839" w14:textId="2AC3CA37" w:rsidR="00917AB9" w:rsidRPr="000B3F32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52D7A3DC" w14:textId="643E96F5" w:rsidR="00917AB9" w:rsidRPr="000B3F32" w:rsidRDefault="00917AB9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418" w:type="dxa"/>
          </w:tcPr>
          <w:p w14:paraId="35B60EC2" w14:textId="2E5304E8" w:rsidR="00917AB9" w:rsidRPr="000B3F32" w:rsidRDefault="00917AB9" w:rsidP="00917AB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917AB9" w:rsidRPr="000B3F32" w14:paraId="0DA07D10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8AC1048" w14:textId="415DB43F" w:rsidR="00917AB9" w:rsidRPr="001D5FB9" w:rsidRDefault="00917AB9" w:rsidP="00917AB9">
            <w:pPr>
              <w:rPr>
                <w:rFonts w:ascii="Verdana" w:hAnsi="Verdana" w:cs="Arial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7BF9A3F2" w14:textId="42D8AB6E" w:rsidR="00917AB9" w:rsidRPr="001D5F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33137C9E" w14:textId="0D356CF0" w:rsidR="00917AB9" w:rsidRPr="001D5F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917AB9" w:rsidRPr="000B3F32" w14:paraId="5CD02E1F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4B77C3C" w14:textId="171A2C50" w:rsidR="00917AB9" w:rsidRPr="000B3F32" w:rsidRDefault="00917AB9" w:rsidP="00917AB9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7E25CFA0" w14:textId="6B1ECF50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0B9B386C" w14:textId="64BBE9A3" w:rsidR="00917AB9" w:rsidRPr="000B3F32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Deverá ser informado o CNPJ da empresa para realizar a pesquisa.</w:t>
            </w:r>
            <w:r w:rsidR="00172027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Somente números.</w:t>
            </w:r>
          </w:p>
        </w:tc>
      </w:tr>
      <w:tr w:rsidR="00480CFB" w:rsidRPr="000B3F32" w14:paraId="4FD80F37" w14:textId="77777777" w:rsidTr="00080A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9863F84" w14:textId="77777777" w:rsidR="00480CFB" w:rsidRPr="005947D5" w:rsidRDefault="00480CFB" w:rsidP="00480CFB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data_lanc_ini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ab/>
            </w:r>
          </w:p>
          <w:p w14:paraId="6E3F8623" w14:textId="77777777" w:rsidR="00480CFB" w:rsidRPr="000B3F32" w:rsidRDefault="00480CFB" w:rsidP="00480CFB">
            <w:pPr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  <w:r w:rsidRPr="005947D5">
              <w:rPr>
                <w:rFonts w:ascii="Verdana" w:hAnsi="Verdana" w:cs="Arial"/>
                <w:color w:val="000000"/>
                <w:sz w:val="20"/>
              </w:rPr>
              <w:tab/>
            </w:r>
          </w:p>
        </w:tc>
        <w:tc>
          <w:tcPr>
            <w:tcW w:w="2018" w:type="dxa"/>
            <w:shd w:val="clear" w:color="auto" w:fill="auto"/>
          </w:tcPr>
          <w:p w14:paraId="1609EF18" w14:textId="77777777" w:rsidR="00480CFB" w:rsidRPr="000B3F32" w:rsidRDefault="00480CFB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1626214C" w14:textId="66A257CE" w:rsidR="00480CFB" w:rsidRPr="000B3F32" w:rsidRDefault="00480CFB" w:rsidP="00480C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Deverá ser informado a Data inicial para pesquisa dos lançamentos contábeis. Pode ser informado “NULL”.</w:t>
            </w:r>
          </w:p>
        </w:tc>
      </w:tr>
      <w:tr w:rsidR="00480CFB" w:rsidRPr="000B3F32" w14:paraId="2EBADFC0" w14:textId="77777777" w:rsidTr="00080A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ECC8A12" w14:textId="77777777" w:rsidR="00480CFB" w:rsidRPr="005947D5" w:rsidRDefault="00480CFB" w:rsidP="00480CFB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lanc</w:t>
            </w:r>
            <w:r w:rsidRPr="005947D5">
              <w:rPr>
                <w:rFonts w:ascii="Verdana" w:hAnsi="Verdana" w:cs="Arial"/>
                <w:b w:val="0"/>
                <w:color w:val="000000"/>
                <w:sz w:val="20"/>
              </w:rPr>
              <w:t>_fim</w:t>
            </w:r>
          </w:p>
        </w:tc>
        <w:tc>
          <w:tcPr>
            <w:tcW w:w="2018" w:type="dxa"/>
            <w:shd w:val="clear" w:color="auto" w:fill="auto"/>
          </w:tcPr>
          <w:p w14:paraId="77D9AD40" w14:textId="77777777" w:rsidR="00480CFB" w:rsidRPr="000B3F32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5947D5">
              <w:rPr>
                <w:rFonts w:ascii="Verdana" w:hAnsi="Verdana" w:cs="Arial"/>
                <w:color w:val="000000"/>
                <w:sz w:val="20"/>
              </w:rPr>
              <w:t>Date (YYYY-MM-DD)</w:t>
            </w:r>
          </w:p>
        </w:tc>
        <w:tc>
          <w:tcPr>
            <w:tcW w:w="4418" w:type="dxa"/>
            <w:shd w:val="clear" w:color="auto" w:fill="auto"/>
          </w:tcPr>
          <w:p w14:paraId="74D872D9" w14:textId="55A1651D" w:rsidR="00480CFB" w:rsidRPr="000B3F32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Deverá ser informado a Data final para pesquisa dos lançamentos contábeis. Pode ser informado “NULL”.</w:t>
            </w:r>
          </w:p>
        </w:tc>
      </w:tr>
      <w:tr w:rsidR="00917AB9" w:rsidRPr="000B3F32" w14:paraId="75DEC4F8" w14:textId="77777777" w:rsidTr="001720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2269866" w14:textId="77777777" w:rsidR="00917AB9" w:rsidRPr="005947D5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cod_cc</w:t>
            </w:r>
          </w:p>
        </w:tc>
        <w:tc>
          <w:tcPr>
            <w:tcW w:w="2018" w:type="dxa"/>
            <w:shd w:val="clear" w:color="auto" w:fill="auto"/>
          </w:tcPr>
          <w:p w14:paraId="2DB15E1E" w14:textId="77777777" w:rsidR="00917AB9" w:rsidRPr="005947D5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08746F4E" w14:textId="77777777" w:rsidR="00917AB9" w:rsidRDefault="00917AB9" w:rsidP="00917A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Centro de Custo no Microvix. Pode ser informado “NULL”.</w:t>
            </w:r>
          </w:p>
        </w:tc>
      </w:tr>
      <w:tr w:rsidR="00917AB9" w:rsidRPr="000B3F32" w14:paraId="0BBD8904" w14:textId="77777777" w:rsidTr="0017202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E3762CA" w14:textId="77777777" w:rsidR="00917AB9" w:rsidRDefault="00917AB9" w:rsidP="00917A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cod_conta</w:t>
            </w:r>
          </w:p>
        </w:tc>
        <w:tc>
          <w:tcPr>
            <w:tcW w:w="2018" w:type="dxa"/>
            <w:shd w:val="clear" w:color="auto" w:fill="auto"/>
          </w:tcPr>
          <w:p w14:paraId="2DD5D399" w14:textId="77777777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7F2363ED" w14:textId="77777777" w:rsidR="00917AB9" w:rsidRDefault="00917AB9" w:rsidP="00917A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conta no Microvix. Pode ser informado “NULL”.</w:t>
            </w:r>
          </w:p>
        </w:tc>
      </w:tr>
      <w:tr w:rsidR="000E5C79" w:rsidRPr="000B3F32" w14:paraId="7710C91F" w14:textId="77777777" w:rsidTr="00E148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2340B9C" w14:textId="511613C1" w:rsidR="000E5C79" w:rsidRDefault="000E5C79" w:rsidP="000E5C7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identificador</w:t>
            </w:r>
          </w:p>
        </w:tc>
        <w:tc>
          <w:tcPr>
            <w:tcW w:w="2018" w:type="dxa"/>
            <w:shd w:val="clear" w:color="auto" w:fill="auto"/>
          </w:tcPr>
          <w:p w14:paraId="51AE6711" w14:textId="5700C12F" w:rsidR="000E5C79" w:rsidRDefault="000E5C79" w:rsidP="000E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2AB4D9B5" w14:textId="4313F725" w:rsidR="000E5C79" w:rsidRDefault="000E5C79" w:rsidP="000E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Identificador da venda localizado no método LinxMovimento. Parâmetro Opcional</w:t>
            </w:r>
          </w:p>
        </w:tc>
      </w:tr>
      <w:tr w:rsidR="00480CFB" w:rsidRPr="000B3F32" w14:paraId="13D74612" w14:textId="77777777" w:rsidTr="00080A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FF4F8DA" w14:textId="64F83859" w:rsidR="00480CFB" w:rsidRDefault="00480CFB" w:rsidP="00480CFB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fatura_origem</w:t>
            </w:r>
          </w:p>
        </w:tc>
        <w:tc>
          <w:tcPr>
            <w:tcW w:w="2018" w:type="dxa"/>
            <w:shd w:val="clear" w:color="auto" w:fill="auto"/>
          </w:tcPr>
          <w:p w14:paraId="03FBA26F" w14:textId="21969450" w:rsidR="00480CFB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67932AA1" w14:textId="28C47CB5" w:rsidR="00480CFB" w:rsidRDefault="00480CFB" w:rsidP="00480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da fatura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de origem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no Microvix</w:t>
            </w:r>
            <w:r>
              <w:rPr>
                <w:rFonts w:ascii="Verdana" w:hAnsi="Verdana" w:cs="Arial"/>
                <w:color w:val="000000"/>
                <w:sz w:val="20"/>
              </w:rPr>
              <w:t>. Parâmetro Opcional</w:t>
            </w:r>
          </w:p>
        </w:tc>
      </w:tr>
    </w:tbl>
    <w:p w14:paraId="49ADC5EC" w14:textId="77777777" w:rsidR="00730D9F" w:rsidRDefault="00730D9F" w:rsidP="000B3F32">
      <w:pPr>
        <w:rPr>
          <w:rFonts w:ascii="Verdana" w:hAnsi="Verdana" w:cs="Arial"/>
          <w:color w:val="000000"/>
          <w:sz w:val="20"/>
        </w:rPr>
      </w:pPr>
    </w:p>
    <w:p w14:paraId="5EDAF4FA" w14:textId="27735EA0" w:rsidR="00670ACF" w:rsidRPr="00670ACF" w:rsidRDefault="00670ACF" w:rsidP="00670ACF">
      <w:pPr>
        <w:rPr>
          <w:rFonts w:ascii="Verdana" w:hAnsi="Verdana" w:cs="Arial"/>
          <w:color w:val="000000"/>
          <w:sz w:val="20"/>
        </w:rPr>
      </w:pPr>
      <w:r w:rsidRPr="00670ACF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</w:t>
      </w:r>
      <w:r w:rsidRPr="00670ACF">
        <w:rPr>
          <w:rFonts w:ascii="Verdana" w:hAnsi="Verdana" w:cs="Arial"/>
          <w:b/>
          <w:color w:val="000000"/>
          <w:sz w:val="20"/>
        </w:rPr>
        <w:t>Pedidos</w:t>
      </w:r>
      <w:r>
        <w:rPr>
          <w:rFonts w:ascii="Verdana" w:hAnsi="Verdana" w:cs="Arial"/>
          <w:b/>
          <w:color w:val="000000"/>
          <w:sz w:val="20"/>
        </w:rPr>
        <w:t>Venda</w:t>
      </w:r>
      <w:r w:rsidRPr="00670ACF">
        <w:rPr>
          <w:rFonts w:ascii="Verdana" w:hAnsi="Verdana" w:cs="Arial"/>
          <w:b/>
          <w:color w:val="000000"/>
          <w:sz w:val="20"/>
        </w:rPr>
        <w:t xml:space="preserve"> </w:t>
      </w:r>
      <w:r w:rsidRPr="00670ACF">
        <w:rPr>
          <w:rFonts w:ascii="Verdana" w:hAnsi="Verdana" w:cs="Arial"/>
          <w:i/>
          <w:color w:val="000000"/>
          <w:sz w:val="20"/>
        </w:rPr>
        <w:t>(Retorna informações de pedidos de venda de acordo com a loja pesquisada)</w:t>
      </w:r>
      <w:r w:rsidRPr="00670ACF">
        <w:rPr>
          <w:rFonts w:ascii="Verdana" w:hAnsi="Verdana" w:cs="Arial"/>
          <w:color w:val="000000"/>
          <w:sz w:val="20"/>
        </w:rPr>
        <w:t>:</w:t>
      </w: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87"/>
        <w:gridCol w:w="1633"/>
        <w:gridCol w:w="1924"/>
        <w:gridCol w:w="2808"/>
      </w:tblGrid>
      <w:tr w:rsidR="00670ACF" w:rsidRPr="00670ACF" w14:paraId="609DF421" w14:textId="77777777" w:rsidTr="006A3F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</w:tcPr>
          <w:p w14:paraId="10F4FF1D" w14:textId="1644612C" w:rsidR="00670ACF" w:rsidRPr="00670ACF" w:rsidRDefault="00670ACF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 xml:space="preserve">Campos </w:t>
            </w:r>
          </w:p>
        </w:tc>
        <w:tc>
          <w:tcPr>
            <w:tcW w:w="1676" w:type="dxa"/>
          </w:tcPr>
          <w:p w14:paraId="21EBC711" w14:textId="239B9389" w:rsidR="00670ACF" w:rsidRPr="00670ACF" w:rsidRDefault="00670ACF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24" w:type="dxa"/>
          </w:tcPr>
          <w:p w14:paraId="7C42613A" w14:textId="2277A6D1" w:rsidR="00670ACF" w:rsidRPr="00670ACF" w:rsidRDefault="00670ACF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954" w:type="dxa"/>
          </w:tcPr>
          <w:p w14:paraId="6D408E3F" w14:textId="4753AEAB" w:rsidR="00670ACF" w:rsidRPr="00670ACF" w:rsidRDefault="00670ACF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Observação</w:t>
            </w:r>
          </w:p>
        </w:tc>
      </w:tr>
      <w:tr w:rsidR="00670ACF" w:rsidRPr="00670ACF" w14:paraId="673E54C9" w14:textId="77777777" w:rsidTr="00A20A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871CB42" w14:textId="5CF2A826" w:rsidR="00670ACF" w:rsidRPr="001D5FB9" w:rsidRDefault="00670ACF" w:rsidP="00670ACF">
            <w:pPr>
              <w:rPr>
                <w:rFonts w:ascii="Verdana" w:hAnsi="Verdana" w:cs="Arial"/>
                <w:sz w:val="20"/>
              </w:rPr>
            </w:pPr>
            <w:r w:rsidRPr="00917AB9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676" w:type="dxa"/>
            <w:shd w:val="clear" w:color="auto" w:fill="auto"/>
          </w:tcPr>
          <w:p w14:paraId="108F59C1" w14:textId="6429AD31" w:rsidR="00670ACF" w:rsidRPr="001D5FB9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24" w:type="dxa"/>
            <w:shd w:val="clear" w:color="auto" w:fill="auto"/>
          </w:tcPr>
          <w:p w14:paraId="6672EC1F" w14:textId="2DE62684" w:rsidR="00670ACF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61D94524" w14:textId="71605723" w:rsidR="00670ACF" w:rsidRPr="001D5FB9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670ACF" w:rsidRPr="00670ACF" w14:paraId="26362187" w14:textId="77777777" w:rsidTr="00A20A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26AB8FE6" w14:textId="17FBDAF8" w:rsidR="00670ACF" w:rsidRPr="00670ACF" w:rsidRDefault="00670ACF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676" w:type="dxa"/>
            <w:shd w:val="clear" w:color="auto" w:fill="auto"/>
          </w:tcPr>
          <w:p w14:paraId="1EBC3257" w14:textId="340C1C4F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924" w:type="dxa"/>
            <w:shd w:val="clear" w:color="auto" w:fill="auto"/>
          </w:tcPr>
          <w:p w14:paraId="194A9894" w14:textId="4FA6CFBA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954" w:type="dxa"/>
            <w:shd w:val="clear" w:color="auto" w:fill="auto"/>
          </w:tcPr>
          <w:p w14:paraId="34E3E788" w14:textId="4D7BE1EB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0E5661" w:rsidRPr="00670ACF" w14:paraId="49B7E0F6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05B0F8B6" w14:textId="34A17428" w:rsidR="000E5661" w:rsidRPr="000E5661" w:rsidRDefault="000E5661" w:rsidP="000E5661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_pedido </w:t>
            </w:r>
          </w:p>
        </w:tc>
        <w:tc>
          <w:tcPr>
            <w:tcW w:w="1705" w:type="dxa"/>
            <w:shd w:val="clear" w:color="auto" w:fill="auto"/>
          </w:tcPr>
          <w:p w14:paraId="71420839" w14:textId="30F1E631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924" w:type="dxa"/>
            <w:shd w:val="clear" w:color="auto" w:fill="auto"/>
          </w:tcPr>
          <w:p w14:paraId="7B91FE71" w14:textId="0DF5BECE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3055" w:type="dxa"/>
            <w:shd w:val="clear" w:color="auto" w:fill="auto"/>
          </w:tcPr>
          <w:p w14:paraId="0D42760F" w14:textId="27A59517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Código do pedido </w:t>
            </w:r>
          </w:p>
        </w:tc>
      </w:tr>
      <w:tr w:rsidR="000E5661" w:rsidRPr="00670ACF" w14:paraId="1B094427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2E3E0A18" w14:textId="15548AB9" w:rsidR="000E5661" w:rsidRPr="000E5661" w:rsidRDefault="000E5661" w:rsidP="000E5661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lastRenderedPageBreak/>
              <w:t>data_lancamento</w:t>
            </w:r>
          </w:p>
        </w:tc>
        <w:tc>
          <w:tcPr>
            <w:tcW w:w="1705" w:type="dxa"/>
            <w:shd w:val="clear" w:color="auto" w:fill="auto"/>
          </w:tcPr>
          <w:p w14:paraId="1D16148F" w14:textId="6F7A1202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3335975D" w14:textId="38C95F29" w:rsidR="000E5661" w:rsidRPr="000E5661" w:rsidRDefault="00911FD7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</w:t>
            </w:r>
            <w:r w:rsidR="000E5661"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3055" w:type="dxa"/>
            <w:shd w:val="clear" w:color="auto" w:fill="auto"/>
          </w:tcPr>
          <w:p w14:paraId="731F839E" w14:textId="33C9AB25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Data do pedido </w:t>
            </w:r>
          </w:p>
        </w:tc>
      </w:tr>
      <w:tr w:rsidR="000E5661" w:rsidRPr="00670ACF" w14:paraId="09614D18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27B832D0" w14:textId="642EDFDD" w:rsidR="000E5661" w:rsidRPr="000E5661" w:rsidRDefault="000E5661" w:rsidP="000E5661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hora_lancamento</w:t>
            </w:r>
          </w:p>
        </w:tc>
        <w:tc>
          <w:tcPr>
            <w:tcW w:w="1705" w:type="dxa"/>
            <w:shd w:val="clear" w:color="auto" w:fill="auto"/>
          </w:tcPr>
          <w:p w14:paraId="60821673" w14:textId="3911D282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79A41F27" w14:textId="770C925B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Time</w:t>
            </w:r>
          </w:p>
        </w:tc>
        <w:tc>
          <w:tcPr>
            <w:tcW w:w="3055" w:type="dxa"/>
            <w:shd w:val="clear" w:color="auto" w:fill="auto"/>
          </w:tcPr>
          <w:p w14:paraId="284C1228" w14:textId="15DB3DE2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Hora Lançamento</w:t>
            </w:r>
          </w:p>
        </w:tc>
      </w:tr>
      <w:tr w:rsidR="000E5661" w:rsidRPr="00670ACF" w14:paraId="36820777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7CE48D7E" w14:textId="6240559F" w:rsidR="000E5661" w:rsidRDefault="000E5661" w:rsidP="000E5661">
            <w:pPr>
              <w:rPr>
                <w:rFonts w:ascii="Verdana" w:hAnsi="Verdana"/>
                <w:b w:val="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transacao</w:t>
            </w:r>
          </w:p>
        </w:tc>
        <w:tc>
          <w:tcPr>
            <w:tcW w:w="1705" w:type="dxa"/>
            <w:shd w:val="clear" w:color="auto" w:fill="auto"/>
          </w:tcPr>
          <w:p w14:paraId="67151581" w14:textId="5921B09E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Transação</w:t>
            </w:r>
          </w:p>
        </w:tc>
        <w:tc>
          <w:tcPr>
            <w:tcW w:w="1924" w:type="dxa"/>
            <w:shd w:val="clear" w:color="auto" w:fill="auto"/>
          </w:tcPr>
          <w:p w14:paraId="2EE6E416" w14:textId="7C8180E6" w:rsid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5" w:type="dxa"/>
            <w:shd w:val="clear" w:color="auto" w:fill="auto"/>
          </w:tcPr>
          <w:p w14:paraId="6AC8DAE2" w14:textId="0F3B0027" w:rsid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do Microvix</w:t>
            </w:r>
          </w:p>
        </w:tc>
      </w:tr>
      <w:tr w:rsidR="000E5661" w:rsidRPr="00670ACF" w14:paraId="2CE4AEEB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2FB2252B" w14:textId="658190BD" w:rsidR="000E5661" w:rsidRDefault="000E5661" w:rsidP="000E5661">
            <w:pPr>
              <w:rPr>
                <w:rFonts w:ascii="Verdana" w:hAnsi="Verdana"/>
                <w:b w:val="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usuario</w:t>
            </w:r>
          </w:p>
        </w:tc>
        <w:tc>
          <w:tcPr>
            <w:tcW w:w="1705" w:type="dxa"/>
            <w:shd w:val="clear" w:color="auto" w:fill="auto"/>
          </w:tcPr>
          <w:p w14:paraId="6048AC93" w14:textId="369A81D2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</w:t>
            </w:r>
          </w:p>
        </w:tc>
        <w:tc>
          <w:tcPr>
            <w:tcW w:w="1924" w:type="dxa"/>
            <w:shd w:val="clear" w:color="auto" w:fill="auto"/>
          </w:tcPr>
          <w:p w14:paraId="5F1167F4" w14:textId="607322FD" w:rsid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5" w:type="dxa"/>
            <w:shd w:val="clear" w:color="auto" w:fill="auto"/>
          </w:tcPr>
          <w:p w14:paraId="39CDF2B4" w14:textId="2BF544DE" w:rsid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Usuário que realizou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pedido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  <w:tr w:rsidR="000E5661" w:rsidRPr="00670ACF" w14:paraId="2F65D876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6E22A2E9" w14:textId="16E1CCCA" w:rsidR="000E5661" w:rsidRPr="000E5661" w:rsidRDefault="000E5661" w:rsidP="000E5661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0E5661">
              <w:rPr>
                <w:rFonts w:ascii="Verdana" w:hAnsi="Verdana"/>
                <w:b w:val="0"/>
                <w:sz w:val="20"/>
                <w:szCs w:val="20"/>
              </w:rPr>
              <w:t>cod</w:t>
            </w:r>
            <w:r>
              <w:rPr>
                <w:rFonts w:ascii="Verdana" w:hAnsi="Verdana"/>
                <w:b w:val="0"/>
                <w:sz w:val="20"/>
                <w:szCs w:val="20"/>
              </w:rPr>
              <w:t>igo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_cliente </w:t>
            </w:r>
          </w:p>
        </w:tc>
        <w:tc>
          <w:tcPr>
            <w:tcW w:w="1705" w:type="dxa"/>
            <w:shd w:val="clear" w:color="auto" w:fill="auto"/>
          </w:tcPr>
          <w:p w14:paraId="41D0B410" w14:textId="7BC5A1C2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7E98A78B" w14:textId="599B5E6B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3055" w:type="dxa"/>
            <w:shd w:val="clear" w:color="auto" w:fill="auto"/>
          </w:tcPr>
          <w:p w14:paraId="4160889D" w14:textId="38822183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Código do cliente </w:t>
            </w:r>
          </w:p>
        </w:tc>
      </w:tr>
      <w:tr w:rsidR="000E5661" w:rsidRPr="00670ACF" w14:paraId="695A81E3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1CA64AA4" w14:textId="0DFA5538" w:rsidR="000E5661" w:rsidRPr="000E5661" w:rsidRDefault="000E5661" w:rsidP="000E5661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cod_produto</w:t>
            </w:r>
          </w:p>
        </w:tc>
        <w:tc>
          <w:tcPr>
            <w:tcW w:w="1705" w:type="dxa"/>
            <w:shd w:val="clear" w:color="auto" w:fill="auto"/>
          </w:tcPr>
          <w:p w14:paraId="328A49F3" w14:textId="77777777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7E43B6FB" w14:textId="183CAF0F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</w:t>
            </w:r>
          </w:p>
        </w:tc>
        <w:tc>
          <w:tcPr>
            <w:tcW w:w="3055" w:type="dxa"/>
            <w:shd w:val="clear" w:color="auto" w:fill="auto"/>
          </w:tcPr>
          <w:p w14:paraId="06CFB4DF" w14:textId="533BDEFF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Código do Produto</w:t>
            </w:r>
          </w:p>
        </w:tc>
      </w:tr>
      <w:tr w:rsidR="000E5661" w:rsidRPr="00670ACF" w14:paraId="467BE104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1BC7A4F4" w14:textId="14CA7A3A" w:rsidR="000E5661" w:rsidRPr="000E5661" w:rsidRDefault="000E5661" w:rsidP="000E5661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quantidade</w:t>
            </w:r>
          </w:p>
        </w:tc>
        <w:tc>
          <w:tcPr>
            <w:tcW w:w="1705" w:type="dxa"/>
            <w:shd w:val="clear" w:color="auto" w:fill="auto"/>
          </w:tcPr>
          <w:p w14:paraId="550FEE98" w14:textId="77777777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5F4121C5" w14:textId="36BFB965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FLOAT</w:t>
            </w:r>
          </w:p>
        </w:tc>
        <w:tc>
          <w:tcPr>
            <w:tcW w:w="3055" w:type="dxa"/>
            <w:shd w:val="clear" w:color="auto" w:fill="auto"/>
          </w:tcPr>
          <w:p w14:paraId="60B979A0" w14:textId="7438259D" w:rsidR="000E5661" w:rsidRPr="000E5661" w:rsidRDefault="000E5661" w:rsidP="000E56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Quantidade do Produto</w:t>
            </w:r>
          </w:p>
        </w:tc>
      </w:tr>
      <w:tr w:rsidR="000E5661" w:rsidRPr="00670ACF" w14:paraId="4A4194F6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38393D41" w14:textId="427D221B" w:rsidR="000E5661" w:rsidRDefault="000E5661" w:rsidP="000E5661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valor_unitario</w:t>
            </w:r>
          </w:p>
        </w:tc>
        <w:tc>
          <w:tcPr>
            <w:tcW w:w="1705" w:type="dxa"/>
            <w:shd w:val="clear" w:color="auto" w:fill="auto"/>
          </w:tcPr>
          <w:p w14:paraId="06EFC314" w14:textId="77777777" w:rsidR="000E5661" w:rsidRP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371B8F49" w14:textId="5592415F" w:rsid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MONEY</w:t>
            </w:r>
          </w:p>
        </w:tc>
        <w:tc>
          <w:tcPr>
            <w:tcW w:w="3055" w:type="dxa"/>
            <w:shd w:val="clear" w:color="auto" w:fill="auto"/>
          </w:tcPr>
          <w:p w14:paraId="3754C620" w14:textId="4D6F5E81" w:rsidR="000E5661" w:rsidRDefault="000E5661" w:rsidP="000E56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Valor unitário do Produto</w:t>
            </w:r>
          </w:p>
        </w:tc>
      </w:tr>
      <w:tr w:rsidR="00140706" w:rsidRPr="00670ACF" w14:paraId="13CC4566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05FCB7EE" w14:textId="4890C248" w:rsidR="00140706" w:rsidRDefault="00140706" w:rsidP="00140706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vendedor</w:t>
            </w:r>
          </w:p>
        </w:tc>
        <w:tc>
          <w:tcPr>
            <w:tcW w:w="1705" w:type="dxa"/>
            <w:shd w:val="clear" w:color="auto" w:fill="auto"/>
          </w:tcPr>
          <w:p w14:paraId="4B28D7D0" w14:textId="747A26E9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Vendedor</w:t>
            </w:r>
          </w:p>
        </w:tc>
        <w:tc>
          <w:tcPr>
            <w:tcW w:w="1924" w:type="dxa"/>
            <w:shd w:val="clear" w:color="auto" w:fill="auto"/>
          </w:tcPr>
          <w:p w14:paraId="78EC22CC" w14:textId="0D33A1EC" w:rsidR="00140706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5" w:type="dxa"/>
            <w:shd w:val="clear" w:color="auto" w:fill="auto"/>
          </w:tcPr>
          <w:p w14:paraId="15FFDCF4" w14:textId="10D79628" w:rsidR="00140706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Vendedor no Microvix</w:t>
            </w:r>
          </w:p>
        </w:tc>
      </w:tr>
      <w:tr w:rsidR="00140706" w:rsidRPr="00670ACF" w14:paraId="7875C5DE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398B75C3" w14:textId="36E2A669" w:rsidR="00140706" w:rsidRPr="000E5661" w:rsidRDefault="00372871" w:rsidP="00140706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</w:t>
            </w:r>
            <w:r w:rsidR="00140706" w:rsidRPr="000E5661">
              <w:rPr>
                <w:rFonts w:ascii="Verdana" w:hAnsi="Verdana"/>
                <w:b w:val="0"/>
                <w:sz w:val="20"/>
                <w:szCs w:val="20"/>
              </w:rPr>
              <w:t xml:space="preserve">_frete </w:t>
            </w:r>
          </w:p>
        </w:tc>
        <w:tc>
          <w:tcPr>
            <w:tcW w:w="1705" w:type="dxa"/>
            <w:shd w:val="clear" w:color="auto" w:fill="auto"/>
          </w:tcPr>
          <w:p w14:paraId="36318AC3" w14:textId="67DB9C31" w:rsidR="00140706" w:rsidRPr="000E5661" w:rsidRDefault="00140706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25A53B46" w14:textId="01334A46" w:rsidR="00140706" w:rsidRPr="000E5661" w:rsidRDefault="00140706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FLOAT </w:t>
            </w:r>
          </w:p>
        </w:tc>
        <w:tc>
          <w:tcPr>
            <w:tcW w:w="3055" w:type="dxa"/>
            <w:shd w:val="clear" w:color="auto" w:fill="auto"/>
          </w:tcPr>
          <w:p w14:paraId="4EDFBD80" w14:textId="27B51C6C" w:rsidR="00140706" w:rsidRPr="000E5661" w:rsidRDefault="00140706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Valor do frete </w:t>
            </w:r>
          </w:p>
        </w:tc>
      </w:tr>
      <w:tr w:rsidR="00140706" w:rsidRPr="00670ACF" w14:paraId="432BB5BE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27E00EC0" w14:textId="77F8DA71" w:rsidR="00140706" w:rsidRPr="000E5661" w:rsidRDefault="00372871" w:rsidP="00140706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</w:t>
            </w:r>
            <w:r w:rsidR="00140706" w:rsidRPr="000E5661">
              <w:rPr>
                <w:rFonts w:ascii="Verdana" w:hAnsi="Verdana"/>
                <w:b w:val="0"/>
                <w:sz w:val="20"/>
                <w:szCs w:val="20"/>
              </w:rPr>
              <w:t xml:space="preserve">_total </w:t>
            </w:r>
          </w:p>
        </w:tc>
        <w:tc>
          <w:tcPr>
            <w:tcW w:w="1705" w:type="dxa"/>
            <w:shd w:val="clear" w:color="auto" w:fill="auto"/>
          </w:tcPr>
          <w:p w14:paraId="59A29A50" w14:textId="6F03E26F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4E06E29A" w14:textId="2D48DFFF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FLOAT </w:t>
            </w:r>
          </w:p>
        </w:tc>
        <w:tc>
          <w:tcPr>
            <w:tcW w:w="3055" w:type="dxa"/>
            <w:shd w:val="clear" w:color="auto" w:fill="auto"/>
          </w:tcPr>
          <w:p w14:paraId="79300B3A" w14:textId="5FC5FC3F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Valor total do pedido </w:t>
            </w:r>
          </w:p>
        </w:tc>
      </w:tr>
      <w:tr w:rsidR="00372871" w:rsidRPr="00670ACF" w14:paraId="5C7395A9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599F8ACF" w14:textId="14EEF1F9" w:rsidR="00372871" w:rsidRDefault="00372871" w:rsidP="00372871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desconto_item</w:t>
            </w:r>
          </w:p>
        </w:tc>
        <w:tc>
          <w:tcPr>
            <w:tcW w:w="1705" w:type="dxa"/>
            <w:shd w:val="clear" w:color="auto" w:fill="auto"/>
          </w:tcPr>
          <w:p w14:paraId="589D02D6" w14:textId="77777777" w:rsidR="00372871" w:rsidRPr="000E5661" w:rsidRDefault="00372871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1A82AB34" w14:textId="2DC58E3D" w:rsidR="00372871" w:rsidRPr="000E5661" w:rsidRDefault="00372871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MONEY</w:t>
            </w:r>
          </w:p>
        </w:tc>
        <w:tc>
          <w:tcPr>
            <w:tcW w:w="3055" w:type="dxa"/>
            <w:shd w:val="clear" w:color="auto" w:fill="auto"/>
          </w:tcPr>
          <w:p w14:paraId="21EEAD1A" w14:textId="0EEE7728" w:rsidR="00372871" w:rsidRPr="000E5661" w:rsidRDefault="00372871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Desconto do Item</w:t>
            </w:r>
          </w:p>
        </w:tc>
      </w:tr>
      <w:tr w:rsidR="00140706" w:rsidRPr="00670ACF" w14:paraId="5CEE522E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37793352" w14:textId="7F6A5AE0" w:rsidR="00140706" w:rsidRPr="000E5661" w:rsidRDefault="009618EA" w:rsidP="009618EA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cod_</w:t>
            </w:r>
            <w:r w:rsidR="00140706" w:rsidRPr="000E5661">
              <w:rPr>
                <w:rFonts w:ascii="Verdana" w:hAnsi="Verdana"/>
                <w:b w:val="0"/>
                <w:sz w:val="20"/>
                <w:szCs w:val="20"/>
              </w:rPr>
              <w:t xml:space="preserve">plano_pagamento </w:t>
            </w:r>
          </w:p>
        </w:tc>
        <w:tc>
          <w:tcPr>
            <w:tcW w:w="1705" w:type="dxa"/>
            <w:shd w:val="clear" w:color="auto" w:fill="auto"/>
          </w:tcPr>
          <w:p w14:paraId="3FB2908E" w14:textId="7D761FCA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4060612A" w14:textId="37370641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3055" w:type="dxa"/>
            <w:shd w:val="clear" w:color="auto" w:fill="auto"/>
          </w:tcPr>
          <w:p w14:paraId="4C7C7055" w14:textId="655519FD" w:rsidR="00140706" w:rsidRPr="000E5661" w:rsidRDefault="009618EA" w:rsidP="009618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Código do p</w:t>
            </w:r>
            <w:r w:rsidR="00140706" w:rsidRPr="000E5661">
              <w:rPr>
                <w:rFonts w:ascii="Verdana" w:hAnsi="Verdana"/>
                <w:sz w:val="20"/>
                <w:szCs w:val="20"/>
              </w:rPr>
              <w:t xml:space="preserve">lano de pagamento </w:t>
            </w:r>
          </w:p>
        </w:tc>
      </w:tr>
      <w:tr w:rsidR="009618EA" w:rsidRPr="00670ACF" w14:paraId="296CC3BB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2CF892A" w14:textId="4F195E93" w:rsidR="009618EA" w:rsidRDefault="009618EA" w:rsidP="009618EA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plano_pagamento</w:t>
            </w:r>
          </w:p>
        </w:tc>
        <w:tc>
          <w:tcPr>
            <w:tcW w:w="1676" w:type="dxa"/>
            <w:shd w:val="clear" w:color="auto" w:fill="auto"/>
          </w:tcPr>
          <w:p w14:paraId="7ECDE945" w14:textId="77777777" w:rsidR="009618EA" w:rsidRPr="000E5661" w:rsidRDefault="009618EA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3C7AF42D" w14:textId="1EB481F4" w:rsidR="009618EA" w:rsidRPr="000E5661" w:rsidRDefault="009618EA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VARCHAR(60)</w:t>
            </w:r>
          </w:p>
        </w:tc>
        <w:tc>
          <w:tcPr>
            <w:tcW w:w="2954" w:type="dxa"/>
            <w:shd w:val="clear" w:color="auto" w:fill="auto"/>
          </w:tcPr>
          <w:p w14:paraId="53F642C8" w14:textId="1BA47497" w:rsidR="009618EA" w:rsidRDefault="009618EA" w:rsidP="009618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Nome Plano de Pagamento</w:t>
            </w:r>
          </w:p>
        </w:tc>
      </w:tr>
      <w:tr w:rsidR="00140706" w:rsidRPr="00670ACF" w14:paraId="7C2C7AD0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1D319857" w14:textId="76FB3F1B" w:rsidR="00140706" w:rsidRPr="000E5661" w:rsidRDefault="00333F94" w:rsidP="00140706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obs</w:t>
            </w:r>
            <w:r w:rsidR="00140706" w:rsidRPr="000E5661">
              <w:rPr>
                <w:rFonts w:ascii="Verdana" w:hAnsi="Verdana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676" w:type="dxa"/>
            <w:shd w:val="clear" w:color="auto" w:fill="auto"/>
          </w:tcPr>
          <w:p w14:paraId="12AE0019" w14:textId="37AE7C86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3846854A" w14:textId="5BDC19A1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VARCHAR(400) </w:t>
            </w:r>
          </w:p>
        </w:tc>
        <w:tc>
          <w:tcPr>
            <w:tcW w:w="2954" w:type="dxa"/>
            <w:shd w:val="clear" w:color="auto" w:fill="auto"/>
          </w:tcPr>
          <w:p w14:paraId="0474494B" w14:textId="25D01D1E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Observação do pedido </w:t>
            </w:r>
          </w:p>
        </w:tc>
      </w:tr>
      <w:tr w:rsidR="00140706" w:rsidRPr="00670ACF" w14:paraId="0DEEE7A1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41E9729" w14:textId="78E39C99" w:rsidR="00140706" w:rsidRPr="000E5661" w:rsidRDefault="000F2F4F" w:rsidP="000F2F4F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  <w:t>aprovado</w:t>
            </w:r>
          </w:p>
        </w:tc>
        <w:tc>
          <w:tcPr>
            <w:tcW w:w="1676" w:type="dxa"/>
            <w:shd w:val="clear" w:color="auto" w:fill="auto"/>
          </w:tcPr>
          <w:p w14:paraId="3499DDEE" w14:textId="3BEC0010" w:rsidR="00140706" w:rsidRPr="000E5661" w:rsidRDefault="00140706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0DE3CBBB" w14:textId="74BFC8DF" w:rsidR="00140706" w:rsidRPr="000E5661" w:rsidRDefault="000F2F4F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</w:p>
        </w:tc>
        <w:tc>
          <w:tcPr>
            <w:tcW w:w="2954" w:type="dxa"/>
            <w:shd w:val="clear" w:color="auto" w:fill="auto"/>
          </w:tcPr>
          <w:p w14:paraId="770B775B" w14:textId="487AFAAB" w:rsidR="00140706" w:rsidRPr="000E5661" w:rsidRDefault="000F2F4F" w:rsidP="00140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S = Sim já é um pedido e N = Não ainda está como orçamento.</w:t>
            </w:r>
          </w:p>
        </w:tc>
      </w:tr>
      <w:tr w:rsidR="00140706" w:rsidRPr="00670ACF" w14:paraId="1D5590E6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95C0F3B" w14:textId="12BD7014" w:rsidR="00140706" w:rsidRPr="000E5661" w:rsidRDefault="000F2F4F" w:rsidP="00140706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cancelado</w:t>
            </w:r>
            <w:r w:rsidR="00140706" w:rsidRPr="000E5661">
              <w:rPr>
                <w:rFonts w:ascii="Verdana" w:hAnsi="Verdana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676" w:type="dxa"/>
            <w:shd w:val="clear" w:color="auto" w:fill="auto"/>
          </w:tcPr>
          <w:p w14:paraId="3BC135F5" w14:textId="0881673E" w:rsidR="00140706" w:rsidRPr="000E5661" w:rsidRDefault="00140706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7E3FC494" w14:textId="6419BDEA" w:rsidR="00140706" w:rsidRPr="000E5661" w:rsidRDefault="000F2F4F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  <w:r w:rsidR="00140706"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954" w:type="dxa"/>
            <w:shd w:val="clear" w:color="auto" w:fill="auto"/>
          </w:tcPr>
          <w:p w14:paraId="6F655407" w14:textId="5EB27060" w:rsidR="00140706" w:rsidRPr="000E5661" w:rsidRDefault="000F2F4F" w:rsidP="001407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 = Sim e N = Não</w:t>
            </w:r>
            <w:r w:rsidR="00140706"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0F2F4F" w:rsidRPr="00670ACF" w14:paraId="7FA92742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62958A6" w14:textId="0E795369" w:rsidR="000F2F4F" w:rsidRPr="000E5661" w:rsidRDefault="00310C2B" w:rsidP="00310C2B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data_aprovacao</w:t>
            </w:r>
          </w:p>
        </w:tc>
        <w:tc>
          <w:tcPr>
            <w:tcW w:w="1676" w:type="dxa"/>
            <w:shd w:val="clear" w:color="auto" w:fill="auto"/>
          </w:tcPr>
          <w:p w14:paraId="3B3ABB5C" w14:textId="67625CEF" w:rsidR="000F2F4F" w:rsidRPr="000E5661" w:rsidRDefault="000F2F4F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57329734" w14:textId="05C089E3" w:rsidR="000F2F4F" w:rsidRPr="000E5661" w:rsidRDefault="00310C2B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</w:t>
            </w:r>
          </w:p>
        </w:tc>
        <w:tc>
          <w:tcPr>
            <w:tcW w:w="2954" w:type="dxa"/>
            <w:shd w:val="clear" w:color="auto" w:fill="auto"/>
          </w:tcPr>
          <w:p w14:paraId="4ADF9D7A" w14:textId="0F8C3BC7" w:rsidR="000F2F4F" w:rsidRPr="000E5661" w:rsidRDefault="00310C2B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Data da Aprovação</w:t>
            </w:r>
          </w:p>
        </w:tc>
      </w:tr>
      <w:tr w:rsidR="000F2F4F" w:rsidRPr="00670ACF" w14:paraId="450EF996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641FB5BA" w14:textId="25B4871E" w:rsidR="000F2F4F" w:rsidRPr="000E5661" w:rsidRDefault="00911FD7" w:rsidP="00911FD7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data_alteracao</w:t>
            </w:r>
          </w:p>
        </w:tc>
        <w:tc>
          <w:tcPr>
            <w:tcW w:w="1676" w:type="dxa"/>
            <w:shd w:val="clear" w:color="auto" w:fill="auto"/>
          </w:tcPr>
          <w:p w14:paraId="2F8B9E9A" w14:textId="77777777" w:rsidR="000F2F4F" w:rsidRPr="000E5661" w:rsidRDefault="000F2F4F" w:rsidP="000F2F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1A50415B" w14:textId="205468C9" w:rsidR="000F2F4F" w:rsidRPr="000E5661" w:rsidRDefault="00911FD7" w:rsidP="000F2F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>SMALLDATETIME</w:t>
            </w:r>
          </w:p>
        </w:tc>
        <w:tc>
          <w:tcPr>
            <w:tcW w:w="2954" w:type="dxa"/>
            <w:shd w:val="clear" w:color="auto" w:fill="auto"/>
          </w:tcPr>
          <w:p w14:paraId="13E7F782" w14:textId="1BCCB74F" w:rsidR="000F2F4F" w:rsidRPr="000E5661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Data da Alteração</w:t>
            </w:r>
          </w:p>
        </w:tc>
      </w:tr>
      <w:tr w:rsidR="000F2F4F" w:rsidRPr="00670ACF" w14:paraId="7C9883A4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9D85D7F" w14:textId="226D2BBD" w:rsidR="000F2F4F" w:rsidRPr="000E5661" w:rsidRDefault="000F2F4F" w:rsidP="000F2F4F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tipo_frete </w:t>
            </w:r>
          </w:p>
        </w:tc>
        <w:tc>
          <w:tcPr>
            <w:tcW w:w="1676" w:type="dxa"/>
            <w:shd w:val="clear" w:color="auto" w:fill="auto"/>
          </w:tcPr>
          <w:p w14:paraId="4C8799AB" w14:textId="43942B7E" w:rsidR="000F2F4F" w:rsidRPr="000E5661" w:rsidRDefault="000F2F4F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091F085F" w14:textId="45EB5A88" w:rsidR="000F2F4F" w:rsidRPr="000E5661" w:rsidRDefault="000F2F4F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54" w:type="dxa"/>
            <w:shd w:val="clear" w:color="auto" w:fill="auto"/>
          </w:tcPr>
          <w:p w14:paraId="0690D06C" w14:textId="3F9E3B8A" w:rsidR="000F2F4F" w:rsidRPr="000E5661" w:rsidRDefault="00372871" w:rsidP="000F2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 = CIF e 2 = FOB</w:t>
            </w:r>
            <w:r w:rsidR="000F2F4F"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911FD7" w:rsidRPr="00670ACF" w14:paraId="2DB783A5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3978F213" w14:textId="0A57946B" w:rsidR="00911FD7" w:rsidRPr="000E5661" w:rsidRDefault="00911FD7" w:rsidP="00911FD7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520DA8">
              <w:rPr>
                <w:rFonts w:ascii="Verdana" w:hAnsi="Verdana" w:cs="Arial"/>
                <w:b w:val="0"/>
                <w:color w:val="000000"/>
                <w:sz w:val="20"/>
              </w:rPr>
              <w:t>natureza_operacao</w:t>
            </w:r>
          </w:p>
        </w:tc>
        <w:tc>
          <w:tcPr>
            <w:tcW w:w="1676" w:type="dxa"/>
            <w:shd w:val="clear" w:color="auto" w:fill="auto"/>
          </w:tcPr>
          <w:p w14:paraId="6FEB8E21" w14:textId="5CE57422" w:rsidR="00911FD7" w:rsidRPr="000E5661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Natureza da Operação</w:t>
            </w:r>
          </w:p>
        </w:tc>
        <w:tc>
          <w:tcPr>
            <w:tcW w:w="1924" w:type="dxa"/>
            <w:shd w:val="clear" w:color="auto" w:fill="auto"/>
          </w:tcPr>
          <w:p w14:paraId="3AB86FEA" w14:textId="69A51D15" w:rsidR="00911FD7" w:rsidRPr="000E5661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954" w:type="dxa"/>
            <w:shd w:val="clear" w:color="auto" w:fill="auto"/>
          </w:tcPr>
          <w:p w14:paraId="50AA3B73" w14:textId="7E599B92" w:rsidR="00911FD7" w:rsidRPr="000E5661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Exibe a descrição da Natureza da Operação.</w:t>
            </w:r>
          </w:p>
        </w:tc>
      </w:tr>
      <w:tr w:rsidR="00911FD7" w:rsidRPr="00670ACF" w14:paraId="16526742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0FC7F24" w14:textId="4EB23449" w:rsidR="00911FD7" w:rsidRPr="000E5661" w:rsidRDefault="00911FD7" w:rsidP="00911FD7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tabela_preco</w:t>
            </w:r>
          </w:p>
        </w:tc>
        <w:tc>
          <w:tcPr>
            <w:tcW w:w="1676" w:type="dxa"/>
            <w:shd w:val="clear" w:color="auto" w:fill="auto"/>
          </w:tcPr>
          <w:p w14:paraId="31A64DFD" w14:textId="258CC54A" w:rsidR="00911FD7" w:rsidRPr="000E5661" w:rsidRDefault="00911FD7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1924" w:type="dxa"/>
            <w:shd w:val="clear" w:color="auto" w:fill="auto"/>
          </w:tcPr>
          <w:p w14:paraId="540AA871" w14:textId="24796986" w:rsidR="00911FD7" w:rsidRPr="000E5661" w:rsidRDefault="00911FD7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37ECE678" w14:textId="60D1F1A6" w:rsidR="00911FD7" w:rsidRPr="000E5661" w:rsidRDefault="00911FD7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Tabela de Preço</w:t>
            </w:r>
          </w:p>
        </w:tc>
      </w:tr>
      <w:tr w:rsidR="00911FD7" w:rsidRPr="00670ACF" w14:paraId="19468A6B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D885A78" w14:textId="71306171" w:rsidR="00911FD7" w:rsidRPr="00670ACF" w:rsidRDefault="00911FD7" w:rsidP="00911FD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nome_tabela_preco</w:t>
            </w:r>
          </w:p>
        </w:tc>
        <w:tc>
          <w:tcPr>
            <w:tcW w:w="1676" w:type="dxa"/>
            <w:shd w:val="clear" w:color="auto" w:fill="auto"/>
          </w:tcPr>
          <w:p w14:paraId="03038052" w14:textId="68171AB8" w:rsidR="00911FD7" w:rsidRPr="00670ACF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924" w:type="dxa"/>
            <w:shd w:val="clear" w:color="auto" w:fill="auto"/>
          </w:tcPr>
          <w:p w14:paraId="5A75949E" w14:textId="5968E99F" w:rsidR="00911FD7" w:rsidRPr="00670ACF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954" w:type="dxa"/>
            <w:shd w:val="clear" w:color="auto" w:fill="auto"/>
          </w:tcPr>
          <w:p w14:paraId="385E6B48" w14:textId="28D75E5E" w:rsidR="00911FD7" w:rsidRPr="00670ACF" w:rsidRDefault="00911FD7" w:rsidP="00911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Tabela Preço</w:t>
            </w:r>
          </w:p>
        </w:tc>
      </w:tr>
      <w:tr w:rsidR="00911FD7" w:rsidRPr="00670ACF" w14:paraId="6DB151A9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238EC82" w14:textId="00206D9A" w:rsidR="00911FD7" w:rsidRPr="00670ACF" w:rsidRDefault="00372871" w:rsidP="0037287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previsao_entrega</w:t>
            </w:r>
          </w:p>
        </w:tc>
        <w:tc>
          <w:tcPr>
            <w:tcW w:w="1676" w:type="dxa"/>
            <w:shd w:val="clear" w:color="auto" w:fill="auto"/>
          </w:tcPr>
          <w:p w14:paraId="1CD61590" w14:textId="1E7491EB" w:rsidR="00911FD7" w:rsidRPr="00670ACF" w:rsidRDefault="00911FD7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259B0215" w14:textId="5A7F9696" w:rsidR="00911FD7" w:rsidRPr="00670ACF" w:rsidRDefault="00372871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</w:t>
            </w:r>
          </w:p>
        </w:tc>
        <w:tc>
          <w:tcPr>
            <w:tcW w:w="2954" w:type="dxa"/>
            <w:shd w:val="clear" w:color="auto" w:fill="auto"/>
          </w:tcPr>
          <w:p w14:paraId="5C060316" w14:textId="61C75C3A" w:rsidR="00911FD7" w:rsidRPr="00670ACF" w:rsidRDefault="00372871" w:rsidP="00911F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previsão de entrega</w:t>
            </w:r>
          </w:p>
        </w:tc>
      </w:tr>
      <w:tr w:rsidR="00A20AB2" w:rsidRPr="00670ACF" w14:paraId="4348D24F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2AF174C" w14:textId="01CF2F3F" w:rsidR="00A20AB2" w:rsidRPr="00A20AB2" w:rsidRDefault="00A20AB2" w:rsidP="00A20AB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20AB2">
              <w:rPr>
                <w:rFonts w:ascii="Verdana" w:hAnsi="Verdana" w:cs="Arial"/>
                <w:b w:val="0"/>
                <w:color w:val="000000"/>
                <w:sz w:val="20"/>
              </w:rPr>
              <w:t>realizado_por</w:t>
            </w:r>
          </w:p>
        </w:tc>
        <w:tc>
          <w:tcPr>
            <w:tcW w:w="1676" w:type="dxa"/>
            <w:shd w:val="clear" w:color="auto" w:fill="auto"/>
          </w:tcPr>
          <w:p w14:paraId="421DB05A" w14:textId="77777777" w:rsidR="00A20AB2" w:rsidRPr="00670ACF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08033C59" w14:textId="2EA94FC4" w:rsidR="00A20AB2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54" w:type="dxa"/>
            <w:shd w:val="clear" w:color="auto" w:fill="auto"/>
          </w:tcPr>
          <w:p w14:paraId="7F2ED907" w14:textId="750B9310" w:rsidR="00A20AB2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>Código do cliente</w:t>
            </w:r>
            <w:r>
              <w:rPr>
                <w:rFonts w:ascii="Verdana" w:hAnsi="Verdana"/>
                <w:sz w:val="20"/>
                <w:szCs w:val="20"/>
              </w:rPr>
              <w:t xml:space="preserve"> realizado por.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A20AB2" w:rsidRPr="00670ACF" w14:paraId="1153D95E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15B152CE" w14:textId="18A2BC40" w:rsidR="00A20AB2" w:rsidRPr="00A20AB2" w:rsidRDefault="00A20AB2" w:rsidP="00A20AB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20AB2">
              <w:rPr>
                <w:rFonts w:ascii="Verdana" w:hAnsi="Verdana" w:cs="Arial"/>
                <w:b w:val="0"/>
                <w:color w:val="000000"/>
                <w:sz w:val="20"/>
              </w:rPr>
              <w:t>pontuacao_ser</w:t>
            </w:r>
          </w:p>
        </w:tc>
        <w:tc>
          <w:tcPr>
            <w:tcW w:w="1676" w:type="dxa"/>
            <w:shd w:val="clear" w:color="auto" w:fill="auto"/>
          </w:tcPr>
          <w:p w14:paraId="4EC25C63" w14:textId="77777777" w:rsidR="00A20AB2" w:rsidRPr="00670ACF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115F1A9C" w14:textId="0F840386" w:rsidR="00A20AB2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54" w:type="dxa"/>
            <w:shd w:val="clear" w:color="auto" w:fill="auto"/>
          </w:tcPr>
          <w:p w14:paraId="088C8195" w14:textId="53A1F2B7" w:rsidR="00A20AB2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Código do cliente </w:t>
            </w:r>
            <w:r>
              <w:rPr>
                <w:rFonts w:ascii="Verdana" w:hAnsi="Verdana"/>
                <w:sz w:val="20"/>
                <w:szCs w:val="20"/>
              </w:rPr>
              <w:t>Pontuação Ser.</w:t>
            </w:r>
          </w:p>
        </w:tc>
      </w:tr>
      <w:tr w:rsidR="00A20AB2" w:rsidRPr="00670ACF" w14:paraId="18B57C9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3504951" w14:textId="52164A4B" w:rsidR="00A20AB2" w:rsidRPr="00A20AB2" w:rsidRDefault="00A20AB2" w:rsidP="00A20AB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20AB2">
              <w:rPr>
                <w:rFonts w:ascii="Verdana" w:hAnsi="Verdana" w:cs="Arial"/>
                <w:b w:val="0"/>
                <w:color w:val="000000"/>
                <w:sz w:val="20"/>
              </w:rPr>
              <w:t>venda_externa</w:t>
            </w:r>
          </w:p>
        </w:tc>
        <w:tc>
          <w:tcPr>
            <w:tcW w:w="1676" w:type="dxa"/>
            <w:shd w:val="clear" w:color="auto" w:fill="auto"/>
          </w:tcPr>
          <w:p w14:paraId="7A198A5B" w14:textId="77777777" w:rsidR="00A20AB2" w:rsidRPr="00670ACF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40DDAE68" w14:textId="09FE6A68" w:rsidR="00A20AB2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954" w:type="dxa"/>
            <w:shd w:val="clear" w:color="auto" w:fill="auto"/>
          </w:tcPr>
          <w:p w14:paraId="1378B49C" w14:textId="7C3182D0" w:rsidR="00A20AB2" w:rsidRDefault="00A20AB2" w:rsidP="00A20A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  <w:szCs w:val="20"/>
              </w:rPr>
              <w:t>S = Sim e N = Não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A20AB2" w:rsidRPr="00670ACF" w14:paraId="39803E54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27631B5" w14:textId="2DE4459A" w:rsidR="00A20AB2" w:rsidRPr="00A20AB2" w:rsidRDefault="00A20AB2" w:rsidP="00A20AB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A20AB2">
              <w:rPr>
                <w:rFonts w:ascii="Verdana" w:hAnsi="Verdana" w:cs="Arial"/>
                <w:b w:val="0"/>
                <w:color w:val="000000"/>
                <w:sz w:val="20"/>
              </w:rPr>
              <w:t>nf_gerada</w:t>
            </w:r>
          </w:p>
        </w:tc>
        <w:tc>
          <w:tcPr>
            <w:tcW w:w="1676" w:type="dxa"/>
            <w:shd w:val="clear" w:color="auto" w:fill="auto"/>
          </w:tcPr>
          <w:p w14:paraId="3B5DE248" w14:textId="24623386" w:rsidR="00A20AB2" w:rsidRPr="00670ACF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NF</w:t>
            </w:r>
          </w:p>
        </w:tc>
        <w:tc>
          <w:tcPr>
            <w:tcW w:w="1924" w:type="dxa"/>
            <w:shd w:val="clear" w:color="auto" w:fill="auto"/>
          </w:tcPr>
          <w:p w14:paraId="1BBEA738" w14:textId="4CA13CB3" w:rsidR="00A20AB2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7C21D89F" w14:textId="6DD62DA0" w:rsidR="00A20AB2" w:rsidRDefault="00A20AB2" w:rsidP="00A20A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Número da Nota Fiscal gerada no faturamento do pedido.</w:t>
            </w:r>
          </w:p>
        </w:tc>
      </w:tr>
      <w:tr w:rsidR="004443CC" w:rsidRPr="00670ACF" w14:paraId="2EA5A47C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0E9C171" w14:textId="401D532D" w:rsidR="004443CC" w:rsidRPr="00A20AB2" w:rsidRDefault="004443CC" w:rsidP="004443CC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lastRenderedPageBreak/>
              <w:t>status</w:t>
            </w:r>
          </w:p>
        </w:tc>
        <w:tc>
          <w:tcPr>
            <w:tcW w:w="1676" w:type="dxa"/>
            <w:shd w:val="clear" w:color="auto" w:fill="auto"/>
          </w:tcPr>
          <w:p w14:paraId="22AEC227" w14:textId="77777777" w:rsidR="004443CC" w:rsidRDefault="004443CC" w:rsidP="00444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</w:p>
        </w:tc>
        <w:tc>
          <w:tcPr>
            <w:tcW w:w="1924" w:type="dxa"/>
            <w:shd w:val="clear" w:color="auto" w:fill="auto"/>
          </w:tcPr>
          <w:p w14:paraId="255B0B31" w14:textId="400CB0BA" w:rsidR="004443CC" w:rsidRDefault="004443CC" w:rsidP="00444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954" w:type="dxa"/>
            <w:shd w:val="clear" w:color="auto" w:fill="auto"/>
          </w:tcPr>
          <w:p w14:paraId="41E49F12" w14:textId="77777777" w:rsidR="004443CC" w:rsidRDefault="004443CC" w:rsidP="00444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</w:t>
            </w:r>
            <w:r w:rsidRPr="00671D92">
              <w:rPr>
                <w:rFonts w:ascii="Verdana" w:hAnsi="Verdana"/>
                <w:sz w:val="20"/>
                <w:szCs w:val="20"/>
              </w:rPr>
              <w:t xml:space="preserve">aturado </w:t>
            </w:r>
            <w:r>
              <w:rPr>
                <w:rFonts w:ascii="Verdana" w:hAnsi="Verdana"/>
                <w:sz w:val="20"/>
                <w:szCs w:val="20"/>
              </w:rPr>
              <w:t>C</w:t>
            </w:r>
            <w:r w:rsidRPr="00671D92">
              <w:rPr>
                <w:rFonts w:ascii="Verdana" w:hAnsi="Verdana"/>
                <w:sz w:val="20"/>
                <w:szCs w:val="20"/>
              </w:rPr>
              <w:t xml:space="preserve">ompleto </w:t>
            </w:r>
            <w:r>
              <w:rPr>
                <w:rFonts w:ascii="Verdana" w:hAnsi="Verdana"/>
                <w:sz w:val="20"/>
                <w:szCs w:val="20"/>
              </w:rPr>
              <w:t xml:space="preserve">= </w:t>
            </w:r>
            <w:r w:rsidRPr="00671D92">
              <w:rPr>
                <w:rFonts w:ascii="Verdana" w:hAnsi="Verdana"/>
                <w:sz w:val="20"/>
                <w:szCs w:val="20"/>
              </w:rPr>
              <w:t>F</w:t>
            </w:r>
          </w:p>
          <w:p w14:paraId="7AB744A9" w14:textId="77777777" w:rsidR="004443CC" w:rsidRDefault="004443CC" w:rsidP="00444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Faturado P</w:t>
            </w:r>
            <w:r w:rsidRPr="00671D92">
              <w:rPr>
                <w:rFonts w:ascii="Verdana" w:hAnsi="Verdana"/>
                <w:sz w:val="20"/>
                <w:szCs w:val="20"/>
              </w:rPr>
              <w:t xml:space="preserve">arcial </w:t>
            </w:r>
            <w:r>
              <w:rPr>
                <w:rFonts w:ascii="Verdana" w:hAnsi="Verdana"/>
                <w:sz w:val="20"/>
                <w:szCs w:val="20"/>
              </w:rPr>
              <w:t xml:space="preserve">= </w:t>
            </w:r>
            <w:r w:rsidRPr="00671D92">
              <w:rPr>
                <w:rFonts w:ascii="Verdana" w:hAnsi="Verdana"/>
                <w:sz w:val="20"/>
                <w:szCs w:val="20"/>
              </w:rPr>
              <w:t>P</w:t>
            </w:r>
          </w:p>
          <w:p w14:paraId="30C91E8C" w14:textId="63D20067" w:rsidR="004443CC" w:rsidRDefault="004443CC" w:rsidP="00444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671D92">
              <w:rPr>
                <w:rFonts w:ascii="Verdana" w:hAnsi="Verdana"/>
                <w:sz w:val="20"/>
                <w:szCs w:val="20"/>
              </w:rPr>
              <w:t xml:space="preserve">ão </w:t>
            </w:r>
            <w:r>
              <w:rPr>
                <w:rFonts w:ascii="Verdana" w:hAnsi="Verdana"/>
                <w:sz w:val="20"/>
                <w:szCs w:val="20"/>
              </w:rPr>
              <w:t>F</w:t>
            </w:r>
            <w:r w:rsidRPr="00671D92">
              <w:rPr>
                <w:rFonts w:ascii="Verdana" w:hAnsi="Verdana"/>
                <w:sz w:val="20"/>
                <w:szCs w:val="20"/>
              </w:rPr>
              <w:t xml:space="preserve">aturado </w:t>
            </w:r>
            <w:r>
              <w:rPr>
                <w:rFonts w:ascii="Verdana" w:hAnsi="Verdana"/>
                <w:sz w:val="20"/>
                <w:szCs w:val="20"/>
              </w:rPr>
              <w:t>= N</w:t>
            </w:r>
          </w:p>
        </w:tc>
      </w:tr>
      <w:tr w:rsidR="00AF6C3D" w:rsidRPr="00670ACF" w14:paraId="3C001E3B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2C4A985" w14:textId="7255A419" w:rsidR="00AF6C3D" w:rsidRDefault="00AF6C3D" w:rsidP="00AF6C3D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numero_projeto_officina</w:t>
            </w:r>
          </w:p>
        </w:tc>
        <w:tc>
          <w:tcPr>
            <w:tcW w:w="1676" w:type="dxa"/>
            <w:shd w:val="clear" w:color="auto" w:fill="auto"/>
          </w:tcPr>
          <w:p w14:paraId="5DA8394B" w14:textId="5A854E7D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Officina</w:t>
            </w:r>
          </w:p>
        </w:tc>
        <w:tc>
          <w:tcPr>
            <w:tcW w:w="1924" w:type="dxa"/>
            <w:shd w:val="clear" w:color="auto" w:fill="auto"/>
          </w:tcPr>
          <w:p w14:paraId="19AAD441" w14:textId="4720F18B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VARCHAR(50)</w:t>
            </w:r>
          </w:p>
        </w:tc>
        <w:tc>
          <w:tcPr>
            <w:tcW w:w="2954" w:type="dxa"/>
            <w:shd w:val="clear" w:color="auto" w:fill="auto"/>
          </w:tcPr>
          <w:p w14:paraId="499D8B91" w14:textId="55DF3D0F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Projeto</w:t>
            </w:r>
          </w:p>
        </w:tc>
      </w:tr>
    </w:tbl>
    <w:p w14:paraId="58EC746B" w14:textId="77777777" w:rsidR="00670ACF" w:rsidRDefault="00670ACF" w:rsidP="00670ACF">
      <w:pPr>
        <w:rPr>
          <w:rFonts w:ascii="Verdana" w:hAnsi="Verdana" w:cs="Arial"/>
          <w:color w:val="000000"/>
          <w:sz w:val="20"/>
        </w:rPr>
      </w:pPr>
    </w:p>
    <w:p w14:paraId="3E887F7F" w14:textId="77777777" w:rsidR="00EE4FF2" w:rsidRDefault="00EE4FF2" w:rsidP="00670ACF">
      <w:pPr>
        <w:rPr>
          <w:rFonts w:ascii="Verdana" w:hAnsi="Verdana" w:cs="Arial"/>
          <w:color w:val="000000"/>
          <w:sz w:val="20"/>
        </w:rPr>
      </w:pPr>
    </w:p>
    <w:p w14:paraId="4696A519" w14:textId="02462B01" w:rsidR="00670ACF" w:rsidRPr="00670ACF" w:rsidRDefault="00670ACF" w:rsidP="00670ACF">
      <w:pPr>
        <w:rPr>
          <w:rFonts w:ascii="Verdana" w:hAnsi="Verdana" w:cs="Arial"/>
          <w:color w:val="000000"/>
          <w:sz w:val="20"/>
        </w:rPr>
      </w:pPr>
      <w:r w:rsidRPr="00670ACF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</w:t>
      </w:r>
      <w:r w:rsidRPr="00670ACF">
        <w:rPr>
          <w:rFonts w:ascii="Verdana" w:hAnsi="Verdana" w:cs="Arial"/>
          <w:b/>
          <w:color w:val="000000"/>
          <w:sz w:val="20"/>
        </w:rPr>
        <w:t>Pedidos</w:t>
      </w:r>
      <w:r>
        <w:rPr>
          <w:rFonts w:ascii="Verdana" w:hAnsi="Verdana" w:cs="Arial"/>
          <w:b/>
          <w:color w:val="000000"/>
          <w:sz w:val="20"/>
        </w:rPr>
        <w:t>Venda</w:t>
      </w:r>
    </w:p>
    <w:tbl>
      <w:tblPr>
        <w:tblStyle w:val="ListaClara"/>
        <w:tblW w:w="8070" w:type="dxa"/>
        <w:tblLook w:val="04A0" w:firstRow="1" w:lastRow="0" w:firstColumn="1" w:lastColumn="0" w:noHBand="0" w:noVBand="1"/>
      </w:tblPr>
      <w:tblGrid>
        <w:gridCol w:w="2343"/>
        <w:gridCol w:w="2018"/>
        <w:gridCol w:w="3709"/>
      </w:tblGrid>
      <w:tr w:rsidR="00670ACF" w:rsidRPr="00670ACF" w14:paraId="1FF05A30" w14:textId="77777777" w:rsidTr="00670A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1C488EB8" w14:textId="096CE6DE" w:rsidR="00670ACF" w:rsidRPr="00670ACF" w:rsidRDefault="00670ACF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2697EC22" w14:textId="34142919" w:rsidR="00670ACF" w:rsidRPr="00670ACF" w:rsidRDefault="00670ACF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709" w:type="dxa"/>
          </w:tcPr>
          <w:p w14:paraId="2D4A8C2D" w14:textId="44CF2DAC" w:rsidR="00670ACF" w:rsidRPr="00670ACF" w:rsidRDefault="00670ACF" w:rsidP="00670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670ACF" w:rsidRPr="00670ACF" w14:paraId="151F8517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C19CE12" w14:textId="7584F8C1" w:rsidR="00670ACF" w:rsidRPr="001D5FB9" w:rsidRDefault="00670ACF" w:rsidP="00670ACF">
            <w:pPr>
              <w:rPr>
                <w:rFonts w:ascii="Verdana" w:hAnsi="Verdana" w:cs="Arial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45036DFE" w14:textId="0947EDC4" w:rsidR="00670ACF" w:rsidRPr="001D5FB9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3709" w:type="dxa"/>
            <w:shd w:val="clear" w:color="auto" w:fill="auto"/>
          </w:tcPr>
          <w:p w14:paraId="2F9F80DE" w14:textId="2779302D" w:rsidR="00670ACF" w:rsidRPr="001D5FB9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670ACF" w:rsidRPr="00670ACF" w14:paraId="145E8CD9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C0B3FC" w14:textId="6F39FC1F" w:rsidR="00670ACF" w:rsidRPr="00670ACF" w:rsidRDefault="00670ACF" w:rsidP="00670ACF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15C5AE81" w14:textId="1E8A1FEF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3709" w:type="dxa"/>
            <w:shd w:val="clear" w:color="auto" w:fill="auto"/>
          </w:tcPr>
          <w:p w14:paraId="5BC44A2D" w14:textId="33F7D23E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Deverá ser informado o CNPJ da empresa para realizar a pesquisa.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Somente números.</w:t>
            </w:r>
          </w:p>
        </w:tc>
      </w:tr>
      <w:tr w:rsidR="00670ACF" w:rsidRPr="00670ACF" w14:paraId="1510DAD8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A4E14E9" w14:textId="77777777" w:rsidR="00670ACF" w:rsidRPr="00670ACF" w:rsidRDefault="00670ACF" w:rsidP="00670AC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7084EB55" w14:textId="77777777" w:rsidR="00670ACF" w:rsidRPr="00670ACF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3709" w:type="dxa"/>
            <w:shd w:val="clear" w:color="auto" w:fill="auto"/>
          </w:tcPr>
          <w:p w14:paraId="36452107" w14:textId="17A1185C" w:rsidR="00670ACF" w:rsidRPr="00670ACF" w:rsidRDefault="00670ACF" w:rsidP="00670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 w:rsidR="00911FD7">
              <w:rPr>
                <w:rFonts w:ascii="Verdana" w:hAnsi="Verdana" w:cs="Arial"/>
                <w:color w:val="000000"/>
                <w:sz w:val="20"/>
              </w:rPr>
              <w:t xml:space="preserve">Lançamento 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Inicial de pesquisa dos pedidos.</w:t>
            </w:r>
          </w:p>
        </w:tc>
      </w:tr>
      <w:tr w:rsidR="00670ACF" w:rsidRPr="00670ACF" w14:paraId="783A77A3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2A84704" w14:textId="77777777" w:rsidR="00670ACF" w:rsidRPr="00670ACF" w:rsidRDefault="00670ACF" w:rsidP="00670ACF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4CB94748" w14:textId="77777777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3709" w:type="dxa"/>
            <w:shd w:val="clear" w:color="auto" w:fill="auto"/>
          </w:tcPr>
          <w:p w14:paraId="7AF08565" w14:textId="1A303FEA" w:rsidR="00670ACF" w:rsidRPr="00670ACF" w:rsidRDefault="00670ACF" w:rsidP="00670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 w:rsidR="00911FD7">
              <w:rPr>
                <w:rFonts w:ascii="Verdana" w:hAnsi="Verdana" w:cs="Arial"/>
                <w:color w:val="000000"/>
                <w:sz w:val="20"/>
              </w:rPr>
              <w:t xml:space="preserve">Lançamento 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Final de pesquisa dos pedidos.</w:t>
            </w:r>
          </w:p>
        </w:tc>
      </w:tr>
      <w:tr w:rsidR="00993406" w:rsidRPr="00670ACF" w14:paraId="6597F011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D5153DA" w14:textId="30E779B4" w:rsidR="00993406" w:rsidRPr="00670ACF" w:rsidRDefault="00993406" w:rsidP="0099340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040A9556" w14:textId="3B34C1A3" w:rsidR="00993406" w:rsidRPr="00670ACF" w:rsidRDefault="00993406" w:rsidP="00993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709" w:type="dxa"/>
            <w:shd w:val="clear" w:color="auto" w:fill="auto"/>
          </w:tcPr>
          <w:p w14:paraId="250FAE21" w14:textId="71F55C7C" w:rsidR="00993406" w:rsidRPr="00670ACF" w:rsidRDefault="00993406" w:rsidP="00993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inicial de pesquisa da movimentação. Pode ser “NULL”</w:t>
            </w:r>
          </w:p>
        </w:tc>
      </w:tr>
      <w:tr w:rsidR="00993406" w:rsidRPr="00670ACF" w14:paraId="55027CCD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BC2B654" w14:textId="6CE9EBD1" w:rsidR="00993406" w:rsidRPr="00670ACF" w:rsidRDefault="00993406" w:rsidP="0099340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17D96599" w14:textId="6508AAFB" w:rsidR="00993406" w:rsidRPr="00670ACF" w:rsidRDefault="00993406" w:rsidP="00993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3709" w:type="dxa"/>
            <w:shd w:val="clear" w:color="auto" w:fill="auto"/>
          </w:tcPr>
          <w:p w14:paraId="0A1B5116" w14:textId="18945B58" w:rsidR="00993406" w:rsidRPr="00670ACF" w:rsidRDefault="00993406" w:rsidP="00993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Hora de lançamento final de pesquisa da movimentação. Pode ser “NULL”</w:t>
            </w:r>
          </w:p>
        </w:tc>
      </w:tr>
      <w:tr w:rsidR="006D2EC3" w:rsidRPr="00670ACF" w14:paraId="2C1BA32F" w14:textId="77777777" w:rsidTr="005722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F853BA2" w14:textId="3AA991B5" w:rsidR="006D2EC3" w:rsidRDefault="006D2EC3" w:rsidP="006D2EC3">
            <w:pPr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alt_</w:t>
            </w: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inicial</w:t>
            </w:r>
          </w:p>
        </w:tc>
        <w:tc>
          <w:tcPr>
            <w:tcW w:w="2018" w:type="dxa"/>
            <w:shd w:val="clear" w:color="auto" w:fill="auto"/>
          </w:tcPr>
          <w:p w14:paraId="754D7CF5" w14:textId="061CB649" w:rsidR="006D2EC3" w:rsidRDefault="006D2EC3" w:rsidP="006D2E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3709" w:type="dxa"/>
            <w:shd w:val="clear" w:color="auto" w:fill="auto"/>
          </w:tcPr>
          <w:p w14:paraId="38BFAB4E" w14:textId="14C6C810" w:rsidR="006D2EC3" w:rsidRDefault="006D2EC3" w:rsidP="006D2E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Alteração 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Inicial de pesquisa dos pedidos.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“NULL”. Opcional</w:t>
            </w:r>
          </w:p>
        </w:tc>
      </w:tr>
      <w:tr w:rsidR="006D2EC3" w:rsidRPr="00670ACF" w14:paraId="5803E73F" w14:textId="77777777" w:rsidTr="005722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5D739EB" w14:textId="1647B2E2" w:rsidR="006D2EC3" w:rsidRDefault="006D2EC3" w:rsidP="006D2EC3">
            <w:pPr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alt_</w:t>
            </w: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fim</w:t>
            </w:r>
          </w:p>
        </w:tc>
        <w:tc>
          <w:tcPr>
            <w:tcW w:w="2018" w:type="dxa"/>
            <w:shd w:val="clear" w:color="auto" w:fill="auto"/>
          </w:tcPr>
          <w:p w14:paraId="4CD5B726" w14:textId="35404DBB" w:rsidR="006D2EC3" w:rsidRDefault="006D2EC3" w:rsidP="006D2E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  <w:r>
              <w:rPr>
                <w:rFonts w:ascii="Verdana" w:hAnsi="Verdana" w:cs="Arial"/>
                <w:color w:val="000000"/>
                <w:sz w:val="20"/>
              </w:rPr>
              <w:t>Time</w:t>
            </w:r>
            <w:r>
              <w:rPr>
                <w:rFonts w:ascii="Verdana" w:hAnsi="Verdana" w:cs="Arial"/>
                <w:color w:val="000000"/>
                <w:sz w:val="20"/>
              </w:rPr>
              <w:br/>
              <w:t>(AAAA-MM-DD HH:MM:SS)</w:t>
            </w:r>
          </w:p>
        </w:tc>
        <w:tc>
          <w:tcPr>
            <w:tcW w:w="3709" w:type="dxa"/>
            <w:shd w:val="clear" w:color="auto" w:fill="auto"/>
          </w:tcPr>
          <w:p w14:paraId="3DE01149" w14:textId="7983367F" w:rsidR="006D2EC3" w:rsidRDefault="006D2EC3" w:rsidP="006D2E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 xml:space="preserve">Data 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Alteração </w:t>
            </w:r>
            <w:r w:rsidRPr="00670ACF">
              <w:rPr>
                <w:rFonts w:ascii="Verdana" w:hAnsi="Verdana" w:cs="Arial"/>
                <w:color w:val="000000"/>
                <w:sz w:val="20"/>
              </w:rPr>
              <w:t>Final de pesquisa dos pedidos.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Pode ser “NULL”. Opcional</w:t>
            </w:r>
          </w:p>
        </w:tc>
      </w:tr>
      <w:tr w:rsidR="004443CC" w:rsidRPr="00670ACF" w14:paraId="3ACD5D13" w14:textId="77777777" w:rsidTr="005722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D721A8A" w14:textId="54755CE8" w:rsidR="004443CC" w:rsidRPr="00670ACF" w:rsidRDefault="004443CC" w:rsidP="004443CC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doc_cliente</w:t>
            </w:r>
          </w:p>
        </w:tc>
        <w:tc>
          <w:tcPr>
            <w:tcW w:w="2018" w:type="dxa"/>
            <w:shd w:val="clear" w:color="auto" w:fill="auto"/>
          </w:tcPr>
          <w:p w14:paraId="7D710F79" w14:textId="357A1EF4" w:rsidR="004443CC" w:rsidRPr="00670ACF" w:rsidRDefault="004443CC" w:rsidP="004443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VarChar(14)</w:t>
            </w:r>
          </w:p>
        </w:tc>
        <w:tc>
          <w:tcPr>
            <w:tcW w:w="3709" w:type="dxa"/>
            <w:shd w:val="clear" w:color="auto" w:fill="auto"/>
          </w:tcPr>
          <w:p w14:paraId="756B9202" w14:textId="290234FC" w:rsidR="004443CC" w:rsidRPr="00670ACF" w:rsidRDefault="004443CC" w:rsidP="004443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CPF ou CNPJ do cliente ou fornecedor. Parâmetro Opcional.</w:t>
            </w:r>
          </w:p>
        </w:tc>
      </w:tr>
    </w:tbl>
    <w:p w14:paraId="6B9724E5" w14:textId="77777777" w:rsidR="00670ACF" w:rsidRDefault="00670ACF" w:rsidP="000B3F32">
      <w:pPr>
        <w:rPr>
          <w:rFonts w:ascii="Verdana" w:hAnsi="Verdana" w:cs="Arial"/>
          <w:color w:val="000000"/>
          <w:sz w:val="20"/>
        </w:rPr>
      </w:pPr>
    </w:p>
    <w:p w14:paraId="4FCE4B7E" w14:textId="00A320B4" w:rsidR="00EE4FF2" w:rsidRDefault="00EE4FF2" w:rsidP="00EE4FF2">
      <w:pPr>
        <w:rPr>
          <w:rFonts w:ascii="Verdana" w:hAnsi="Verdana" w:cs="Arial"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LinxPlanos</w:t>
      </w:r>
      <w:r w:rsidR="002F4CB9">
        <w:rPr>
          <w:rFonts w:ascii="Verdana" w:hAnsi="Verdana" w:cs="Arial"/>
          <w:b/>
          <w:color w:val="000000"/>
          <w:sz w:val="20"/>
        </w:rPr>
        <w:t>PedidoVenda</w:t>
      </w:r>
      <w:r w:rsidRPr="00FA7E0C">
        <w:rPr>
          <w:rFonts w:ascii="Verdana" w:hAnsi="Verdana" w:cs="Arial"/>
          <w:b/>
          <w:color w:val="000000"/>
          <w:sz w:val="20"/>
        </w:rPr>
        <w:t xml:space="preserve"> </w:t>
      </w:r>
      <w:r w:rsidRPr="00FA7E0C">
        <w:rPr>
          <w:rFonts w:ascii="Verdana" w:hAnsi="Verdana" w:cs="Arial"/>
          <w:i/>
          <w:color w:val="000000"/>
          <w:sz w:val="20"/>
        </w:rPr>
        <w:t xml:space="preserve">(Retorna </w:t>
      </w:r>
      <w:r>
        <w:rPr>
          <w:rFonts w:ascii="Verdana" w:hAnsi="Verdana" w:cs="Arial"/>
          <w:i/>
          <w:color w:val="000000"/>
          <w:sz w:val="20"/>
        </w:rPr>
        <w:t xml:space="preserve">os Planos de Pagamentos realizados </w:t>
      </w:r>
      <w:r w:rsidR="002F4CB9">
        <w:rPr>
          <w:rFonts w:ascii="Verdana" w:hAnsi="Verdana" w:cs="Arial"/>
          <w:i/>
          <w:color w:val="000000"/>
          <w:sz w:val="20"/>
        </w:rPr>
        <w:t>nos pedidos de vendas</w:t>
      </w:r>
      <w:r w:rsidRPr="00FA7E0C">
        <w:rPr>
          <w:rFonts w:ascii="Verdana" w:hAnsi="Verdana" w:cs="Arial"/>
          <w:i/>
          <w:color w:val="000000"/>
          <w:sz w:val="20"/>
        </w:rPr>
        <w:t>)</w:t>
      </w:r>
      <w:r w:rsidRPr="00FA7E0C">
        <w:rPr>
          <w:rFonts w:ascii="Verdana" w:hAnsi="Verdana" w:cs="Arial"/>
          <w:color w:val="000000"/>
          <w:sz w:val="20"/>
        </w:rPr>
        <w:t>:</w:t>
      </w:r>
    </w:p>
    <w:p w14:paraId="38330BD9" w14:textId="77777777" w:rsidR="00EE4FF2" w:rsidRPr="00FA7E0C" w:rsidRDefault="00EE4FF2" w:rsidP="00EE4FF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735"/>
        <w:gridCol w:w="1752"/>
        <w:gridCol w:w="2121"/>
        <w:gridCol w:w="2444"/>
      </w:tblGrid>
      <w:tr w:rsidR="00EE4FF2" w:rsidRPr="00FA7E0C" w14:paraId="142F60D6" w14:textId="77777777" w:rsidTr="00F84D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</w:tcPr>
          <w:p w14:paraId="195A4CF7" w14:textId="77777777" w:rsidR="00EE4FF2" w:rsidRPr="00FA7E0C" w:rsidRDefault="00EE4FF2" w:rsidP="00F84D07">
            <w:pPr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Campos</w:t>
            </w:r>
          </w:p>
        </w:tc>
        <w:tc>
          <w:tcPr>
            <w:tcW w:w="1790" w:type="dxa"/>
          </w:tcPr>
          <w:p w14:paraId="38475DFF" w14:textId="77777777" w:rsidR="00EE4FF2" w:rsidRPr="00FA7E0C" w:rsidRDefault="00EE4FF2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Descrição</w:t>
            </w:r>
          </w:p>
        </w:tc>
        <w:tc>
          <w:tcPr>
            <w:tcW w:w="2213" w:type="dxa"/>
          </w:tcPr>
          <w:p w14:paraId="24EDD74E" w14:textId="77777777" w:rsidR="00EE4FF2" w:rsidRPr="00FA7E0C" w:rsidRDefault="00EE4FF2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518" w:type="dxa"/>
          </w:tcPr>
          <w:p w14:paraId="536992BE" w14:textId="77777777" w:rsidR="00EE4FF2" w:rsidRPr="00FA7E0C" w:rsidRDefault="00EE4FF2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0"/>
              </w:rPr>
            </w:pPr>
            <w:r w:rsidRPr="00FA7E0C">
              <w:rPr>
                <w:rFonts w:ascii="Verdana" w:hAnsi="Verdana" w:cs="Arial"/>
                <w:b w:val="0"/>
                <w:sz w:val="20"/>
              </w:rPr>
              <w:t>Observações</w:t>
            </w:r>
          </w:p>
        </w:tc>
      </w:tr>
      <w:tr w:rsidR="00EE4FF2" w:rsidRPr="00FA7E0C" w14:paraId="6A55E76C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8A2B519" w14:textId="77777777" w:rsidR="00EE4FF2" w:rsidRPr="00FA7E0C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790" w:type="dxa"/>
            <w:shd w:val="clear" w:color="auto" w:fill="auto"/>
          </w:tcPr>
          <w:p w14:paraId="150A8B9A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2213" w:type="dxa"/>
            <w:shd w:val="clear" w:color="auto" w:fill="auto"/>
          </w:tcPr>
          <w:p w14:paraId="509A4ED0" w14:textId="77777777" w:rsidR="00EE4FF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763CF4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4ACE606C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EE4FF2" w:rsidRPr="00FA7E0C" w14:paraId="5975598B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7C9C126A" w14:textId="77777777" w:rsidR="00EE4FF2" w:rsidRPr="00FA7E0C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790" w:type="dxa"/>
            <w:shd w:val="clear" w:color="auto" w:fill="auto"/>
          </w:tcPr>
          <w:p w14:paraId="0A7B7A33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2213" w:type="dxa"/>
            <w:shd w:val="clear" w:color="auto" w:fill="auto"/>
          </w:tcPr>
          <w:p w14:paraId="3E0BBC96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518" w:type="dxa"/>
            <w:shd w:val="clear" w:color="auto" w:fill="auto"/>
          </w:tcPr>
          <w:p w14:paraId="634E99F6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2F4CB9" w:rsidRPr="00FA7E0C" w14:paraId="6B0AF36A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5F907E9" w14:textId="4238F839" w:rsidR="002F4CB9" w:rsidRPr="00FA7E0C" w:rsidRDefault="002F4CB9" w:rsidP="002F4CB9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_pedido </w:t>
            </w:r>
          </w:p>
        </w:tc>
        <w:tc>
          <w:tcPr>
            <w:tcW w:w="1790" w:type="dxa"/>
            <w:shd w:val="clear" w:color="auto" w:fill="auto"/>
          </w:tcPr>
          <w:p w14:paraId="3DB12407" w14:textId="1E97847E" w:rsidR="002F4CB9" w:rsidRPr="00FA7E0C" w:rsidRDefault="002F4CB9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</w:p>
        </w:tc>
        <w:tc>
          <w:tcPr>
            <w:tcW w:w="2213" w:type="dxa"/>
            <w:shd w:val="clear" w:color="auto" w:fill="auto"/>
          </w:tcPr>
          <w:p w14:paraId="4FBFE4BA" w14:textId="03548B36" w:rsidR="002F4CB9" w:rsidRPr="00FA7E0C" w:rsidRDefault="002F4CB9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518" w:type="dxa"/>
            <w:shd w:val="clear" w:color="auto" w:fill="auto"/>
          </w:tcPr>
          <w:p w14:paraId="0FB698A7" w14:textId="43367E1C" w:rsidR="002F4CB9" w:rsidRPr="00FA7E0C" w:rsidRDefault="002F4CB9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Código do pedido </w:t>
            </w:r>
          </w:p>
        </w:tc>
      </w:tr>
      <w:tr w:rsidR="00EE4FF2" w:rsidRPr="00FA7E0C" w14:paraId="4C8E0EDF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1E2924EB" w14:textId="77777777" w:rsidR="00EE4FF2" w:rsidRPr="00FA7E0C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plano</w:t>
            </w:r>
          </w:p>
        </w:tc>
        <w:tc>
          <w:tcPr>
            <w:tcW w:w="1790" w:type="dxa"/>
            <w:shd w:val="clear" w:color="auto" w:fill="auto"/>
          </w:tcPr>
          <w:p w14:paraId="2B7A0524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032411A5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19C59912" w14:textId="77777777" w:rsidR="00EE4FF2" w:rsidRPr="00FA7E0C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interno do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plano de pagamento no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Microvix</w:t>
            </w:r>
          </w:p>
        </w:tc>
      </w:tr>
      <w:tr w:rsidR="00EE4FF2" w:rsidRPr="00FA7E0C" w14:paraId="08519C6A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00DD6EDC" w14:textId="77777777" w:rsidR="00EE4FF2" w:rsidRPr="00FA7E0C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desc_plano</w:t>
            </w:r>
          </w:p>
        </w:tc>
        <w:tc>
          <w:tcPr>
            <w:tcW w:w="1790" w:type="dxa"/>
            <w:shd w:val="clear" w:color="auto" w:fill="auto"/>
          </w:tcPr>
          <w:p w14:paraId="49F2AC56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2213" w:type="dxa"/>
            <w:shd w:val="clear" w:color="auto" w:fill="auto"/>
          </w:tcPr>
          <w:p w14:paraId="7DCA44D8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2518" w:type="dxa"/>
            <w:shd w:val="clear" w:color="auto" w:fill="auto"/>
          </w:tcPr>
          <w:p w14:paraId="53C00376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plano de pagamento</w:t>
            </w:r>
          </w:p>
        </w:tc>
      </w:tr>
      <w:tr w:rsidR="00EE4FF2" w:rsidRPr="00FA7E0C" w14:paraId="12A83BB1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DEA3A1E" w14:textId="77777777" w:rsidR="00EE4FF2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total</w:t>
            </w:r>
          </w:p>
        </w:tc>
        <w:tc>
          <w:tcPr>
            <w:tcW w:w="1790" w:type="dxa"/>
            <w:shd w:val="clear" w:color="auto" w:fill="auto"/>
          </w:tcPr>
          <w:p w14:paraId="5DC45FCC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</w:t>
            </w:r>
          </w:p>
        </w:tc>
        <w:tc>
          <w:tcPr>
            <w:tcW w:w="2213" w:type="dxa"/>
            <w:shd w:val="clear" w:color="auto" w:fill="auto"/>
          </w:tcPr>
          <w:p w14:paraId="519BF936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67B4803B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Total pago no plano</w:t>
            </w:r>
          </w:p>
        </w:tc>
      </w:tr>
      <w:tr w:rsidR="00EE4FF2" w:rsidRPr="00FA7E0C" w14:paraId="3A5B4ECE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B06AA20" w14:textId="77777777" w:rsidR="00EE4FF2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qtde_parcelas</w:t>
            </w:r>
          </w:p>
        </w:tc>
        <w:tc>
          <w:tcPr>
            <w:tcW w:w="1790" w:type="dxa"/>
            <w:shd w:val="clear" w:color="auto" w:fill="auto"/>
          </w:tcPr>
          <w:p w14:paraId="29B969A3" w14:textId="77777777" w:rsidR="00EE4FF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2213" w:type="dxa"/>
            <w:shd w:val="clear" w:color="auto" w:fill="auto"/>
          </w:tcPr>
          <w:p w14:paraId="49166E27" w14:textId="77777777" w:rsidR="00EE4FF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7C8CA322" w14:textId="77777777" w:rsidR="00EE4FF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parcelas</w:t>
            </w:r>
          </w:p>
        </w:tc>
      </w:tr>
      <w:tr w:rsidR="00EE4FF2" w:rsidRPr="00FA7E0C" w14:paraId="45771DC5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5BEB0DA0" w14:textId="77777777" w:rsidR="00EE4FF2" w:rsidRPr="00EE4FF2" w:rsidRDefault="00EE4FF2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EE4FF2">
              <w:rPr>
                <w:rFonts w:ascii="Verdana" w:hAnsi="Verdana" w:cs="Arial"/>
                <w:b w:val="0"/>
                <w:color w:val="000000"/>
                <w:sz w:val="20"/>
              </w:rPr>
              <w:t>indice_plano</w:t>
            </w:r>
          </w:p>
        </w:tc>
        <w:tc>
          <w:tcPr>
            <w:tcW w:w="1790" w:type="dxa"/>
            <w:shd w:val="clear" w:color="auto" w:fill="auto"/>
          </w:tcPr>
          <w:p w14:paraId="63769654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Indice</w:t>
            </w:r>
          </w:p>
        </w:tc>
        <w:tc>
          <w:tcPr>
            <w:tcW w:w="2213" w:type="dxa"/>
            <w:shd w:val="clear" w:color="auto" w:fill="auto"/>
          </w:tcPr>
          <w:p w14:paraId="5772013C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4BA64A24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Índice do plano de pagamento definido na movimentação</w:t>
            </w:r>
          </w:p>
        </w:tc>
      </w:tr>
      <w:tr w:rsidR="00CD2BC6" w:rsidRPr="00FA7E0C" w14:paraId="282E528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29502B75" w14:textId="0CBC4B50" w:rsidR="00CD2BC6" w:rsidRPr="00CD2BC6" w:rsidRDefault="00CD2BC6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CD2BC6">
              <w:rPr>
                <w:rFonts w:ascii="Verdana" w:hAnsi="Verdana" w:cs="Arial"/>
                <w:b w:val="0"/>
                <w:color w:val="000000"/>
                <w:sz w:val="20"/>
              </w:rPr>
              <w:t>valor_desc_acresc_plano</w:t>
            </w:r>
          </w:p>
        </w:tc>
        <w:tc>
          <w:tcPr>
            <w:tcW w:w="1790" w:type="dxa"/>
            <w:shd w:val="clear" w:color="auto" w:fill="auto"/>
          </w:tcPr>
          <w:p w14:paraId="03A0016C" w14:textId="2EA1FB61" w:rsidR="00CD2BC6" w:rsidRDefault="00CD2BC6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</w:t>
            </w:r>
          </w:p>
        </w:tc>
        <w:tc>
          <w:tcPr>
            <w:tcW w:w="2213" w:type="dxa"/>
            <w:shd w:val="clear" w:color="auto" w:fill="auto"/>
          </w:tcPr>
          <w:p w14:paraId="2C633E83" w14:textId="17357E60" w:rsidR="00CD2BC6" w:rsidRDefault="00CD2BC6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2518" w:type="dxa"/>
            <w:shd w:val="clear" w:color="auto" w:fill="auto"/>
          </w:tcPr>
          <w:p w14:paraId="7661FCDB" w14:textId="7E1F1AB8" w:rsidR="00CD2BC6" w:rsidRDefault="00CD2BC6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Valor do desconto ou acréscimo no plano.</w:t>
            </w:r>
          </w:p>
        </w:tc>
      </w:tr>
      <w:tr w:rsidR="00F878E1" w:rsidRPr="00FA7E0C" w14:paraId="7276F921" w14:textId="77777777" w:rsidTr="00024A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33116ABD" w14:textId="29A206FF" w:rsidR="00F878E1" w:rsidRPr="00F878E1" w:rsidRDefault="00F878E1" w:rsidP="00F84D07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cod_forma_pgto</w:t>
            </w:r>
          </w:p>
        </w:tc>
        <w:tc>
          <w:tcPr>
            <w:tcW w:w="1790" w:type="dxa"/>
            <w:shd w:val="clear" w:color="auto" w:fill="auto"/>
          </w:tcPr>
          <w:p w14:paraId="3E38A489" w14:textId="59C1DF37" w:rsidR="00F878E1" w:rsidRDefault="00F878E1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</w:t>
            </w:r>
          </w:p>
        </w:tc>
        <w:tc>
          <w:tcPr>
            <w:tcW w:w="2213" w:type="dxa"/>
            <w:shd w:val="clear" w:color="auto" w:fill="auto"/>
          </w:tcPr>
          <w:p w14:paraId="1E0CE760" w14:textId="1114A534" w:rsidR="00F878E1" w:rsidRDefault="00F878E1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518" w:type="dxa"/>
            <w:shd w:val="clear" w:color="auto" w:fill="auto"/>
          </w:tcPr>
          <w:p w14:paraId="70150BEA" w14:textId="59AD96E9" w:rsidR="00F878E1" w:rsidRDefault="00F878E1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forma de pagamento</w:t>
            </w:r>
          </w:p>
        </w:tc>
      </w:tr>
      <w:tr w:rsidR="00F878E1" w:rsidRPr="00FA7E0C" w14:paraId="6A4EB6B4" w14:textId="77777777" w:rsidTr="00024A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dxa"/>
            <w:shd w:val="clear" w:color="auto" w:fill="auto"/>
          </w:tcPr>
          <w:p w14:paraId="6F164775" w14:textId="5F754402" w:rsidR="00F878E1" w:rsidRPr="00F878E1" w:rsidRDefault="00F878E1" w:rsidP="00F878E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F878E1">
              <w:rPr>
                <w:rFonts w:ascii="Verdana" w:hAnsi="Verdana" w:cs="Arial"/>
                <w:b w:val="0"/>
                <w:color w:val="000000"/>
                <w:sz w:val="20"/>
              </w:rPr>
              <w:t>forma_pgto</w:t>
            </w:r>
          </w:p>
        </w:tc>
        <w:tc>
          <w:tcPr>
            <w:tcW w:w="1790" w:type="dxa"/>
            <w:shd w:val="clear" w:color="auto" w:fill="auto"/>
          </w:tcPr>
          <w:p w14:paraId="44C04818" w14:textId="7D9D2801" w:rsidR="00F878E1" w:rsidRDefault="00F878E1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</w:t>
            </w:r>
          </w:p>
        </w:tc>
        <w:tc>
          <w:tcPr>
            <w:tcW w:w="2213" w:type="dxa"/>
            <w:shd w:val="clear" w:color="auto" w:fill="auto"/>
          </w:tcPr>
          <w:p w14:paraId="1F9A8C79" w14:textId="6122A15B" w:rsidR="00F878E1" w:rsidRDefault="00F878E1" w:rsidP="00F878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(50)</w:t>
            </w:r>
          </w:p>
        </w:tc>
        <w:tc>
          <w:tcPr>
            <w:tcW w:w="2518" w:type="dxa"/>
            <w:shd w:val="clear" w:color="auto" w:fill="auto"/>
          </w:tcPr>
          <w:p w14:paraId="070BC9F0" w14:textId="313F9DA6" w:rsidR="00F878E1" w:rsidRDefault="00F878E1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Nome da forma de pagamento</w:t>
            </w:r>
          </w:p>
        </w:tc>
      </w:tr>
    </w:tbl>
    <w:p w14:paraId="05BDEE7A" w14:textId="77777777" w:rsidR="00EE4FF2" w:rsidRPr="00FA7E0C" w:rsidRDefault="00EE4FF2" w:rsidP="00EE4FF2">
      <w:pPr>
        <w:rPr>
          <w:rFonts w:ascii="Verdana" w:hAnsi="Verdana" w:cs="Arial"/>
          <w:color w:val="000000"/>
          <w:sz w:val="20"/>
        </w:rPr>
      </w:pPr>
    </w:p>
    <w:p w14:paraId="627284FA" w14:textId="62E8C033" w:rsidR="00EE4FF2" w:rsidRDefault="00EE4FF2" w:rsidP="00EE4FF2">
      <w:pPr>
        <w:rPr>
          <w:rFonts w:ascii="Verdana" w:hAnsi="Verdana" w:cs="Arial"/>
          <w:b/>
          <w:color w:val="000000"/>
          <w:sz w:val="20"/>
        </w:rPr>
      </w:pPr>
      <w:r w:rsidRPr="00FA7E0C">
        <w:rPr>
          <w:rFonts w:ascii="Verdana" w:hAnsi="Verdana" w:cs="Arial"/>
          <w:color w:val="000000"/>
          <w:sz w:val="20"/>
        </w:rPr>
        <w:t xml:space="preserve">Parâmetros de consulta do método </w:t>
      </w:r>
      <w:r w:rsidR="002F4CB9">
        <w:rPr>
          <w:rFonts w:ascii="Verdana" w:hAnsi="Verdana" w:cs="Arial"/>
          <w:b/>
          <w:color w:val="000000"/>
          <w:sz w:val="20"/>
        </w:rPr>
        <w:t>LinxPlanosPedidoVenda</w:t>
      </w:r>
    </w:p>
    <w:p w14:paraId="5E644FAC" w14:textId="77777777" w:rsidR="00EE4FF2" w:rsidRPr="00FA7E0C" w:rsidRDefault="00EE4FF2" w:rsidP="00EE4FF2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8779" w:type="dxa"/>
        <w:tblLook w:val="04A0" w:firstRow="1" w:lastRow="0" w:firstColumn="1" w:lastColumn="0" w:noHBand="0" w:noVBand="1"/>
      </w:tblPr>
      <w:tblGrid>
        <w:gridCol w:w="2343"/>
        <w:gridCol w:w="2018"/>
        <w:gridCol w:w="4418"/>
      </w:tblGrid>
      <w:tr w:rsidR="00EE4FF2" w:rsidRPr="00FA7E0C" w14:paraId="17CC06EA" w14:textId="77777777" w:rsidTr="00F84D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4951660E" w14:textId="77777777" w:rsidR="00EE4FF2" w:rsidRPr="00396FBD" w:rsidRDefault="00EE4FF2" w:rsidP="00F84D07">
            <w:pPr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Campos</w:t>
            </w:r>
          </w:p>
        </w:tc>
        <w:tc>
          <w:tcPr>
            <w:tcW w:w="2018" w:type="dxa"/>
          </w:tcPr>
          <w:p w14:paraId="52C5087E" w14:textId="77777777" w:rsidR="00EE4FF2" w:rsidRPr="00396FBD" w:rsidRDefault="00EE4FF2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Formato</w:t>
            </w:r>
          </w:p>
        </w:tc>
        <w:tc>
          <w:tcPr>
            <w:tcW w:w="4418" w:type="dxa"/>
          </w:tcPr>
          <w:p w14:paraId="6BE3A8B5" w14:textId="77777777" w:rsidR="00EE4FF2" w:rsidRPr="00396FBD" w:rsidRDefault="00EE4FF2" w:rsidP="00F84D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396FBD">
              <w:rPr>
                <w:rFonts w:ascii="Verdana" w:hAnsi="Verdana" w:cs="Arial"/>
                <w:sz w:val="20"/>
              </w:rPr>
              <w:t>Observações</w:t>
            </w:r>
          </w:p>
        </w:tc>
      </w:tr>
      <w:tr w:rsidR="00EE4FF2" w:rsidRPr="00FA7E0C" w14:paraId="3EBA1F65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9320CDD" w14:textId="77777777" w:rsidR="00EE4FF2" w:rsidRPr="00FA7E0C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60242332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418" w:type="dxa"/>
            <w:shd w:val="clear" w:color="auto" w:fill="auto"/>
          </w:tcPr>
          <w:p w14:paraId="656715BF" w14:textId="77777777" w:rsidR="00EE4FF2" w:rsidRPr="00FA7E0C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EE4FF2" w:rsidRPr="00FA7E0C" w14:paraId="546B1A8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5534BD3" w14:textId="77777777" w:rsidR="00EE4FF2" w:rsidRPr="00145572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679080DE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418" w:type="dxa"/>
            <w:shd w:val="clear" w:color="auto" w:fill="auto"/>
          </w:tcPr>
          <w:p w14:paraId="2DACACBA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EE4FF2" w:rsidRPr="00FA7E0C" w14:paraId="1C6A22F4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BE4DD3F" w14:textId="241A62D7" w:rsidR="00EE4FF2" w:rsidRPr="00F2719F" w:rsidRDefault="002F4CB9" w:rsidP="002F4CB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cod_pedido</w:t>
            </w:r>
          </w:p>
        </w:tc>
        <w:tc>
          <w:tcPr>
            <w:tcW w:w="2018" w:type="dxa"/>
            <w:shd w:val="clear" w:color="auto" w:fill="auto"/>
          </w:tcPr>
          <w:p w14:paraId="06088292" w14:textId="108430F4" w:rsidR="00EE4FF2" w:rsidRPr="00FA7E0C" w:rsidRDefault="002F4CB9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4418" w:type="dxa"/>
            <w:shd w:val="clear" w:color="auto" w:fill="auto"/>
          </w:tcPr>
          <w:p w14:paraId="0F85D5DC" w14:textId="595E3504" w:rsidR="00EE4FF2" w:rsidRPr="00FA7E0C" w:rsidRDefault="002F4CB9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pedido de venda</w:t>
            </w:r>
            <w:r w:rsidR="00EE4FF2">
              <w:rPr>
                <w:rFonts w:ascii="Verdana" w:hAnsi="Verdana" w:cs="Arial"/>
                <w:color w:val="000000"/>
                <w:sz w:val="20"/>
              </w:rPr>
              <w:t>. Pode ser “NULL”</w:t>
            </w:r>
          </w:p>
        </w:tc>
      </w:tr>
      <w:tr w:rsidR="00EE4FF2" w:rsidRPr="00FA7E0C" w14:paraId="18C2B20B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ECBAFCD" w14:textId="77777777" w:rsidR="00EE4FF2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5724180C" w14:textId="77777777" w:rsidR="00EE4FF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EBB76A1" w14:textId="30C3B751" w:rsidR="00EE4FF2" w:rsidRDefault="00EE4FF2" w:rsidP="002F4C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nicial de pesquisa </w:t>
            </w:r>
            <w:r w:rsidR="002F4CB9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 pedido de venda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  <w:tr w:rsidR="00EE4FF2" w:rsidRPr="00FA7E0C" w14:paraId="15E2E019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00350247" w14:textId="77777777" w:rsidR="00EE4FF2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0CA50CB4" w14:textId="77777777" w:rsidR="00EE4FF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32E4FDA1" w14:textId="776DB22B" w:rsidR="00EE4FF2" w:rsidRDefault="00EE4FF2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inal de pesquisa </w:t>
            </w:r>
            <w:r w:rsidR="002F4CB9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do pedido de venda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  <w:tr w:rsidR="00EE4FF2" w:rsidRPr="00FA7E0C" w14:paraId="0F196474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BBBE8C6" w14:textId="77777777" w:rsidR="00EE4FF2" w:rsidRPr="000B3F32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hora_inicial</w:t>
            </w:r>
          </w:p>
        </w:tc>
        <w:tc>
          <w:tcPr>
            <w:tcW w:w="2018" w:type="dxa"/>
            <w:shd w:val="clear" w:color="auto" w:fill="auto"/>
          </w:tcPr>
          <w:p w14:paraId="32DDD347" w14:textId="77777777" w:rsidR="00EE4FF2" w:rsidRPr="000B3F32" w:rsidRDefault="00EE4FF2" w:rsidP="00F84D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02FF16C6" w14:textId="62230FB1" w:rsidR="00EE4FF2" w:rsidRPr="000B3F32" w:rsidRDefault="00EE4FF2" w:rsidP="002F4C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Hora de lançamento inicial de pesquisa </w:t>
            </w:r>
            <w:r w:rsidR="002F4CB9">
              <w:rPr>
                <w:rFonts w:ascii="Verdana" w:hAnsi="Verdana" w:cs="Arial"/>
                <w:color w:val="000000"/>
                <w:sz w:val="20"/>
              </w:rPr>
              <w:t>do pedido venda</w:t>
            </w:r>
            <w:r>
              <w:rPr>
                <w:rFonts w:ascii="Verdana" w:hAnsi="Verdana" w:cs="Arial"/>
                <w:color w:val="000000"/>
                <w:sz w:val="20"/>
              </w:rPr>
              <w:t>. Pode ser “NULL”. Parâmetro Opcional</w:t>
            </w:r>
          </w:p>
        </w:tc>
      </w:tr>
      <w:tr w:rsidR="00EE4FF2" w:rsidRPr="00FA7E0C" w14:paraId="771E79B8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5C2F644C" w14:textId="77777777" w:rsidR="00EE4FF2" w:rsidRPr="000B3F32" w:rsidRDefault="00EE4FF2" w:rsidP="00F84D07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hora_fim</w:t>
            </w:r>
          </w:p>
        </w:tc>
        <w:tc>
          <w:tcPr>
            <w:tcW w:w="2018" w:type="dxa"/>
            <w:shd w:val="clear" w:color="auto" w:fill="auto"/>
          </w:tcPr>
          <w:p w14:paraId="2127A442" w14:textId="77777777" w:rsidR="00EE4FF2" w:rsidRPr="000B3F32" w:rsidRDefault="00EE4FF2" w:rsidP="00F84D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Time (</w:t>
            </w:r>
            <w:r w:rsidRPr="00F016E1">
              <w:rPr>
                <w:rFonts w:ascii="Verdana" w:hAnsi="Verdana" w:cs="Arial"/>
                <w:i/>
                <w:color w:val="000000"/>
                <w:sz w:val="20"/>
              </w:rPr>
              <w:t>00:00</w:t>
            </w:r>
            <w:r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4418" w:type="dxa"/>
            <w:shd w:val="clear" w:color="auto" w:fill="auto"/>
          </w:tcPr>
          <w:p w14:paraId="08D539FE" w14:textId="75478F0F" w:rsidR="00EE4FF2" w:rsidRPr="000B3F32" w:rsidRDefault="00EE4FF2" w:rsidP="002F4C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Hora de lançamento final de pesquisa </w:t>
            </w:r>
            <w:r w:rsidR="002F4CB9">
              <w:rPr>
                <w:rFonts w:ascii="Verdana" w:hAnsi="Verdana" w:cs="Arial"/>
                <w:color w:val="000000"/>
                <w:sz w:val="20"/>
              </w:rPr>
              <w:t>do pedido de venda</w:t>
            </w:r>
            <w:r>
              <w:rPr>
                <w:rFonts w:ascii="Verdana" w:hAnsi="Verdana" w:cs="Arial"/>
                <w:color w:val="000000"/>
                <w:sz w:val="20"/>
              </w:rPr>
              <w:t>. Pode ser “NULL”. Parâmetro Opcional</w:t>
            </w:r>
          </w:p>
        </w:tc>
      </w:tr>
      <w:tr w:rsidR="00CD2BC6" w:rsidRPr="00FA7E0C" w14:paraId="049D5A3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6935DE0" w14:textId="056115B7" w:rsidR="00CD2BC6" w:rsidRDefault="00CD2BC6" w:rsidP="00CD2BC6">
            <w:pPr>
              <w:rPr>
                <w:rFonts w:ascii="Verdana" w:hAnsi="Verdana" w:cs="Arial"/>
                <w:color w:val="000000"/>
                <w:sz w:val="20"/>
              </w:rPr>
            </w:pPr>
            <w:r w:rsidRPr="00C22554">
              <w:rPr>
                <w:rFonts w:ascii="Verdana" w:hAnsi="Verdana" w:cs="Arial"/>
                <w:b w:val="0"/>
                <w:color w:val="000000"/>
                <w:sz w:val="20"/>
              </w:rPr>
              <w:t>dt_update_inicial</w:t>
            </w:r>
          </w:p>
        </w:tc>
        <w:tc>
          <w:tcPr>
            <w:tcW w:w="2018" w:type="dxa"/>
            <w:shd w:val="clear" w:color="auto" w:fill="auto"/>
          </w:tcPr>
          <w:p w14:paraId="3E8547FF" w14:textId="788AD3FC" w:rsidR="00CD2BC6" w:rsidRDefault="00CD2BC6" w:rsidP="00CD2B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A27D183" w14:textId="00F367D5" w:rsidR="00CD2BC6" w:rsidRDefault="00CD2BC6" w:rsidP="00CD2B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Inicial de alteração do registro. Parâmetro Opcional.</w:t>
            </w:r>
          </w:p>
        </w:tc>
      </w:tr>
      <w:tr w:rsidR="00CD2BC6" w:rsidRPr="00FA7E0C" w14:paraId="6D71590A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33AFA64" w14:textId="14E2FE78" w:rsidR="00CD2BC6" w:rsidRDefault="00CD2BC6" w:rsidP="00CD2BC6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dt_update_fim</w:t>
            </w:r>
          </w:p>
        </w:tc>
        <w:tc>
          <w:tcPr>
            <w:tcW w:w="2018" w:type="dxa"/>
            <w:shd w:val="clear" w:color="auto" w:fill="auto"/>
          </w:tcPr>
          <w:p w14:paraId="68A4C29D" w14:textId="6348FBE3" w:rsidR="00CD2BC6" w:rsidRDefault="00CD2BC6" w:rsidP="00CD2B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4418" w:type="dxa"/>
            <w:shd w:val="clear" w:color="auto" w:fill="auto"/>
          </w:tcPr>
          <w:p w14:paraId="13CAFDA5" w14:textId="01F424F3" w:rsidR="00CD2BC6" w:rsidRDefault="00CD2BC6" w:rsidP="00CD2B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Final de alteração do registro. Parâmetro Opcional.</w:t>
            </w:r>
          </w:p>
        </w:tc>
      </w:tr>
    </w:tbl>
    <w:p w14:paraId="561B6283" w14:textId="77777777" w:rsidR="00D23819" w:rsidRDefault="00D23819" w:rsidP="00D23819">
      <w:pPr>
        <w:rPr>
          <w:rFonts w:ascii="Verdana" w:hAnsi="Verdana" w:cs="Arial"/>
          <w:color w:val="000000"/>
          <w:sz w:val="20"/>
        </w:rPr>
      </w:pPr>
    </w:p>
    <w:p w14:paraId="3212444E" w14:textId="41C55F27" w:rsidR="00D23819" w:rsidRPr="00670ACF" w:rsidRDefault="00D23819" w:rsidP="00D23819">
      <w:pPr>
        <w:rPr>
          <w:rFonts w:ascii="Verdana" w:hAnsi="Verdana" w:cs="Arial"/>
          <w:color w:val="000000"/>
          <w:sz w:val="20"/>
        </w:rPr>
      </w:pPr>
      <w:r w:rsidRPr="00670ACF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</w:t>
      </w:r>
      <w:r w:rsidRPr="00670ACF">
        <w:rPr>
          <w:rFonts w:ascii="Verdana" w:hAnsi="Verdana" w:cs="Arial"/>
          <w:b/>
          <w:color w:val="000000"/>
          <w:sz w:val="20"/>
        </w:rPr>
        <w:t>Pedidos</w:t>
      </w:r>
      <w:r>
        <w:rPr>
          <w:rFonts w:ascii="Verdana" w:hAnsi="Verdana" w:cs="Arial"/>
          <w:b/>
          <w:color w:val="000000"/>
          <w:sz w:val="20"/>
        </w:rPr>
        <w:t>Compra</w:t>
      </w:r>
      <w:r w:rsidRPr="00670ACF">
        <w:rPr>
          <w:rFonts w:ascii="Verdana" w:hAnsi="Verdana" w:cs="Arial"/>
          <w:b/>
          <w:color w:val="000000"/>
          <w:sz w:val="20"/>
        </w:rPr>
        <w:t xml:space="preserve"> </w:t>
      </w:r>
      <w:r w:rsidRPr="00670ACF">
        <w:rPr>
          <w:rFonts w:ascii="Verdana" w:hAnsi="Verdana" w:cs="Arial"/>
          <w:i/>
          <w:color w:val="000000"/>
          <w:sz w:val="20"/>
        </w:rPr>
        <w:t xml:space="preserve">(Retorna informações de pedidos de </w:t>
      </w:r>
      <w:r>
        <w:rPr>
          <w:rFonts w:ascii="Verdana" w:hAnsi="Verdana" w:cs="Arial"/>
          <w:i/>
          <w:color w:val="000000"/>
          <w:sz w:val="20"/>
        </w:rPr>
        <w:t>compra</w:t>
      </w:r>
      <w:r w:rsidRPr="00670ACF">
        <w:rPr>
          <w:rFonts w:ascii="Verdana" w:hAnsi="Verdana" w:cs="Arial"/>
          <w:i/>
          <w:color w:val="000000"/>
          <w:sz w:val="20"/>
        </w:rPr>
        <w:t xml:space="preserve"> de acordo com a loja pesquisada)</w:t>
      </w:r>
      <w:r w:rsidRPr="00670ACF">
        <w:rPr>
          <w:rFonts w:ascii="Verdana" w:hAnsi="Verdana" w:cs="Arial"/>
          <w:color w:val="000000"/>
          <w:sz w:val="20"/>
        </w:rPr>
        <w:t>:</w:t>
      </w:r>
    </w:p>
    <w:tbl>
      <w:tblPr>
        <w:tblStyle w:val="ListaClara"/>
        <w:tblW w:w="9052" w:type="dxa"/>
        <w:tblLook w:val="04A0" w:firstRow="1" w:lastRow="0" w:firstColumn="1" w:lastColumn="0" w:noHBand="0" w:noVBand="1"/>
      </w:tblPr>
      <w:tblGrid>
        <w:gridCol w:w="2687"/>
        <w:gridCol w:w="1654"/>
        <w:gridCol w:w="1924"/>
        <w:gridCol w:w="2787"/>
      </w:tblGrid>
      <w:tr w:rsidR="00D23819" w:rsidRPr="00670ACF" w14:paraId="5F45B8EC" w14:textId="77777777" w:rsidTr="00AF6C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</w:tcPr>
          <w:p w14:paraId="01D33BC8" w14:textId="77777777" w:rsidR="00D23819" w:rsidRPr="00670ACF" w:rsidRDefault="00D23819" w:rsidP="00D23819">
            <w:pPr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 xml:space="preserve">Campos </w:t>
            </w:r>
          </w:p>
        </w:tc>
        <w:tc>
          <w:tcPr>
            <w:tcW w:w="1684" w:type="dxa"/>
          </w:tcPr>
          <w:p w14:paraId="1FA91A29" w14:textId="77777777" w:rsidR="00D23819" w:rsidRPr="00670ACF" w:rsidRDefault="00D23819" w:rsidP="00D238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Descrição</w:t>
            </w:r>
          </w:p>
        </w:tc>
        <w:tc>
          <w:tcPr>
            <w:tcW w:w="1924" w:type="dxa"/>
          </w:tcPr>
          <w:p w14:paraId="355D5AB5" w14:textId="77777777" w:rsidR="00D23819" w:rsidRPr="00670ACF" w:rsidRDefault="00D23819" w:rsidP="00D238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2946" w:type="dxa"/>
          </w:tcPr>
          <w:p w14:paraId="596DAAFE" w14:textId="77777777" w:rsidR="00D23819" w:rsidRPr="00670ACF" w:rsidRDefault="00D23819" w:rsidP="00D238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Observação</w:t>
            </w:r>
          </w:p>
        </w:tc>
      </w:tr>
      <w:tr w:rsidR="00D23819" w:rsidRPr="00670ACF" w14:paraId="704648DA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10D43018" w14:textId="77777777" w:rsidR="00D23819" w:rsidRPr="001D5FB9" w:rsidRDefault="00D23819" w:rsidP="00D23819">
            <w:pPr>
              <w:rPr>
                <w:rFonts w:ascii="Verdana" w:hAnsi="Verdana" w:cs="Arial"/>
                <w:sz w:val="20"/>
              </w:rPr>
            </w:pPr>
            <w:r w:rsidRPr="00917AB9">
              <w:rPr>
                <w:rFonts w:ascii="Verdana" w:hAnsi="Verdana" w:cs="Arial"/>
                <w:b w:val="0"/>
                <w:color w:val="000000"/>
                <w:sz w:val="20"/>
              </w:rPr>
              <w:t>portal</w:t>
            </w:r>
          </w:p>
        </w:tc>
        <w:tc>
          <w:tcPr>
            <w:tcW w:w="1681" w:type="dxa"/>
            <w:shd w:val="clear" w:color="auto" w:fill="auto"/>
          </w:tcPr>
          <w:p w14:paraId="3745D3F3" w14:textId="77777777" w:rsidR="00D23819" w:rsidRPr="001D5FB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Portal</w:t>
            </w:r>
          </w:p>
        </w:tc>
        <w:tc>
          <w:tcPr>
            <w:tcW w:w="1924" w:type="dxa"/>
            <w:shd w:val="clear" w:color="auto" w:fill="auto"/>
          </w:tcPr>
          <w:p w14:paraId="0CE0D2D8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49" w:type="dxa"/>
            <w:shd w:val="clear" w:color="auto" w:fill="auto"/>
          </w:tcPr>
          <w:p w14:paraId="28055979" w14:textId="77777777" w:rsidR="00D23819" w:rsidRPr="001D5FB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D23819" w:rsidRPr="00670ACF" w14:paraId="2E1AF4C9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365C17D" w14:textId="77777777" w:rsidR="00D23819" w:rsidRPr="00670ACF" w:rsidRDefault="00D23819" w:rsidP="00D23819">
            <w:pPr>
              <w:rPr>
                <w:rFonts w:ascii="Verdana" w:hAnsi="Verdana" w:cs="Arial"/>
                <w:color w:val="000000"/>
                <w:sz w:val="20"/>
              </w:rPr>
            </w:pPr>
            <w:r w:rsidRPr="001D76ED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cnpj_emp</w:t>
            </w:r>
          </w:p>
        </w:tc>
        <w:tc>
          <w:tcPr>
            <w:tcW w:w="1681" w:type="dxa"/>
            <w:shd w:val="clear" w:color="auto" w:fill="auto"/>
          </w:tcPr>
          <w:p w14:paraId="01BCC0A4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  <w:tc>
          <w:tcPr>
            <w:tcW w:w="1924" w:type="dxa"/>
            <w:shd w:val="clear" w:color="auto" w:fill="auto"/>
          </w:tcPr>
          <w:p w14:paraId="4136FA17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30160"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2949" w:type="dxa"/>
            <w:shd w:val="clear" w:color="auto" w:fill="auto"/>
          </w:tcPr>
          <w:p w14:paraId="75252C21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CNPJ da Loja</w:t>
            </w:r>
          </w:p>
        </w:tc>
      </w:tr>
      <w:tr w:rsidR="00D23819" w:rsidRPr="00670ACF" w14:paraId="134F2B74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5B2D942A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_pedido </w:t>
            </w:r>
          </w:p>
        </w:tc>
        <w:tc>
          <w:tcPr>
            <w:tcW w:w="1705" w:type="dxa"/>
            <w:shd w:val="clear" w:color="auto" w:fill="auto"/>
          </w:tcPr>
          <w:p w14:paraId="7E9A0498" w14:textId="7A6B290A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  <w:lang w:val="en-US"/>
              </w:rPr>
              <w:t>Código</w:t>
            </w:r>
          </w:p>
        </w:tc>
        <w:tc>
          <w:tcPr>
            <w:tcW w:w="1924" w:type="dxa"/>
            <w:shd w:val="clear" w:color="auto" w:fill="auto"/>
          </w:tcPr>
          <w:p w14:paraId="75AF264A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3055" w:type="dxa"/>
            <w:shd w:val="clear" w:color="auto" w:fill="auto"/>
          </w:tcPr>
          <w:p w14:paraId="5B5CD473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Código do pedido </w:t>
            </w:r>
          </w:p>
        </w:tc>
      </w:tr>
      <w:tr w:rsidR="00D23819" w:rsidRPr="00670ACF" w14:paraId="2ADCE803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5F42B54A" w14:textId="24862653" w:rsidR="00D23819" w:rsidRPr="000E5661" w:rsidRDefault="00D23819" w:rsidP="006A3FF8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lastRenderedPageBreak/>
              <w:t>data_</w:t>
            </w:r>
            <w:r w:rsidR="006A3FF8">
              <w:rPr>
                <w:rFonts w:ascii="Verdana" w:hAnsi="Verdana"/>
                <w:b w:val="0"/>
                <w:sz w:val="20"/>
                <w:szCs w:val="20"/>
              </w:rPr>
              <w:t>pedido</w:t>
            </w:r>
          </w:p>
        </w:tc>
        <w:tc>
          <w:tcPr>
            <w:tcW w:w="1705" w:type="dxa"/>
            <w:shd w:val="clear" w:color="auto" w:fill="auto"/>
          </w:tcPr>
          <w:p w14:paraId="1D31C1E9" w14:textId="7C125C11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1924" w:type="dxa"/>
            <w:shd w:val="clear" w:color="auto" w:fill="auto"/>
          </w:tcPr>
          <w:p w14:paraId="18E8BBF2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3055" w:type="dxa"/>
            <w:shd w:val="clear" w:color="auto" w:fill="auto"/>
          </w:tcPr>
          <w:p w14:paraId="337F0483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Data do pedido </w:t>
            </w:r>
          </w:p>
        </w:tc>
      </w:tr>
      <w:tr w:rsidR="00D23819" w:rsidRPr="00670ACF" w14:paraId="573B8EA6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8" w:type="dxa"/>
            <w:shd w:val="clear" w:color="auto" w:fill="auto"/>
          </w:tcPr>
          <w:p w14:paraId="57A82691" w14:textId="77777777" w:rsidR="00D23819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transacao</w:t>
            </w:r>
          </w:p>
        </w:tc>
        <w:tc>
          <w:tcPr>
            <w:tcW w:w="1705" w:type="dxa"/>
            <w:shd w:val="clear" w:color="auto" w:fill="auto"/>
          </w:tcPr>
          <w:p w14:paraId="68DC5EFE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Transação</w:t>
            </w:r>
          </w:p>
        </w:tc>
        <w:tc>
          <w:tcPr>
            <w:tcW w:w="1924" w:type="dxa"/>
            <w:shd w:val="clear" w:color="auto" w:fill="auto"/>
          </w:tcPr>
          <w:p w14:paraId="693519B3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055" w:type="dxa"/>
            <w:shd w:val="clear" w:color="auto" w:fill="auto"/>
          </w:tcPr>
          <w:p w14:paraId="3527E9A7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interno do Microvix</w:t>
            </w:r>
          </w:p>
        </w:tc>
      </w:tr>
      <w:tr w:rsidR="00D23819" w:rsidRPr="00670ACF" w14:paraId="169FA8B0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22DC4E1F" w14:textId="77777777" w:rsidR="00D23819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usuario</w:t>
            </w:r>
          </w:p>
        </w:tc>
        <w:tc>
          <w:tcPr>
            <w:tcW w:w="1676" w:type="dxa"/>
            <w:shd w:val="clear" w:color="auto" w:fill="auto"/>
          </w:tcPr>
          <w:p w14:paraId="78ADD09A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Usuário</w:t>
            </w:r>
          </w:p>
        </w:tc>
        <w:tc>
          <w:tcPr>
            <w:tcW w:w="1924" w:type="dxa"/>
            <w:shd w:val="clear" w:color="auto" w:fill="auto"/>
          </w:tcPr>
          <w:p w14:paraId="3F289FE1" w14:textId="77777777" w:rsidR="00D23819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148A3F00" w14:textId="77777777" w:rsidR="00D23819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Usuário que realizou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pedido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  <w:tr w:rsidR="00D23819" w:rsidRPr="00670ACF" w14:paraId="7B995E36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6171892" w14:textId="451602E5" w:rsidR="00D23819" w:rsidRPr="000E5661" w:rsidRDefault="00D23819" w:rsidP="006A3FF8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0E5661">
              <w:rPr>
                <w:rFonts w:ascii="Verdana" w:hAnsi="Verdana"/>
                <w:b w:val="0"/>
                <w:sz w:val="20"/>
                <w:szCs w:val="20"/>
              </w:rPr>
              <w:t>cod</w:t>
            </w:r>
            <w:r>
              <w:rPr>
                <w:rFonts w:ascii="Verdana" w:hAnsi="Verdana"/>
                <w:b w:val="0"/>
                <w:sz w:val="20"/>
                <w:szCs w:val="20"/>
              </w:rPr>
              <w:t>igo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>_</w:t>
            </w:r>
            <w:r w:rsidR="006A3FF8">
              <w:rPr>
                <w:rFonts w:ascii="Verdana" w:hAnsi="Verdana"/>
                <w:b w:val="0"/>
                <w:sz w:val="20"/>
                <w:szCs w:val="20"/>
              </w:rPr>
              <w:t>fornecedor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676" w:type="dxa"/>
            <w:shd w:val="clear" w:color="auto" w:fill="auto"/>
          </w:tcPr>
          <w:p w14:paraId="3F164818" w14:textId="6762E6B1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Fornecedor</w:t>
            </w:r>
          </w:p>
        </w:tc>
        <w:tc>
          <w:tcPr>
            <w:tcW w:w="1924" w:type="dxa"/>
            <w:shd w:val="clear" w:color="auto" w:fill="auto"/>
          </w:tcPr>
          <w:p w14:paraId="54D89D41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54" w:type="dxa"/>
            <w:shd w:val="clear" w:color="auto" w:fill="auto"/>
          </w:tcPr>
          <w:p w14:paraId="1515ACF8" w14:textId="72B1643D" w:rsidR="00D23819" w:rsidRPr="000E5661" w:rsidRDefault="006A3FF8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Código do Fornecedor</w:t>
            </w:r>
          </w:p>
        </w:tc>
      </w:tr>
      <w:tr w:rsidR="00D23819" w:rsidRPr="00670ACF" w14:paraId="64210D1C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5C03FB1" w14:textId="77777777" w:rsidR="00D23819" w:rsidRPr="000E5661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cod_produto</w:t>
            </w:r>
          </w:p>
        </w:tc>
        <w:tc>
          <w:tcPr>
            <w:tcW w:w="1676" w:type="dxa"/>
            <w:shd w:val="clear" w:color="auto" w:fill="auto"/>
          </w:tcPr>
          <w:p w14:paraId="7B584FB9" w14:textId="58391181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Produto</w:t>
            </w:r>
          </w:p>
        </w:tc>
        <w:tc>
          <w:tcPr>
            <w:tcW w:w="1924" w:type="dxa"/>
            <w:shd w:val="clear" w:color="auto" w:fill="auto"/>
          </w:tcPr>
          <w:p w14:paraId="05F77807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01C455ED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Código do Produto</w:t>
            </w:r>
          </w:p>
        </w:tc>
      </w:tr>
      <w:tr w:rsidR="00D23819" w:rsidRPr="00670ACF" w14:paraId="145BDAA9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6300C4DD" w14:textId="77777777" w:rsidR="00D23819" w:rsidRPr="000E5661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quantidade</w:t>
            </w:r>
          </w:p>
        </w:tc>
        <w:tc>
          <w:tcPr>
            <w:tcW w:w="1676" w:type="dxa"/>
            <w:shd w:val="clear" w:color="auto" w:fill="auto"/>
          </w:tcPr>
          <w:p w14:paraId="2F8D2D06" w14:textId="20616FB6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Quantidade</w:t>
            </w:r>
          </w:p>
        </w:tc>
        <w:tc>
          <w:tcPr>
            <w:tcW w:w="1924" w:type="dxa"/>
            <w:shd w:val="clear" w:color="auto" w:fill="auto"/>
          </w:tcPr>
          <w:p w14:paraId="560517BE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FLOAT</w:t>
            </w:r>
          </w:p>
        </w:tc>
        <w:tc>
          <w:tcPr>
            <w:tcW w:w="2954" w:type="dxa"/>
            <w:shd w:val="clear" w:color="auto" w:fill="auto"/>
          </w:tcPr>
          <w:p w14:paraId="1C6CC8B0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Quantidade do Produto</w:t>
            </w:r>
          </w:p>
        </w:tc>
      </w:tr>
      <w:tr w:rsidR="00D23819" w:rsidRPr="00670ACF" w14:paraId="4E894A1F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22E04D41" w14:textId="77777777" w:rsidR="00D23819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valor_unitario</w:t>
            </w:r>
          </w:p>
        </w:tc>
        <w:tc>
          <w:tcPr>
            <w:tcW w:w="1676" w:type="dxa"/>
            <w:shd w:val="clear" w:color="auto" w:fill="auto"/>
          </w:tcPr>
          <w:p w14:paraId="12007183" w14:textId="55075788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Valor</w:t>
            </w:r>
          </w:p>
        </w:tc>
        <w:tc>
          <w:tcPr>
            <w:tcW w:w="1924" w:type="dxa"/>
            <w:shd w:val="clear" w:color="auto" w:fill="auto"/>
          </w:tcPr>
          <w:p w14:paraId="360F593A" w14:textId="77777777" w:rsidR="00D23819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MONEY</w:t>
            </w:r>
          </w:p>
        </w:tc>
        <w:tc>
          <w:tcPr>
            <w:tcW w:w="2954" w:type="dxa"/>
            <w:shd w:val="clear" w:color="auto" w:fill="auto"/>
          </w:tcPr>
          <w:p w14:paraId="05DEC71D" w14:textId="77777777" w:rsidR="00D23819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Valor unitário do Produto</w:t>
            </w:r>
          </w:p>
        </w:tc>
      </w:tr>
      <w:tr w:rsidR="00D23819" w:rsidRPr="00670ACF" w14:paraId="30BCC2E0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3ED7602" w14:textId="1EC9D54F" w:rsidR="00D23819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cod_</w:t>
            </w:r>
            <w:r w:rsidR="006A3FF8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comprador</w:t>
            </w:r>
          </w:p>
        </w:tc>
        <w:tc>
          <w:tcPr>
            <w:tcW w:w="1676" w:type="dxa"/>
            <w:shd w:val="clear" w:color="auto" w:fill="auto"/>
          </w:tcPr>
          <w:p w14:paraId="47D4F009" w14:textId="7BDAD851" w:rsidR="00D23819" w:rsidRPr="000E5661" w:rsidRDefault="00D23819" w:rsidP="006A3F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6A3FF8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Comprador</w:t>
            </w:r>
          </w:p>
        </w:tc>
        <w:tc>
          <w:tcPr>
            <w:tcW w:w="1924" w:type="dxa"/>
            <w:shd w:val="clear" w:color="auto" w:fill="auto"/>
          </w:tcPr>
          <w:p w14:paraId="4F0963C8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2954" w:type="dxa"/>
            <w:shd w:val="clear" w:color="auto" w:fill="auto"/>
          </w:tcPr>
          <w:p w14:paraId="3645D9AE" w14:textId="236E87B9" w:rsidR="00D23819" w:rsidRDefault="00D23819" w:rsidP="006A3F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Código do </w:t>
            </w:r>
            <w:r w:rsidR="006A3FF8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Comprador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no Microvix</w:t>
            </w:r>
          </w:p>
        </w:tc>
      </w:tr>
      <w:tr w:rsidR="00D23819" w:rsidRPr="00670ACF" w14:paraId="68D80729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48CDCF9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_frete </w:t>
            </w:r>
          </w:p>
        </w:tc>
        <w:tc>
          <w:tcPr>
            <w:tcW w:w="1676" w:type="dxa"/>
            <w:shd w:val="clear" w:color="auto" w:fill="auto"/>
          </w:tcPr>
          <w:p w14:paraId="3B060EE1" w14:textId="55F6382C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Frete</w:t>
            </w:r>
          </w:p>
        </w:tc>
        <w:tc>
          <w:tcPr>
            <w:tcW w:w="1924" w:type="dxa"/>
            <w:shd w:val="clear" w:color="auto" w:fill="auto"/>
          </w:tcPr>
          <w:p w14:paraId="7275A015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FLOAT </w:t>
            </w:r>
          </w:p>
        </w:tc>
        <w:tc>
          <w:tcPr>
            <w:tcW w:w="2954" w:type="dxa"/>
            <w:shd w:val="clear" w:color="auto" w:fill="auto"/>
          </w:tcPr>
          <w:p w14:paraId="258B375F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Valor do frete </w:t>
            </w:r>
          </w:p>
        </w:tc>
      </w:tr>
      <w:tr w:rsidR="00D23819" w:rsidRPr="00670ACF" w14:paraId="48FA9220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42978CF5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valor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_total </w:t>
            </w:r>
          </w:p>
        </w:tc>
        <w:tc>
          <w:tcPr>
            <w:tcW w:w="1676" w:type="dxa"/>
            <w:shd w:val="clear" w:color="auto" w:fill="auto"/>
          </w:tcPr>
          <w:p w14:paraId="4B075D68" w14:textId="61D5D2D0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924" w:type="dxa"/>
            <w:shd w:val="clear" w:color="auto" w:fill="auto"/>
          </w:tcPr>
          <w:p w14:paraId="749746C7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FLOAT </w:t>
            </w:r>
          </w:p>
        </w:tc>
        <w:tc>
          <w:tcPr>
            <w:tcW w:w="2954" w:type="dxa"/>
            <w:shd w:val="clear" w:color="auto" w:fill="auto"/>
          </w:tcPr>
          <w:p w14:paraId="6A8344FD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Valor total do pedido </w:t>
            </w:r>
          </w:p>
        </w:tc>
      </w:tr>
      <w:tr w:rsidR="00D23819" w:rsidRPr="00670ACF" w14:paraId="28D164FF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34A482E2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cod_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plano_pagamento </w:t>
            </w:r>
          </w:p>
        </w:tc>
        <w:tc>
          <w:tcPr>
            <w:tcW w:w="1676" w:type="dxa"/>
            <w:shd w:val="clear" w:color="auto" w:fill="auto"/>
          </w:tcPr>
          <w:p w14:paraId="263DEEDF" w14:textId="630565CE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Plano Pagamento</w:t>
            </w:r>
          </w:p>
        </w:tc>
        <w:tc>
          <w:tcPr>
            <w:tcW w:w="1924" w:type="dxa"/>
            <w:shd w:val="clear" w:color="auto" w:fill="auto"/>
          </w:tcPr>
          <w:p w14:paraId="3101A187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54" w:type="dxa"/>
            <w:shd w:val="clear" w:color="auto" w:fill="auto"/>
          </w:tcPr>
          <w:p w14:paraId="269E7A95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Código do p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lano de pagamento </w:t>
            </w:r>
          </w:p>
        </w:tc>
      </w:tr>
      <w:tr w:rsidR="00D23819" w:rsidRPr="00670ACF" w14:paraId="240B7748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41C4D54" w14:textId="77777777" w:rsidR="00D23819" w:rsidRDefault="00D23819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plano_pagamento</w:t>
            </w:r>
          </w:p>
        </w:tc>
        <w:tc>
          <w:tcPr>
            <w:tcW w:w="1681" w:type="dxa"/>
            <w:shd w:val="clear" w:color="auto" w:fill="auto"/>
          </w:tcPr>
          <w:p w14:paraId="4CCF35F4" w14:textId="611F6D6B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Plano Pagamento</w:t>
            </w:r>
          </w:p>
        </w:tc>
        <w:tc>
          <w:tcPr>
            <w:tcW w:w="1924" w:type="dxa"/>
            <w:shd w:val="clear" w:color="auto" w:fill="auto"/>
          </w:tcPr>
          <w:p w14:paraId="4455B273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VARCHAR(60)</w:t>
            </w:r>
          </w:p>
        </w:tc>
        <w:tc>
          <w:tcPr>
            <w:tcW w:w="2949" w:type="dxa"/>
            <w:shd w:val="clear" w:color="auto" w:fill="auto"/>
          </w:tcPr>
          <w:p w14:paraId="26ABB354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Nome Plano de Pagamento</w:t>
            </w:r>
          </w:p>
        </w:tc>
      </w:tr>
      <w:tr w:rsidR="00D23819" w:rsidRPr="00670ACF" w14:paraId="1A16E538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66EBCFDC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obs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681" w:type="dxa"/>
            <w:shd w:val="clear" w:color="auto" w:fill="auto"/>
          </w:tcPr>
          <w:p w14:paraId="7F92086E" w14:textId="0B56ED3E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Observação</w:t>
            </w:r>
          </w:p>
        </w:tc>
        <w:tc>
          <w:tcPr>
            <w:tcW w:w="1924" w:type="dxa"/>
            <w:shd w:val="clear" w:color="auto" w:fill="auto"/>
          </w:tcPr>
          <w:p w14:paraId="205A582D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VARCHAR(400) </w:t>
            </w:r>
          </w:p>
        </w:tc>
        <w:tc>
          <w:tcPr>
            <w:tcW w:w="2949" w:type="dxa"/>
            <w:shd w:val="clear" w:color="auto" w:fill="auto"/>
          </w:tcPr>
          <w:p w14:paraId="44F585B2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Observação do pedido </w:t>
            </w:r>
          </w:p>
        </w:tc>
      </w:tr>
      <w:tr w:rsidR="00D23819" w:rsidRPr="00670ACF" w14:paraId="468C074F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B6449DD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  <w:t>aprovado</w:t>
            </w:r>
          </w:p>
        </w:tc>
        <w:tc>
          <w:tcPr>
            <w:tcW w:w="1681" w:type="dxa"/>
            <w:shd w:val="clear" w:color="auto" w:fill="auto"/>
          </w:tcPr>
          <w:p w14:paraId="5172B026" w14:textId="20D81E1F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Aprovado</w:t>
            </w:r>
          </w:p>
        </w:tc>
        <w:tc>
          <w:tcPr>
            <w:tcW w:w="1924" w:type="dxa"/>
            <w:shd w:val="clear" w:color="auto" w:fill="auto"/>
          </w:tcPr>
          <w:p w14:paraId="37DC8E3A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</w:p>
        </w:tc>
        <w:tc>
          <w:tcPr>
            <w:tcW w:w="2949" w:type="dxa"/>
            <w:shd w:val="clear" w:color="auto" w:fill="auto"/>
          </w:tcPr>
          <w:p w14:paraId="23491A8B" w14:textId="725A82C2" w:rsidR="00D23819" w:rsidRPr="000E5661" w:rsidRDefault="00D23819" w:rsidP="006A3F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 xml:space="preserve">S = Sim </w:t>
            </w:r>
            <w:r w:rsidR="006A3FF8">
              <w:rPr>
                <w:rFonts w:ascii="Verdana" w:hAnsi="Verdana" w:cs="Arial"/>
                <w:color w:val="000000"/>
                <w:sz w:val="20"/>
                <w:szCs w:val="20"/>
              </w:rPr>
              <w:t xml:space="preserve">e </w:t>
            </w:r>
            <w:r>
              <w:rPr>
                <w:rFonts w:ascii="Verdana" w:hAnsi="Verdana" w:cs="Arial"/>
                <w:color w:val="000000"/>
                <w:sz w:val="20"/>
                <w:szCs w:val="20"/>
              </w:rPr>
              <w:t>N = Não</w:t>
            </w:r>
          </w:p>
        </w:tc>
      </w:tr>
      <w:tr w:rsidR="00D23819" w:rsidRPr="00670ACF" w14:paraId="6FDDC1DE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501401D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cancelado</w:t>
            </w: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681" w:type="dxa"/>
            <w:shd w:val="clear" w:color="auto" w:fill="auto"/>
          </w:tcPr>
          <w:p w14:paraId="1C0546EB" w14:textId="1E084063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Cancelado</w:t>
            </w:r>
          </w:p>
        </w:tc>
        <w:tc>
          <w:tcPr>
            <w:tcW w:w="1924" w:type="dxa"/>
            <w:shd w:val="clear" w:color="auto" w:fill="auto"/>
          </w:tcPr>
          <w:p w14:paraId="117E698F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949" w:type="dxa"/>
            <w:shd w:val="clear" w:color="auto" w:fill="auto"/>
          </w:tcPr>
          <w:p w14:paraId="39A451AA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 = Sim e N = Não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D23819" w:rsidRPr="00670ACF" w14:paraId="5A2C6043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29635D0F" w14:textId="581F0A6B" w:rsidR="00D23819" w:rsidRDefault="006A3FF8" w:rsidP="00D23819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encerrado</w:t>
            </w:r>
          </w:p>
        </w:tc>
        <w:tc>
          <w:tcPr>
            <w:tcW w:w="1681" w:type="dxa"/>
            <w:shd w:val="clear" w:color="auto" w:fill="auto"/>
          </w:tcPr>
          <w:p w14:paraId="63F5C238" w14:textId="3D9AE77D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Encerrado</w:t>
            </w:r>
          </w:p>
        </w:tc>
        <w:tc>
          <w:tcPr>
            <w:tcW w:w="1924" w:type="dxa"/>
            <w:shd w:val="clear" w:color="auto" w:fill="auto"/>
          </w:tcPr>
          <w:p w14:paraId="6628B9E7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CHAR(1)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949" w:type="dxa"/>
            <w:shd w:val="clear" w:color="auto" w:fill="auto"/>
          </w:tcPr>
          <w:p w14:paraId="4370D1C6" w14:textId="77777777" w:rsidR="00D2381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 = Sim e N = Não</w:t>
            </w:r>
            <w:r w:rsidRPr="000E5661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D23819" w:rsidRPr="00670ACF" w14:paraId="0593276E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375C12E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data_aprovacao</w:t>
            </w:r>
          </w:p>
        </w:tc>
        <w:tc>
          <w:tcPr>
            <w:tcW w:w="1681" w:type="dxa"/>
            <w:shd w:val="clear" w:color="auto" w:fill="auto"/>
          </w:tcPr>
          <w:p w14:paraId="0780EF8F" w14:textId="37B001C1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Aprovação</w:t>
            </w:r>
          </w:p>
        </w:tc>
        <w:tc>
          <w:tcPr>
            <w:tcW w:w="1924" w:type="dxa"/>
            <w:shd w:val="clear" w:color="auto" w:fill="auto"/>
          </w:tcPr>
          <w:p w14:paraId="7872FF83" w14:textId="09AB4901" w:rsidR="00D23819" w:rsidRPr="000E5661" w:rsidRDefault="006A3FF8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>SMALLDATETIME</w:t>
            </w:r>
          </w:p>
        </w:tc>
        <w:tc>
          <w:tcPr>
            <w:tcW w:w="2949" w:type="dxa"/>
            <w:shd w:val="clear" w:color="auto" w:fill="auto"/>
          </w:tcPr>
          <w:p w14:paraId="6EC13820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Data da Aprovação</w:t>
            </w:r>
          </w:p>
        </w:tc>
      </w:tr>
      <w:tr w:rsidR="00D23819" w:rsidRPr="00670ACF" w14:paraId="395606EE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95C478D" w14:textId="4EA586A0" w:rsidR="00D23819" w:rsidRPr="000E5661" w:rsidRDefault="006A3FF8" w:rsidP="006A3FF8">
            <w:pPr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numero_ped_fornec</w:t>
            </w:r>
          </w:p>
        </w:tc>
        <w:tc>
          <w:tcPr>
            <w:tcW w:w="1681" w:type="dxa"/>
            <w:shd w:val="clear" w:color="auto" w:fill="auto"/>
          </w:tcPr>
          <w:p w14:paraId="6431ECF3" w14:textId="76401443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Pedido no Fornecedor</w:t>
            </w:r>
          </w:p>
        </w:tc>
        <w:tc>
          <w:tcPr>
            <w:tcW w:w="1924" w:type="dxa"/>
            <w:shd w:val="clear" w:color="auto" w:fill="auto"/>
          </w:tcPr>
          <w:p w14:paraId="6A5C0283" w14:textId="36C45691" w:rsidR="00D23819" w:rsidRPr="000E5661" w:rsidRDefault="008C0623" w:rsidP="008C06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15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949" w:type="dxa"/>
            <w:shd w:val="clear" w:color="auto" w:fill="auto"/>
          </w:tcPr>
          <w:p w14:paraId="66D94C6E" w14:textId="60008549" w:rsidR="00D23819" w:rsidRPr="000E5661" w:rsidRDefault="008C0623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Número do pedido do Fornecedor, quando informado.</w:t>
            </w:r>
          </w:p>
        </w:tc>
      </w:tr>
      <w:tr w:rsidR="00D23819" w:rsidRPr="00670ACF" w14:paraId="367B0F68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3454B2AD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0E5661">
              <w:rPr>
                <w:rFonts w:ascii="Verdana" w:hAnsi="Verdana"/>
                <w:b w:val="0"/>
                <w:sz w:val="20"/>
                <w:szCs w:val="20"/>
              </w:rPr>
              <w:t xml:space="preserve">tipo_frete </w:t>
            </w:r>
          </w:p>
        </w:tc>
        <w:tc>
          <w:tcPr>
            <w:tcW w:w="1681" w:type="dxa"/>
            <w:shd w:val="clear" w:color="auto" w:fill="auto"/>
          </w:tcPr>
          <w:p w14:paraId="30576500" w14:textId="7970E25D" w:rsidR="00D23819" w:rsidRPr="000E5661" w:rsidRDefault="008C0623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Frete</w:t>
            </w:r>
          </w:p>
        </w:tc>
        <w:tc>
          <w:tcPr>
            <w:tcW w:w="1924" w:type="dxa"/>
            <w:shd w:val="clear" w:color="auto" w:fill="auto"/>
          </w:tcPr>
          <w:p w14:paraId="23CA75C9" w14:textId="77777777" w:rsidR="00D23819" w:rsidRPr="000E5661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0E5661">
              <w:rPr>
                <w:rFonts w:ascii="Verdana" w:hAnsi="Verdana"/>
                <w:sz w:val="20"/>
                <w:szCs w:val="20"/>
              </w:rPr>
              <w:t xml:space="preserve">INT </w:t>
            </w:r>
          </w:p>
        </w:tc>
        <w:tc>
          <w:tcPr>
            <w:tcW w:w="2949" w:type="dxa"/>
            <w:shd w:val="clear" w:color="auto" w:fill="auto"/>
          </w:tcPr>
          <w:p w14:paraId="2915701F" w14:textId="72A48AA4" w:rsidR="00D23819" w:rsidRPr="000E5661" w:rsidRDefault="00B122CB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Código do Frete</w:t>
            </w:r>
          </w:p>
        </w:tc>
      </w:tr>
      <w:tr w:rsidR="00D23819" w:rsidRPr="00670ACF" w14:paraId="40B3FA85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2A0AE0D3" w14:textId="77777777" w:rsidR="00D23819" w:rsidRPr="000E5661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  <w:szCs w:val="20"/>
                <w:lang w:val="en-US"/>
              </w:rPr>
            </w:pPr>
            <w:r w:rsidRPr="00520DA8">
              <w:rPr>
                <w:rFonts w:ascii="Verdana" w:hAnsi="Verdana" w:cs="Arial"/>
                <w:b w:val="0"/>
                <w:color w:val="000000"/>
                <w:sz w:val="20"/>
              </w:rPr>
              <w:t>natureza_operacao</w:t>
            </w:r>
          </w:p>
        </w:tc>
        <w:tc>
          <w:tcPr>
            <w:tcW w:w="1681" w:type="dxa"/>
            <w:shd w:val="clear" w:color="auto" w:fill="auto"/>
          </w:tcPr>
          <w:p w14:paraId="7E5FC289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Natureza da Operação</w:t>
            </w:r>
          </w:p>
        </w:tc>
        <w:tc>
          <w:tcPr>
            <w:tcW w:w="1924" w:type="dxa"/>
            <w:shd w:val="clear" w:color="auto" w:fill="auto"/>
          </w:tcPr>
          <w:p w14:paraId="3AB6F157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VARCHAR (</w:t>
            </w:r>
            <w:r>
              <w:rPr>
                <w:rFonts w:ascii="Verdana" w:hAnsi="Verdana" w:cs="Arial"/>
                <w:color w:val="000000"/>
                <w:sz w:val="20"/>
              </w:rPr>
              <w:t>100</w:t>
            </w:r>
            <w:r w:rsidRPr="002821D0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2949" w:type="dxa"/>
            <w:shd w:val="clear" w:color="auto" w:fill="auto"/>
          </w:tcPr>
          <w:p w14:paraId="17555BEB" w14:textId="77777777" w:rsidR="00D23819" w:rsidRPr="000E5661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Exibe a descrição da Natureza da Operação.</w:t>
            </w:r>
          </w:p>
        </w:tc>
      </w:tr>
      <w:tr w:rsidR="00D23819" w:rsidRPr="00670ACF" w14:paraId="7EA4D9F5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681A7670" w14:textId="77777777" w:rsidR="00D23819" w:rsidRPr="00670ACF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previsao_entrega</w:t>
            </w:r>
          </w:p>
        </w:tc>
        <w:tc>
          <w:tcPr>
            <w:tcW w:w="1681" w:type="dxa"/>
            <w:shd w:val="clear" w:color="auto" w:fill="auto"/>
          </w:tcPr>
          <w:p w14:paraId="5A3E998D" w14:textId="1B2EF645" w:rsidR="00D23819" w:rsidRPr="00670ACF" w:rsidRDefault="008C0623" w:rsidP="008C06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Entrega</w:t>
            </w:r>
          </w:p>
        </w:tc>
        <w:tc>
          <w:tcPr>
            <w:tcW w:w="1924" w:type="dxa"/>
            <w:shd w:val="clear" w:color="auto" w:fill="auto"/>
          </w:tcPr>
          <w:p w14:paraId="2E95A185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</w:t>
            </w:r>
          </w:p>
        </w:tc>
        <w:tc>
          <w:tcPr>
            <w:tcW w:w="2949" w:type="dxa"/>
            <w:shd w:val="clear" w:color="auto" w:fill="auto"/>
          </w:tcPr>
          <w:p w14:paraId="3D62495A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Data de previsão de entrega</w:t>
            </w:r>
          </w:p>
        </w:tc>
      </w:tr>
      <w:tr w:rsidR="00AF6C3D" w:rsidRPr="00670ACF" w14:paraId="49F76966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783FEE56" w14:textId="138021F7" w:rsidR="00AF6C3D" w:rsidRDefault="00AF6C3D" w:rsidP="00AF6C3D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numero_projeto_officina</w:t>
            </w:r>
          </w:p>
        </w:tc>
        <w:tc>
          <w:tcPr>
            <w:tcW w:w="1681" w:type="dxa"/>
            <w:shd w:val="clear" w:color="auto" w:fill="auto"/>
          </w:tcPr>
          <w:p w14:paraId="47A76116" w14:textId="35A3ADD7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Officina</w:t>
            </w:r>
          </w:p>
        </w:tc>
        <w:tc>
          <w:tcPr>
            <w:tcW w:w="1924" w:type="dxa"/>
            <w:shd w:val="clear" w:color="auto" w:fill="auto"/>
          </w:tcPr>
          <w:p w14:paraId="7B446EF7" w14:textId="6350D1EB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VARCHAR(50)</w:t>
            </w:r>
          </w:p>
        </w:tc>
        <w:tc>
          <w:tcPr>
            <w:tcW w:w="2949" w:type="dxa"/>
            <w:shd w:val="clear" w:color="auto" w:fill="auto"/>
          </w:tcPr>
          <w:p w14:paraId="0B62021A" w14:textId="2E9202C8" w:rsidR="00AF6C3D" w:rsidRDefault="00AF6C3D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Projeto</w:t>
            </w:r>
          </w:p>
        </w:tc>
      </w:tr>
      <w:tr w:rsidR="00BA26C2" w:rsidRPr="00670ACF" w14:paraId="508C808E" w14:textId="77777777" w:rsidTr="002F164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0493674C" w14:textId="47FFF5A3" w:rsidR="00BA26C2" w:rsidRPr="00BA26C2" w:rsidRDefault="00A72385" w:rsidP="00A72385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s</w:t>
            </w:r>
            <w:r w:rsidR="00511AC8">
              <w:rPr>
                <w:rFonts w:ascii="Verdana" w:hAnsi="Verdana" w:cs="Arial"/>
                <w:b w:val="0"/>
                <w:color w:val="000000"/>
                <w:sz w:val="20"/>
              </w:rPr>
              <w:t>tatus</w:t>
            </w:r>
            <w:r>
              <w:rPr>
                <w:rFonts w:ascii="Verdana" w:hAnsi="Verdana" w:cs="Arial"/>
                <w:b w:val="0"/>
                <w:color w:val="000000"/>
                <w:sz w:val="20"/>
              </w:rPr>
              <w:t>_pedido</w:t>
            </w:r>
          </w:p>
        </w:tc>
        <w:tc>
          <w:tcPr>
            <w:tcW w:w="1681" w:type="dxa"/>
            <w:shd w:val="clear" w:color="auto" w:fill="auto"/>
          </w:tcPr>
          <w:p w14:paraId="25EE8010" w14:textId="36FE664A" w:rsidR="00BA26C2" w:rsidRDefault="00BA26C2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status</w:t>
            </w:r>
          </w:p>
        </w:tc>
        <w:tc>
          <w:tcPr>
            <w:tcW w:w="1924" w:type="dxa"/>
            <w:shd w:val="clear" w:color="auto" w:fill="auto"/>
          </w:tcPr>
          <w:p w14:paraId="49B3BB28" w14:textId="5221D3CB" w:rsidR="00BA26C2" w:rsidRDefault="00BA26C2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CHAR(1)</w:t>
            </w:r>
          </w:p>
        </w:tc>
        <w:tc>
          <w:tcPr>
            <w:tcW w:w="2949" w:type="dxa"/>
            <w:shd w:val="clear" w:color="auto" w:fill="auto"/>
          </w:tcPr>
          <w:p w14:paraId="0F1FC31A" w14:textId="3DB4419D" w:rsidR="00BA26C2" w:rsidRDefault="00BA26C2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“E” = Entregues ou “P” = Pendente</w:t>
            </w:r>
          </w:p>
        </w:tc>
      </w:tr>
      <w:tr w:rsidR="000B211E" w:rsidRPr="00670ACF" w14:paraId="466A5CEA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5742ECE6" w14:textId="15CD86D0" w:rsidR="000B211E" w:rsidRPr="000B211E" w:rsidRDefault="000B211E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0B211E">
              <w:rPr>
                <w:rFonts w:ascii="Verdana" w:hAnsi="Verdana" w:cs="Arial"/>
                <w:b w:val="0"/>
                <w:color w:val="000000"/>
                <w:sz w:val="20"/>
              </w:rPr>
              <w:t>qtde_entregue</w:t>
            </w:r>
          </w:p>
        </w:tc>
        <w:tc>
          <w:tcPr>
            <w:tcW w:w="1681" w:type="dxa"/>
            <w:shd w:val="clear" w:color="auto" w:fill="auto"/>
          </w:tcPr>
          <w:p w14:paraId="3D87217A" w14:textId="08B984A6" w:rsidR="000B211E" w:rsidRPr="000B211E" w:rsidRDefault="000B211E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211E">
              <w:rPr>
                <w:rFonts w:ascii="Verdana" w:hAnsi="Verdana" w:cs="Arial"/>
                <w:color w:val="000000"/>
                <w:sz w:val="20"/>
              </w:rPr>
              <w:t>Quantidade</w:t>
            </w:r>
          </w:p>
        </w:tc>
        <w:tc>
          <w:tcPr>
            <w:tcW w:w="1924" w:type="dxa"/>
            <w:shd w:val="clear" w:color="auto" w:fill="auto"/>
          </w:tcPr>
          <w:p w14:paraId="041C0AB5" w14:textId="502298CA" w:rsidR="000B211E" w:rsidRPr="000B211E" w:rsidRDefault="000B211E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0B211E">
              <w:rPr>
                <w:rFonts w:ascii="Verdana" w:hAnsi="Verdana"/>
                <w:sz w:val="20"/>
                <w:szCs w:val="20"/>
              </w:rPr>
              <w:t>FLOAT</w:t>
            </w:r>
          </w:p>
        </w:tc>
        <w:tc>
          <w:tcPr>
            <w:tcW w:w="2949" w:type="dxa"/>
            <w:shd w:val="clear" w:color="auto" w:fill="auto"/>
          </w:tcPr>
          <w:p w14:paraId="42D37CDF" w14:textId="1771408A" w:rsidR="000B211E" w:rsidRPr="000B211E" w:rsidRDefault="000B211E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211E">
              <w:rPr>
                <w:rFonts w:ascii="Verdana" w:hAnsi="Verdana" w:cs="Arial"/>
                <w:color w:val="000000"/>
                <w:sz w:val="20"/>
              </w:rPr>
              <w:t>Quantidade de itens já entregue</w:t>
            </w:r>
          </w:p>
        </w:tc>
      </w:tr>
      <w:tr w:rsidR="00B122CB" w:rsidRPr="00670ACF" w14:paraId="332433EF" w14:textId="77777777" w:rsidTr="000D2C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1B04D5DA" w14:textId="7BE99609" w:rsidR="00B122CB" w:rsidRPr="000B211E" w:rsidRDefault="00B122CB" w:rsidP="000B211E">
            <w:pPr>
              <w:rPr>
                <w:rFonts w:ascii="Verdana" w:hAnsi="Verdana" w:cs="Arial"/>
                <w:color w:val="000000"/>
                <w:sz w:val="20"/>
              </w:rPr>
            </w:pPr>
            <w:r w:rsidRPr="00B122CB">
              <w:rPr>
                <w:rFonts w:ascii="Verdana" w:hAnsi="Verdana" w:cs="Arial"/>
                <w:b w:val="0"/>
                <w:color w:val="000000"/>
                <w:sz w:val="20"/>
              </w:rPr>
              <w:t>integrado_linx</w:t>
            </w:r>
          </w:p>
        </w:tc>
        <w:tc>
          <w:tcPr>
            <w:tcW w:w="1681" w:type="dxa"/>
            <w:shd w:val="clear" w:color="auto" w:fill="auto"/>
          </w:tcPr>
          <w:p w14:paraId="238CCF2F" w14:textId="4ACC9AD9" w:rsidR="00B122CB" w:rsidRPr="000B211E" w:rsidRDefault="00B122CB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Integração</w:t>
            </w:r>
          </w:p>
        </w:tc>
        <w:tc>
          <w:tcPr>
            <w:tcW w:w="1924" w:type="dxa"/>
            <w:shd w:val="clear" w:color="auto" w:fill="auto"/>
          </w:tcPr>
          <w:p w14:paraId="6BF50062" w14:textId="265D4F2D" w:rsidR="00B122CB" w:rsidRPr="000B211E" w:rsidRDefault="00B122CB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BIT</w:t>
            </w:r>
          </w:p>
        </w:tc>
        <w:tc>
          <w:tcPr>
            <w:tcW w:w="2949" w:type="dxa"/>
            <w:shd w:val="clear" w:color="auto" w:fill="auto"/>
          </w:tcPr>
          <w:p w14:paraId="311CA64A" w14:textId="487B9A1B" w:rsidR="00B122CB" w:rsidRPr="000B211E" w:rsidRDefault="00B122CB" w:rsidP="00AF6C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1 = Integrado pelo Linx, 0 = Não integrado</w:t>
            </w:r>
          </w:p>
        </w:tc>
      </w:tr>
      <w:tr w:rsidR="00B122CB" w:rsidRPr="00670ACF" w14:paraId="4E1747C9" w14:textId="77777777" w:rsidTr="000D2C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8" w:type="dxa"/>
            <w:shd w:val="clear" w:color="auto" w:fill="auto"/>
          </w:tcPr>
          <w:p w14:paraId="62C27E6D" w14:textId="33691247" w:rsidR="00B122CB" w:rsidRPr="00B122CB" w:rsidRDefault="00B122CB" w:rsidP="000B211E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B122CB">
              <w:rPr>
                <w:rFonts w:ascii="Verdana" w:hAnsi="Verdana" w:cs="Arial"/>
                <w:b w:val="0"/>
                <w:color w:val="000000"/>
                <w:sz w:val="20"/>
              </w:rPr>
              <w:t>descricao_frete</w:t>
            </w:r>
          </w:p>
        </w:tc>
        <w:tc>
          <w:tcPr>
            <w:tcW w:w="1681" w:type="dxa"/>
            <w:shd w:val="clear" w:color="auto" w:fill="auto"/>
          </w:tcPr>
          <w:p w14:paraId="5A791940" w14:textId="1838A5F5" w:rsidR="00B122CB" w:rsidRPr="000B211E" w:rsidRDefault="00B122CB" w:rsidP="00B122C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</w:t>
            </w:r>
          </w:p>
        </w:tc>
        <w:tc>
          <w:tcPr>
            <w:tcW w:w="1924" w:type="dxa"/>
            <w:shd w:val="clear" w:color="auto" w:fill="auto"/>
          </w:tcPr>
          <w:p w14:paraId="72CA9D8A" w14:textId="4355ACA4" w:rsidR="00B122CB" w:rsidRPr="000B211E" w:rsidRDefault="00B122CB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VarChar(30)</w:t>
            </w:r>
          </w:p>
        </w:tc>
        <w:tc>
          <w:tcPr>
            <w:tcW w:w="2949" w:type="dxa"/>
            <w:shd w:val="clear" w:color="auto" w:fill="auto"/>
          </w:tcPr>
          <w:p w14:paraId="620AA98C" w14:textId="7699B142" w:rsidR="00B122CB" w:rsidRPr="000B211E" w:rsidRDefault="00B122CB" w:rsidP="00AF6C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Descrição do Frete</w:t>
            </w:r>
          </w:p>
        </w:tc>
      </w:tr>
    </w:tbl>
    <w:p w14:paraId="154A8B29" w14:textId="77777777" w:rsidR="00D23819" w:rsidRDefault="00D23819" w:rsidP="00D23819">
      <w:pPr>
        <w:rPr>
          <w:rFonts w:ascii="Verdana" w:hAnsi="Verdana" w:cs="Arial"/>
          <w:color w:val="000000"/>
          <w:sz w:val="20"/>
        </w:rPr>
      </w:pPr>
    </w:p>
    <w:p w14:paraId="67C960CF" w14:textId="75C583B8" w:rsidR="00D23819" w:rsidRPr="00670ACF" w:rsidRDefault="00D23819" w:rsidP="00D23819">
      <w:pPr>
        <w:rPr>
          <w:rFonts w:ascii="Verdana" w:hAnsi="Verdana" w:cs="Arial"/>
          <w:color w:val="000000"/>
          <w:sz w:val="20"/>
        </w:rPr>
      </w:pPr>
      <w:r w:rsidRPr="00670ACF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</w:t>
      </w:r>
      <w:r w:rsidRPr="00670ACF">
        <w:rPr>
          <w:rFonts w:ascii="Verdana" w:hAnsi="Verdana" w:cs="Arial"/>
          <w:b/>
          <w:color w:val="000000"/>
          <w:sz w:val="20"/>
        </w:rPr>
        <w:t>Pedidos</w:t>
      </w:r>
      <w:r>
        <w:rPr>
          <w:rFonts w:ascii="Verdana" w:hAnsi="Verdana" w:cs="Arial"/>
          <w:b/>
          <w:color w:val="000000"/>
          <w:sz w:val="20"/>
        </w:rPr>
        <w:t>Compra</w:t>
      </w:r>
    </w:p>
    <w:tbl>
      <w:tblPr>
        <w:tblStyle w:val="ListaClara"/>
        <w:tblW w:w="8070" w:type="dxa"/>
        <w:tblLook w:val="04A0" w:firstRow="1" w:lastRow="0" w:firstColumn="1" w:lastColumn="0" w:noHBand="0" w:noVBand="1"/>
      </w:tblPr>
      <w:tblGrid>
        <w:gridCol w:w="2343"/>
        <w:gridCol w:w="2018"/>
        <w:gridCol w:w="3709"/>
      </w:tblGrid>
      <w:tr w:rsidR="00D23819" w:rsidRPr="00670ACF" w14:paraId="2465DCC0" w14:textId="77777777" w:rsidTr="00D238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3393D8E4" w14:textId="77777777" w:rsidR="00D23819" w:rsidRPr="00670ACF" w:rsidRDefault="00D23819" w:rsidP="00D23819">
            <w:pPr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49F467B0" w14:textId="77777777" w:rsidR="00D23819" w:rsidRPr="00670ACF" w:rsidRDefault="00D23819" w:rsidP="00D238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709" w:type="dxa"/>
          </w:tcPr>
          <w:p w14:paraId="403AA201" w14:textId="77777777" w:rsidR="00D23819" w:rsidRPr="00670ACF" w:rsidRDefault="00D23819" w:rsidP="00D2381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D23819" w:rsidRPr="00670ACF" w14:paraId="7425D991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2D28A2A" w14:textId="77777777" w:rsidR="00D23819" w:rsidRPr="001D5FB9" w:rsidRDefault="00D23819" w:rsidP="00D23819">
            <w:pPr>
              <w:rPr>
                <w:rFonts w:ascii="Verdana" w:hAnsi="Verdana" w:cs="Arial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lastRenderedPageBreak/>
              <w:t>chave</w:t>
            </w:r>
          </w:p>
        </w:tc>
        <w:tc>
          <w:tcPr>
            <w:tcW w:w="2018" w:type="dxa"/>
            <w:shd w:val="clear" w:color="auto" w:fill="auto"/>
          </w:tcPr>
          <w:p w14:paraId="120B53FD" w14:textId="77777777" w:rsidR="00D23819" w:rsidRPr="001D5FB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3709" w:type="dxa"/>
            <w:shd w:val="clear" w:color="auto" w:fill="auto"/>
          </w:tcPr>
          <w:p w14:paraId="57A1C595" w14:textId="77777777" w:rsidR="00D23819" w:rsidRPr="001D5FB9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D23819" w:rsidRPr="00670ACF" w14:paraId="5D4EF0EB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B1873DA" w14:textId="77777777" w:rsidR="00D23819" w:rsidRPr="00670ACF" w:rsidRDefault="00D23819" w:rsidP="00D23819">
            <w:pPr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24216CDB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3709" w:type="dxa"/>
            <w:shd w:val="clear" w:color="auto" w:fill="auto"/>
          </w:tcPr>
          <w:p w14:paraId="3159CE5F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Deverá ser informado o CNPJ da empresa para realizar a pesquisa.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Obrigatório.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Somente números.</w:t>
            </w:r>
          </w:p>
        </w:tc>
      </w:tr>
      <w:tr w:rsidR="00D23819" w:rsidRPr="00670ACF" w14:paraId="4B6ECBAF" w14:textId="77777777" w:rsidTr="00694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387D627B" w14:textId="77777777" w:rsidR="00D23819" w:rsidRPr="00670ACF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3D37CCDE" w14:textId="77777777" w:rsidR="00D23819" w:rsidRPr="00670ACF" w:rsidRDefault="00D23819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3709" w:type="dxa"/>
            <w:shd w:val="clear" w:color="auto" w:fill="auto"/>
          </w:tcPr>
          <w:p w14:paraId="20BB45BB" w14:textId="2F6CB905" w:rsidR="00D23819" w:rsidRPr="00670ACF" w:rsidRDefault="00D23819" w:rsidP="008C06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Data Inicial de pesquisa dos pedidos.</w:t>
            </w:r>
          </w:p>
        </w:tc>
      </w:tr>
      <w:tr w:rsidR="00D23819" w:rsidRPr="00670ACF" w14:paraId="138BDA70" w14:textId="77777777" w:rsidTr="00694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7488CD9D" w14:textId="77777777" w:rsidR="00D23819" w:rsidRPr="00670ACF" w:rsidRDefault="00D23819" w:rsidP="00D23819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b w:val="0"/>
                <w:color w:val="000000"/>
                <w:sz w:val="20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3F450675" w14:textId="77777777" w:rsidR="00D23819" w:rsidRPr="00670ACF" w:rsidRDefault="00D23819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Date</w:t>
            </w:r>
          </w:p>
        </w:tc>
        <w:tc>
          <w:tcPr>
            <w:tcW w:w="3709" w:type="dxa"/>
            <w:shd w:val="clear" w:color="auto" w:fill="auto"/>
          </w:tcPr>
          <w:p w14:paraId="56158B3F" w14:textId="0AF72034" w:rsidR="00D23819" w:rsidRPr="00670ACF" w:rsidRDefault="00D23819" w:rsidP="008C06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670ACF">
              <w:rPr>
                <w:rFonts w:ascii="Verdana" w:hAnsi="Verdana" w:cs="Arial"/>
                <w:color w:val="000000"/>
                <w:sz w:val="20"/>
              </w:rPr>
              <w:t>Data Final de pesquisa dos pedidos.</w:t>
            </w:r>
          </w:p>
        </w:tc>
      </w:tr>
      <w:tr w:rsidR="00BA26C2" w:rsidRPr="00670ACF" w14:paraId="4063FDA5" w14:textId="77777777" w:rsidTr="002F16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428BC14" w14:textId="253B6641" w:rsidR="00BA26C2" w:rsidRPr="00BA26C2" w:rsidRDefault="00BA26C2" w:rsidP="00BA26C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BA26C2">
              <w:rPr>
                <w:rFonts w:ascii="Verdana" w:hAnsi="Verdana" w:cs="Arial"/>
                <w:b w:val="0"/>
                <w:color w:val="000000"/>
                <w:sz w:val="20"/>
              </w:rPr>
              <w:t>status_pedido</w:t>
            </w:r>
          </w:p>
        </w:tc>
        <w:tc>
          <w:tcPr>
            <w:tcW w:w="2018" w:type="dxa"/>
            <w:shd w:val="clear" w:color="auto" w:fill="auto"/>
          </w:tcPr>
          <w:p w14:paraId="79C3F6CC" w14:textId="72CE9D35" w:rsidR="00BA26C2" w:rsidRPr="00670ACF" w:rsidRDefault="00BA26C2" w:rsidP="00D238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</w:t>
            </w:r>
          </w:p>
        </w:tc>
        <w:tc>
          <w:tcPr>
            <w:tcW w:w="3709" w:type="dxa"/>
            <w:shd w:val="clear" w:color="auto" w:fill="auto"/>
          </w:tcPr>
          <w:p w14:paraId="6DDFDE67" w14:textId="6F0163AE" w:rsidR="00BA26C2" w:rsidRPr="00670ACF" w:rsidRDefault="00BA26C2" w:rsidP="008C06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“E” = Entregues ou “P” = Pendente</w:t>
            </w:r>
          </w:p>
        </w:tc>
      </w:tr>
      <w:tr w:rsidR="00B122CB" w:rsidRPr="00670ACF" w14:paraId="7FF324A7" w14:textId="77777777" w:rsidTr="002F164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74ECD99" w14:textId="31A97DD8" w:rsidR="00B122CB" w:rsidRPr="00B122CB" w:rsidRDefault="00B122CB" w:rsidP="00BA26C2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B122CB">
              <w:rPr>
                <w:rFonts w:ascii="Verdana" w:hAnsi="Verdana" w:cs="Arial"/>
                <w:b w:val="0"/>
                <w:color w:val="000000"/>
                <w:sz w:val="20"/>
              </w:rPr>
              <w:t>integrado_linx</w:t>
            </w:r>
          </w:p>
        </w:tc>
        <w:tc>
          <w:tcPr>
            <w:tcW w:w="2018" w:type="dxa"/>
            <w:shd w:val="clear" w:color="auto" w:fill="auto"/>
          </w:tcPr>
          <w:p w14:paraId="35323FBF" w14:textId="0E9D5A24" w:rsidR="00B122CB" w:rsidRDefault="00B122CB" w:rsidP="00D238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BIT</w:t>
            </w:r>
          </w:p>
        </w:tc>
        <w:tc>
          <w:tcPr>
            <w:tcW w:w="3709" w:type="dxa"/>
            <w:shd w:val="clear" w:color="auto" w:fill="auto"/>
          </w:tcPr>
          <w:p w14:paraId="63C46211" w14:textId="5F25225B" w:rsidR="00B122CB" w:rsidRDefault="00B122CB" w:rsidP="008C06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“1” = Integrado Linx ou “0” = Não integrados pelo Linx. </w:t>
            </w:r>
            <w:r w:rsidR="00464426">
              <w:rPr>
                <w:rFonts w:ascii="Verdana" w:hAnsi="Verdana" w:cs="Arial"/>
                <w:color w:val="000000"/>
                <w:sz w:val="20"/>
              </w:rPr>
              <w:t>Parâmetro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 Opcional</w:t>
            </w:r>
          </w:p>
        </w:tc>
      </w:tr>
    </w:tbl>
    <w:p w14:paraId="1F33D4ED" w14:textId="77777777" w:rsidR="00917AB9" w:rsidRDefault="00917AB9" w:rsidP="000B3F32">
      <w:pPr>
        <w:rPr>
          <w:rFonts w:ascii="Verdana" w:hAnsi="Verdana" w:cs="Arial"/>
          <w:color w:val="000000"/>
          <w:sz w:val="20"/>
        </w:rPr>
      </w:pPr>
    </w:p>
    <w:p w14:paraId="72AC00CE" w14:textId="77777777" w:rsidR="00BA1EA4" w:rsidRDefault="00BA1EA4" w:rsidP="000B3F32">
      <w:pPr>
        <w:rPr>
          <w:rFonts w:ascii="Verdana" w:hAnsi="Verdana" w:cs="Arial"/>
          <w:color w:val="000000"/>
          <w:sz w:val="20"/>
        </w:rPr>
      </w:pPr>
    </w:p>
    <w:p w14:paraId="4BEBC3CB" w14:textId="42C2FCEE" w:rsidR="002A0561" w:rsidRDefault="002A0561" w:rsidP="002A0561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Método </w:t>
      </w:r>
      <w:r>
        <w:rPr>
          <w:rFonts w:ascii="Verdana" w:hAnsi="Verdana" w:cs="Arial"/>
          <w:b/>
          <w:color w:val="000000"/>
          <w:sz w:val="20"/>
        </w:rPr>
        <w:t>LinxReducoesZ</w:t>
      </w:r>
      <w:r w:rsidRPr="000B3F32">
        <w:rPr>
          <w:rFonts w:ascii="Verdana" w:hAnsi="Verdana" w:cs="Arial"/>
          <w:color w:val="000000"/>
          <w:sz w:val="20"/>
        </w:rPr>
        <w:t xml:space="preserve"> (Retorna </w:t>
      </w:r>
      <w:r>
        <w:rPr>
          <w:rFonts w:ascii="Verdana" w:hAnsi="Verdana" w:cs="Arial"/>
          <w:color w:val="000000"/>
          <w:sz w:val="20"/>
        </w:rPr>
        <w:t>as ReduçõesZ</w:t>
      </w:r>
      <w:r w:rsidRPr="000B3F32">
        <w:rPr>
          <w:rFonts w:ascii="Verdana" w:hAnsi="Verdana" w:cs="Arial"/>
          <w:color w:val="000000"/>
          <w:sz w:val="20"/>
        </w:rPr>
        <w:t xml:space="preserve"> de acordo com a loja</w:t>
      </w:r>
      <w:r>
        <w:rPr>
          <w:rFonts w:ascii="Verdana" w:hAnsi="Verdana" w:cs="Arial"/>
          <w:color w:val="000000"/>
          <w:sz w:val="20"/>
        </w:rPr>
        <w:t xml:space="preserve"> pesquisada</w:t>
      </w:r>
      <w:r w:rsidR="00826AB3">
        <w:rPr>
          <w:rFonts w:ascii="Verdana" w:hAnsi="Verdana" w:cs="Arial"/>
          <w:color w:val="000000"/>
          <w:sz w:val="20"/>
        </w:rPr>
        <w:t>, somente para clientes que ainda utilizam a impressora fiscal</w:t>
      </w:r>
      <w:r w:rsidRPr="000B3F32">
        <w:rPr>
          <w:rFonts w:ascii="Verdana" w:hAnsi="Verdana" w:cs="Arial"/>
          <w:color w:val="000000"/>
          <w:sz w:val="20"/>
        </w:rPr>
        <w:t>):</w:t>
      </w:r>
    </w:p>
    <w:p w14:paraId="2EC3111F" w14:textId="77777777" w:rsidR="002A0561" w:rsidRDefault="002A0561" w:rsidP="002A0561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62" w:type="dxa"/>
        <w:tblLook w:val="04A0" w:firstRow="1" w:lastRow="0" w:firstColumn="1" w:lastColumn="0" w:noHBand="0" w:noVBand="1"/>
      </w:tblPr>
      <w:tblGrid>
        <w:gridCol w:w="3080"/>
        <w:gridCol w:w="2074"/>
        <w:gridCol w:w="3908"/>
      </w:tblGrid>
      <w:tr w:rsidR="002A0561" w:rsidRPr="000B3F32" w14:paraId="45BE47C7" w14:textId="77777777" w:rsidTr="00DB31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</w:tcPr>
          <w:p w14:paraId="0C74ABF4" w14:textId="77777777" w:rsidR="002A0561" w:rsidRPr="001D5FB9" w:rsidRDefault="002A0561" w:rsidP="00DB31D6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74" w:type="dxa"/>
          </w:tcPr>
          <w:p w14:paraId="72F5735F" w14:textId="77777777" w:rsidR="002A0561" w:rsidRPr="001D5FB9" w:rsidRDefault="002A0561" w:rsidP="00DB31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sz w:val="20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3908" w:type="dxa"/>
          </w:tcPr>
          <w:p w14:paraId="4D580B82" w14:textId="77777777" w:rsidR="002A0561" w:rsidRPr="001D5FB9" w:rsidRDefault="002A0561" w:rsidP="00DB31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2A0561" w:rsidRPr="000B3F32" w14:paraId="0F11C44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47576816" w14:textId="77777777" w:rsidR="002A0561" w:rsidRPr="000B3F32" w:rsidRDefault="002A0561" w:rsidP="00DB31D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p</w:t>
            </w: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ortal</w:t>
            </w:r>
          </w:p>
        </w:tc>
        <w:tc>
          <w:tcPr>
            <w:tcW w:w="2074" w:type="dxa"/>
            <w:shd w:val="clear" w:color="auto" w:fill="auto"/>
          </w:tcPr>
          <w:p w14:paraId="7F40F492" w14:textId="77777777" w:rsidR="002A0561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79F38A69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b/>
                <w:bCs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do Portal no Microvix</w:t>
            </w:r>
          </w:p>
        </w:tc>
      </w:tr>
      <w:tr w:rsidR="002A0561" w:rsidRPr="000B3F32" w14:paraId="6EA83026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37A37B16" w14:textId="5C08E117" w:rsidR="002A0561" w:rsidRPr="00145572" w:rsidRDefault="002A0561" w:rsidP="00DB31D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color w:val="000000"/>
                <w:sz w:val="20"/>
              </w:rPr>
              <w:t>Empresa</w:t>
            </w:r>
          </w:p>
        </w:tc>
        <w:tc>
          <w:tcPr>
            <w:tcW w:w="2074" w:type="dxa"/>
            <w:shd w:val="clear" w:color="auto" w:fill="auto"/>
          </w:tcPr>
          <w:p w14:paraId="15B5C3AD" w14:textId="77777777" w:rsidR="002A0561" w:rsidRPr="002821D0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79207EAA" w14:textId="77777777" w:rsidR="002A0561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Código da empresa no Microvix</w:t>
            </w:r>
          </w:p>
        </w:tc>
      </w:tr>
      <w:tr w:rsidR="002A0561" w:rsidRPr="000B3F32" w14:paraId="6C28372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244EFEC4" w14:textId="2CD2A05B" w:rsid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cnpj </w:t>
            </w:r>
          </w:p>
        </w:tc>
        <w:tc>
          <w:tcPr>
            <w:tcW w:w="2074" w:type="dxa"/>
            <w:shd w:val="clear" w:color="auto" w:fill="auto"/>
          </w:tcPr>
          <w:p w14:paraId="05907DEC" w14:textId="17DC0437" w:rsidR="002A0561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(14)</w:t>
            </w:r>
          </w:p>
        </w:tc>
        <w:tc>
          <w:tcPr>
            <w:tcW w:w="3908" w:type="dxa"/>
            <w:shd w:val="clear" w:color="auto" w:fill="auto"/>
          </w:tcPr>
          <w:p w14:paraId="133B7C9C" w14:textId="43E9303E" w:rsidR="002A0561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CNPJ da empresa</w:t>
            </w:r>
          </w:p>
        </w:tc>
      </w:tr>
      <w:tr w:rsidR="002A0561" w:rsidRPr="000B3F32" w14:paraId="1AEE87E5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5DD89BC6" w14:textId="19BAC2DF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data_fechamento </w:t>
            </w:r>
          </w:p>
        </w:tc>
        <w:tc>
          <w:tcPr>
            <w:tcW w:w="2074" w:type="dxa"/>
            <w:shd w:val="clear" w:color="auto" w:fill="auto"/>
          </w:tcPr>
          <w:p w14:paraId="59DCD538" w14:textId="6B2A3541" w:rsidR="002A0561" w:rsidRPr="000B3F32" w:rsidRDefault="00506555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908" w:type="dxa"/>
            <w:shd w:val="clear" w:color="auto" w:fill="auto"/>
          </w:tcPr>
          <w:p w14:paraId="07EC9A77" w14:textId="3A7C3993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fechamento da redução</w:t>
            </w:r>
          </w:p>
        </w:tc>
      </w:tr>
      <w:tr w:rsidR="002A0561" w:rsidRPr="000B3F32" w14:paraId="48196069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4BE02CAA" w14:textId="57D17678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numero_ecf </w:t>
            </w:r>
          </w:p>
        </w:tc>
        <w:tc>
          <w:tcPr>
            <w:tcW w:w="2074" w:type="dxa"/>
            <w:shd w:val="clear" w:color="auto" w:fill="auto"/>
          </w:tcPr>
          <w:p w14:paraId="721E52BE" w14:textId="5339D173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10592CD3" w14:textId="7329FF9E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Numero do ECF</w:t>
            </w:r>
          </w:p>
        </w:tc>
      </w:tr>
      <w:tr w:rsidR="002A0561" w:rsidRPr="000B3F32" w14:paraId="6959A4AC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10947A1C" w14:textId="047D5924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numeroserie </w:t>
            </w:r>
          </w:p>
        </w:tc>
        <w:tc>
          <w:tcPr>
            <w:tcW w:w="2074" w:type="dxa"/>
            <w:shd w:val="clear" w:color="auto" w:fill="auto"/>
          </w:tcPr>
          <w:p w14:paraId="2B1D2F1B" w14:textId="737ECD3A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(30)</w:t>
            </w:r>
          </w:p>
        </w:tc>
        <w:tc>
          <w:tcPr>
            <w:tcW w:w="3908" w:type="dxa"/>
            <w:shd w:val="clear" w:color="auto" w:fill="auto"/>
          </w:tcPr>
          <w:p w14:paraId="19A4FBB9" w14:textId="671DEB32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Numero de serie do ECF</w:t>
            </w:r>
          </w:p>
        </w:tc>
      </w:tr>
      <w:tr w:rsidR="002A0561" w:rsidRPr="000B3F32" w14:paraId="00E4C5DA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2F0F4ABA" w14:textId="5DB50493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numero_reducoes </w:t>
            </w:r>
          </w:p>
        </w:tc>
        <w:tc>
          <w:tcPr>
            <w:tcW w:w="2074" w:type="dxa"/>
            <w:shd w:val="clear" w:color="auto" w:fill="auto"/>
          </w:tcPr>
          <w:p w14:paraId="78B29F27" w14:textId="0C620C3A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77909659" w14:textId="2C5725CB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Numero de reduções</w:t>
            </w:r>
          </w:p>
        </w:tc>
      </w:tr>
      <w:tr w:rsidR="002A0561" w:rsidRPr="000B3F32" w14:paraId="0C2829A4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6386F6DD" w14:textId="7136C874" w:rsidR="002A0561" w:rsidRPr="00282F32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cupom_inicial </w:t>
            </w:r>
          </w:p>
        </w:tc>
        <w:tc>
          <w:tcPr>
            <w:tcW w:w="2074" w:type="dxa"/>
            <w:shd w:val="clear" w:color="auto" w:fill="auto"/>
          </w:tcPr>
          <w:p w14:paraId="4BB95EBE" w14:textId="37532148" w:rsidR="002A0561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217477E4" w14:textId="3360FA7D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Cupom inicial</w:t>
            </w:r>
          </w:p>
        </w:tc>
      </w:tr>
      <w:tr w:rsidR="002A0561" w:rsidRPr="000B3F32" w14:paraId="74F99FB0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7BD23AD0" w14:textId="013BE116" w:rsid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cupom_final </w:t>
            </w:r>
          </w:p>
        </w:tc>
        <w:tc>
          <w:tcPr>
            <w:tcW w:w="2074" w:type="dxa"/>
            <w:shd w:val="clear" w:color="auto" w:fill="auto"/>
          </w:tcPr>
          <w:p w14:paraId="4B272D48" w14:textId="0C1B4F74" w:rsidR="002A0561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3900F667" w14:textId="34DB79B4" w:rsidR="002A0561" w:rsidRPr="005C7C03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Cupom Final</w:t>
            </w:r>
          </w:p>
        </w:tc>
      </w:tr>
      <w:tr w:rsidR="002A0561" w:rsidRPr="000B3F32" w14:paraId="1C82DB35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27700DB6" w14:textId="4ED29F73" w:rsidR="002A0561" w:rsidRPr="000B3F32" w:rsidRDefault="002A0561" w:rsidP="002A056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gt_inicial </w:t>
            </w:r>
          </w:p>
        </w:tc>
        <w:tc>
          <w:tcPr>
            <w:tcW w:w="2074" w:type="dxa"/>
            <w:shd w:val="clear" w:color="auto" w:fill="auto"/>
          </w:tcPr>
          <w:p w14:paraId="10CAD2D1" w14:textId="0F10E703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50064B48" w14:textId="659C355E" w:rsidR="002A0561" w:rsidRPr="005C7C03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GT Inicial</w:t>
            </w:r>
          </w:p>
        </w:tc>
      </w:tr>
      <w:tr w:rsidR="002A0561" w:rsidRPr="000B3F32" w14:paraId="268CBB82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63202FC2" w14:textId="0858B98A" w:rsidR="002A0561" w:rsidRPr="00282F32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gt_final </w:t>
            </w:r>
          </w:p>
        </w:tc>
        <w:tc>
          <w:tcPr>
            <w:tcW w:w="2074" w:type="dxa"/>
            <w:shd w:val="clear" w:color="auto" w:fill="auto"/>
          </w:tcPr>
          <w:p w14:paraId="64D50575" w14:textId="6CF86209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5B3F4D7E" w14:textId="2B089141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GT Final</w:t>
            </w:r>
          </w:p>
        </w:tc>
      </w:tr>
      <w:tr w:rsidR="002A0561" w:rsidRPr="000B3F32" w14:paraId="31CC61C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000230D0" w14:textId="195C6343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qtde_cupons </w:t>
            </w:r>
          </w:p>
        </w:tc>
        <w:tc>
          <w:tcPr>
            <w:tcW w:w="2074" w:type="dxa"/>
            <w:shd w:val="clear" w:color="auto" w:fill="auto"/>
          </w:tcPr>
          <w:p w14:paraId="6F175315" w14:textId="442E0958" w:rsidR="002A0561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6CDB3D52" w14:textId="2328E984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Quantidade de Cupons</w:t>
            </w:r>
          </w:p>
        </w:tc>
      </w:tr>
      <w:tr w:rsidR="002A0561" w:rsidRPr="000B3F32" w14:paraId="480D336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08CF29C5" w14:textId="23F8C2F8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venda_bruta </w:t>
            </w:r>
          </w:p>
        </w:tc>
        <w:tc>
          <w:tcPr>
            <w:tcW w:w="2074" w:type="dxa"/>
            <w:shd w:val="clear" w:color="auto" w:fill="auto"/>
          </w:tcPr>
          <w:p w14:paraId="0E821953" w14:textId="1FFF6954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301245D1" w14:textId="0C218C7A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Venda Bruta</w:t>
            </w:r>
          </w:p>
        </w:tc>
      </w:tr>
      <w:tr w:rsidR="002A0561" w:rsidRPr="000B3F32" w14:paraId="670C09D4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3D79AD0B" w14:textId="5D912301" w:rsidR="002A0561" w:rsidRPr="00282F32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descontos </w:t>
            </w:r>
          </w:p>
        </w:tc>
        <w:tc>
          <w:tcPr>
            <w:tcW w:w="2074" w:type="dxa"/>
            <w:shd w:val="clear" w:color="auto" w:fill="auto"/>
          </w:tcPr>
          <w:p w14:paraId="7FF0426E" w14:textId="4CEC482D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7B6B864C" w14:textId="73794A69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Descontos</w:t>
            </w:r>
          </w:p>
        </w:tc>
      </w:tr>
      <w:tr w:rsidR="002A0561" w:rsidRPr="000B3F32" w14:paraId="5E10BEB4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53E2081E" w14:textId="51419F82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acrescimos </w:t>
            </w:r>
          </w:p>
        </w:tc>
        <w:tc>
          <w:tcPr>
            <w:tcW w:w="2074" w:type="dxa"/>
            <w:shd w:val="clear" w:color="auto" w:fill="auto"/>
          </w:tcPr>
          <w:p w14:paraId="215E5BA4" w14:textId="5EED75ED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5A7538CC" w14:textId="4A41C7F1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Acrescimos</w:t>
            </w:r>
          </w:p>
        </w:tc>
      </w:tr>
      <w:tr w:rsidR="002A0561" w:rsidRPr="000B3F32" w14:paraId="1AC02942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4370DC01" w14:textId="2237C9B3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cancelamentos </w:t>
            </w:r>
          </w:p>
        </w:tc>
        <w:tc>
          <w:tcPr>
            <w:tcW w:w="2074" w:type="dxa"/>
            <w:shd w:val="clear" w:color="auto" w:fill="auto"/>
          </w:tcPr>
          <w:p w14:paraId="5BB4D952" w14:textId="219E6052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4401F927" w14:textId="3259E5AA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Cancelamento</w:t>
            </w:r>
          </w:p>
        </w:tc>
      </w:tr>
      <w:tr w:rsidR="002A0561" w:rsidRPr="000B3F32" w14:paraId="1EFF3267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58FB8584" w14:textId="633C7A96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cro </w:t>
            </w:r>
          </w:p>
        </w:tc>
        <w:tc>
          <w:tcPr>
            <w:tcW w:w="2074" w:type="dxa"/>
            <w:shd w:val="clear" w:color="auto" w:fill="auto"/>
          </w:tcPr>
          <w:p w14:paraId="443E102A" w14:textId="02E7DE15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1BFEF4BA" w14:textId="784347B3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CRO</w:t>
            </w:r>
          </w:p>
        </w:tc>
      </w:tr>
      <w:tr w:rsidR="002A0561" w:rsidRPr="000B3F32" w14:paraId="0A61EA9F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3F3D610D" w14:textId="7014A64B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usuario </w:t>
            </w:r>
          </w:p>
        </w:tc>
        <w:tc>
          <w:tcPr>
            <w:tcW w:w="2074" w:type="dxa"/>
            <w:shd w:val="clear" w:color="auto" w:fill="auto"/>
          </w:tcPr>
          <w:p w14:paraId="30C0FC13" w14:textId="41F51001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Int</w:t>
            </w:r>
          </w:p>
        </w:tc>
        <w:tc>
          <w:tcPr>
            <w:tcW w:w="3908" w:type="dxa"/>
            <w:shd w:val="clear" w:color="auto" w:fill="auto"/>
          </w:tcPr>
          <w:p w14:paraId="76934243" w14:textId="6D25F0A0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Código do usuário do fechamento</w:t>
            </w:r>
          </w:p>
        </w:tc>
      </w:tr>
      <w:tr w:rsidR="002A0561" w:rsidRPr="000B3F32" w14:paraId="76F72BB5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697286FD" w14:textId="4ECB80AF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aliquota </w:t>
            </w:r>
          </w:p>
        </w:tc>
        <w:tc>
          <w:tcPr>
            <w:tcW w:w="2074" w:type="dxa"/>
            <w:shd w:val="clear" w:color="auto" w:fill="auto"/>
          </w:tcPr>
          <w:p w14:paraId="69B17EB6" w14:textId="259A10CF" w:rsidR="002A0561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 (4)</w:t>
            </w:r>
          </w:p>
        </w:tc>
        <w:tc>
          <w:tcPr>
            <w:tcW w:w="3908" w:type="dxa"/>
            <w:shd w:val="clear" w:color="auto" w:fill="auto"/>
          </w:tcPr>
          <w:p w14:paraId="5956EE0C" w14:textId="57202F74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Aliquota (%)</w:t>
            </w:r>
          </w:p>
        </w:tc>
      </w:tr>
      <w:tr w:rsidR="002A0561" w:rsidRPr="000B3F32" w14:paraId="5E9F7F9C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0354A76F" w14:textId="5D7AE5B7" w:rsidR="002A0561" w:rsidRPr="002A0561" w:rsidRDefault="002A0561" w:rsidP="002A0561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valor   </w:t>
            </w:r>
          </w:p>
        </w:tc>
        <w:tc>
          <w:tcPr>
            <w:tcW w:w="2074" w:type="dxa"/>
            <w:shd w:val="clear" w:color="auto" w:fill="auto"/>
          </w:tcPr>
          <w:p w14:paraId="61A7F75B" w14:textId="18BE6F7A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Money</w:t>
            </w:r>
          </w:p>
        </w:tc>
        <w:tc>
          <w:tcPr>
            <w:tcW w:w="3908" w:type="dxa"/>
            <w:shd w:val="clear" w:color="auto" w:fill="auto"/>
          </w:tcPr>
          <w:p w14:paraId="03C95A72" w14:textId="424B3DC1" w:rsidR="002A0561" w:rsidRPr="000B3F32" w:rsidRDefault="00D03792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Valor</w:t>
            </w:r>
          </w:p>
        </w:tc>
      </w:tr>
      <w:tr w:rsidR="002A0561" w:rsidRPr="000B3F32" w14:paraId="5B0E5F15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80" w:type="dxa"/>
            <w:shd w:val="clear" w:color="auto" w:fill="auto"/>
          </w:tcPr>
          <w:p w14:paraId="27EF665B" w14:textId="47C7F7D1" w:rsidR="002A0561" w:rsidRPr="000B3F32" w:rsidRDefault="002A0561" w:rsidP="002A0561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2A0561">
              <w:rPr>
                <w:rFonts w:ascii="Verdana" w:hAnsi="Verdana" w:cs="Arial"/>
                <w:b w:val="0"/>
                <w:color w:val="000000"/>
                <w:sz w:val="20"/>
              </w:rPr>
              <w:t xml:space="preserve">data_mov </w:t>
            </w:r>
          </w:p>
        </w:tc>
        <w:tc>
          <w:tcPr>
            <w:tcW w:w="2074" w:type="dxa"/>
            <w:shd w:val="clear" w:color="auto" w:fill="auto"/>
          </w:tcPr>
          <w:p w14:paraId="26366D01" w14:textId="26B97807" w:rsidR="002A0561" w:rsidRPr="000B3F32" w:rsidRDefault="00506555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 w:rsidRPr="002821D0">
              <w:rPr>
                <w:rFonts w:ascii="Verdana" w:hAnsi="Verdana" w:cs="Arial"/>
                <w:color w:val="000000"/>
                <w:sz w:val="20"/>
              </w:rPr>
              <w:t>SMALLDATETIME</w:t>
            </w:r>
          </w:p>
        </w:tc>
        <w:tc>
          <w:tcPr>
            <w:tcW w:w="3908" w:type="dxa"/>
            <w:shd w:val="clear" w:color="auto" w:fill="auto"/>
          </w:tcPr>
          <w:p w14:paraId="11007ED5" w14:textId="62D68B02" w:rsidR="002A0561" w:rsidRPr="000B3F32" w:rsidRDefault="00D03792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Data do Movimento</w:t>
            </w:r>
          </w:p>
        </w:tc>
      </w:tr>
    </w:tbl>
    <w:p w14:paraId="4EEEA348" w14:textId="77777777" w:rsidR="002A0561" w:rsidRDefault="002A0561" w:rsidP="002A0561">
      <w:pPr>
        <w:rPr>
          <w:rFonts w:ascii="Verdana" w:hAnsi="Verdana" w:cs="Arial"/>
          <w:color w:val="000000"/>
          <w:sz w:val="20"/>
        </w:rPr>
      </w:pPr>
    </w:p>
    <w:p w14:paraId="33FAD6BA" w14:textId="1A1EBEE8" w:rsidR="002A0561" w:rsidRDefault="002A0561" w:rsidP="002A0561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Parâmetros de consulta do método </w:t>
      </w:r>
      <w:r>
        <w:rPr>
          <w:rFonts w:ascii="Verdana" w:hAnsi="Verdana" w:cs="Arial"/>
          <w:b/>
          <w:color w:val="000000"/>
          <w:sz w:val="20"/>
        </w:rPr>
        <w:t>LinxReducoesZ</w:t>
      </w:r>
    </w:p>
    <w:p w14:paraId="390C61AE" w14:textId="77777777" w:rsidR="002A0561" w:rsidRPr="000B3F32" w:rsidRDefault="002A0561" w:rsidP="002A0561">
      <w:pPr>
        <w:rPr>
          <w:rFonts w:ascii="Verdana" w:hAnsi="Verdana" w:cs="Arial"/>
          <w:color w:val="000000"/>
          <w:sz w:val="20"/>
        </w:rPr>
      </w:pPr>
    </w:p>
    <w:tbl>
      <w:tblPr>
        <w:tblStyle w:val="ListaClara"/>
        <w:tblW w:w="9062" w:type="dxa"/>
        <w:tblLook w:val="04A0" w:firstRow="1" w:lastRow="0" w:firstColumn="1" w:lastColumn="0" w:noHBand="0" w:noVBand="1"/>
      </w:tblPr>
      <w:tblGrid>
        <w:gridCol w:w="2343"/>
        <w:gridCol w:w="2018"/>
        <w:gridCol w:w="4701"/>
      </w:tblGrid>
      <w:tr w:rsidR="002A0561" w:rsidRPr="000B3F32" w14:paraId="2EF9116A" w14:textId="77777777" w:rsidTr="00DB31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</w:tcPr>
          <w:p w14:paraId="2B0C2E53" w14:textId="77777777" w:rsidR="002A0561" w:rsidRPr="001D5FB9" w:rsidRDefault="002A0561" w:rsidP="00DB31D6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Campos</w:t>
            </w:r>
          </w:p>
        </w:tc>
        <w:tc>
          <w:tcPr>
            <w:tcW w:w="2018" w:type="dxa"/>
          </w:tcPr>
          <w:p w14:paraId="0D59DF07" w14:textId="77777777" w:rsidR="002A0561" w:rsidRPr="001D5FB9" w:rsidRDefault="002A0561" w:rsidP="00DB31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Formato</w:t>
            </w:r>
          </w:p>
        </w:tc>
        <w:tc>
          <w:tcPr>
            <w:tcW w:w="4701" w:type="dxa"/>
          </w:tcPr>
          <w:p w14:paraId="4BCDBDD9" w14:textId="77777777" w:rsidR="002A0561" w:rsidRPr="001D5FB9" w:rsidRDefault="002A0561" w:rsidP="00DB31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Observações</w:t>
            </w:r>
          </w:p>
        </w:tc>
      </w:tr>
      <w:tr w:rsidR="002A0561" w:rsidRPr="000B3F32" w14:paraId="74E72416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241DD259" w14:textId="41E033A9" w:rsidR="002A0561" w:rsidRPr="00145572" w:rsidRDefault="002A0561" w:rsidP="00DB31D6">
            <w:pPr>
              <w:rPr>
                <w:rFonts w:ascii="Verdana" w:hAnsi="Verdana" w:cs="Arial"/>
                <w:b w:val="0"/>
                <w:color w:val="000000"/>
                <w:sz w:val="20"/>
              </w:rPr>
            </w:pPr>
            <w:r w:rsidRPr="00145572">
              <w:rPr>
                <w:rFonts w:ascii="Verdana" w:hAnsi="Verdana" w:cs="Arial"/>
                <w:b w:val="0"/>
                <w:color w:val="000000"/>
                <w:sz w:val="20"/>
              </w:rPr>
              <w:t>Chave</w:t>
            </w:r>
          </w:p>
        </w:tc>
        <w:tc>
          <w:tcPr>
            <w:tcW w:w="2018" w:type="dxa"/>
            <w:shd w:val="clear" w:color="auto" w:fill="auto"/>
          </w:tcPr>
          <w:p w14:paraId="271B54B5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VarChar</w:t>
            </w:r>
          </w:p>
        </w:tc>
        <w:tc>
          <w:tcPr>
            <w:tcW w:w="4701" w:type="dxa"/>
            <w:shd w:val="clear" w:color="auto" w:fill="auto"/>
          </w:tcPr>
          <w:p w14:paraId="5E8D7C51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Chave obrigatória</w:t>
            </w:r>
          </w:p>
        </w:tc>
      </w:tr>
      <w:tr w:rsidR="002A0561" w:rsidRPr="000B3F32" w14:paraId="751A6950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2605913" w14:textId="77777777" w:rsidR="002A0561" w:rsidRPr="000B3F32" w:rsidRDefault="002A0561" w:rsidP="00DB31D6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cnpj</w:t>
            </w: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E</w:t>
            </w: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mp</w:t>
            </w:r>
          </w:p>
        </w:tc>
        <w:tc>
          <w:tcPr>
            <w:tcW w:w="2018" w:type="dxa"/>
            <w:shd w:val="clear" w:color="auto" w:fill="auto"/>
          </w:tcPr>
          <w:p w14:paraId="25461C20" w14:textId="77777777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Inteiro</w:t>
            </w:r>
          </w:p>
        </w:tc>
        <w:tc>
          <w:tcPr>
            <w:tcW w:w="4701" w:type="dxa"/>
            <w:shd w:val="clear" w:color="auto" w:fill="auto"/>
          </w:tcPr>
          <w:p w14:paraId="0DB1B286" w14:textId="77777777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Deverá ser informado o CNPJ da empresa para realizar a pesquisa.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Obrigatório. 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Somente números.</w:t>
            </w:r>
          </w:p>
        </w:tc>
      </w:tr>
      <w:tr w:rsidR="002A0561" w:rsidRPr="000B3F32" w14:paraId="12BFECD2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11470977" w14:textId="77777777" w:rsidR="002A0561" w:rsidRPr="000B3F32" w:rsidRDefault="002A0561" w:rsidP="00DB31D6">
            <w:pP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</w:pPr>
            <w:r>
              <w:rPr>
                <w:rFonts w:ascii="Verdana" w:hAnsi="Verdana" w:cs="Arial"/>
                <w:b w:val="0"/>
                <w:bCs w:val="0"/>
                <w:color w:val="000000"/>
                <w:sz w:val="20"/>
              </w:rPr>
              <w:t>cnpjPortal</w:t>
            </w:r>
          </w:p>
        </w:tc>
        <w:tc>
          <w:tcPr>
            <w:tcW w:w="2018" w:type="dxa"/>
            <w:shd w:val="clear" w:color="auto" w:fill="auto"/>
          </w:tcPr>
          <w:p w14:paraId="6D42E72E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Char (1)</w:t>
            </w:r>
          </w:p>
        </w:tc>
        <w:tc>
          <w:tcPr>
            <w:tcW w:w="4701" w:type="dxa"/>
            <w:shd w:val="clear" w:color="auto" w:fill="auto"/>
          </w:tcPr>
          <w:p w14:paraId="3AABBE75" w14:textId="77777777" w:rsidR="002A0561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(S) = Retorna registros de todos CNPJs do Portal (</w:t>
            </w:r>
            <w:r w:rsidRPr="001D19EB">
              <w:rPr>
                <w:rFonts w:ascii="Verdana" w:hAnsi="Verdana" w:cs="Arial"/>
                <w:i/>
                <w:color w:val="000000"/>
                <w:sz w:val="18"/>
              </w:rPr>
              <w:t>utiliza como base o cnpj informado no campo cnpjEmp</w:t>
            </w:r>
            <w:r>
              <w:rPr>
                <w:rFonts w:ascii="Verdana" w:hAnsi="Verdana" w:cs="Arial"/>
                <w:i/>
                <w:color w:val="000000"/>
                <w:sz w:val="18"/>
              </w:rPr>
              <w:t xml:space="preserve"> para pesquisar o portal</w:t>
            </w:r>
            <w:r>
              <w:rPr>
                <w:rFonts w:ascii="Verdana" w:hAnsi="Verdana" w:cs="Arial"/>
                <w:color w:val="000000"/>
                <w:sz w:val="20"/>
              </w:rPr>
              <w:t xml:space="preserve">). </w:t>
            </w:r>
          </w:p>
          <w:p w14:paraId="69B653F6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(N) = Retorna registros somente do CNPJ pesquisado no campo cnpjEmp. Opção padrão.</w:t>
            </w:r>
          </w:p>
        </w:tc>
      </w:tr>
      <w:tr w:rsidR="002A0561" w:rsidRPr="000B3F32" w14:paraId="070417ED" w14:textId="77777777" w:rsidTr="003E3E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67ECEFB5" w14:textId="77777777" w:rsidR="002A0561" w:rsidRPr="000B3F32" w:rsidRDefault="002A0561" w:rsidP="00DB31D6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data_inicial</w:t>
            </w:r>
          </w:p>
        </w:tc>
        <w:tc>
          <w:tcPr>
            <w:tcW w:w="2018" w:type="dxa"/>
            <w:shd w:val="clear" w:color="auto" w:fill="auto"/>
          </w:tcPr>
          <w:p w14:paraId="07B4CE2C" w14:textId="77777777" w:rsidR="002A0561" w:rsidRPr="000B3F32" w:rsidRDefault="002A0561" w:rsidP="00DB3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701" w:type="dxa"/>
            <w:shd w:val="clear" w:color="auto" w:fill="auto"/>
          </w:tcPr>
          <w:p w14:paraId="3E56122D" w14:textId="5EBF2CA2" w:rsidR="002A0561" w:rsidRPr="000B3F32" w:rsidRDefault="002A0561" w:rsidP="002A05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 lançamento i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nicial de pesquisa da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Redução Z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  <w:tr w:rsidR="002A0561" w:rsidRPr="000B3F32" w14:paraId="56624655" w14:textId="77777777" w:rsidTr="003E3E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3" w:type="dxa"/>
            <w:shd w:val="clear" w:color="auto" w:fill="auto"/>
          </w:tcPr>
          <w:p w14:paraId="43168ED4" w14:textId="77777777" w:rsidR="002A0561" w:rsidRPr="000B3F32" w:rsidRDefault="002A0561" w:rsidP="00DB31D6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data_fim</w:t>
            </w:r>
          </w:p>
        </w:tc>
        <w:tc>
          <w:tcPr>
            <w:tcW w:w="2018" w:type="dxa"/>
            <w:shd w:val="clear" w:color="auto" w:fill="auto"/>
          </w:tcPr>
          <w:p w14:paraId="5372298A" w14:textId="77777777" w:rsidR="002A0561" w:rsidRPr="000B3F32" w:rsidRDefault="002A0561" w:rsidP="00DB31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Date</w:t>
            </w:r>
          </w:p>
        </w:tc>
        <w:tc>
          <w:tcPr>
            <w:tcW w:w="4701" w:type="dxa"/>
            <w:shd w:val="clear" w:color="auto" w:fill="auto"/>
          </w:tcPr>
          <w:p w14:paraId="5DB07AC2" w14:textId="7791D1C6" w:rsidR="002A0561" w:rsidRPr="000B3F32" w:rsidRDefault="002A0561" w:rsidP="002A05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Data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de lançamento f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inal de pesquisa da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Redução Z</w:t>
            </w: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.</w:t>
            </w:r>
          </w:p>
        </w:tc>
      </w:tr>
    </w:tbl>
    <w:p w14:paraId="1E1ECA70" w14:textId="00EFA220" w:rsidR="002A0561" w:rsidRDefault="002A0561" w:rsidP="002A0561">
      <w:pPr>
        <w:rPr>
          <w:rFonts w:ascii="Verdana" w:hAnsi="Verdana" w:cs="Arial"/>
          <w:color w:val="000000"/>
          <w:sz w:val="20"/>
        </w:rPr>
      </w:pPr>
      <w:r w:rsidRPr="005947D5">
        <w:rPr>
          <w:rFonts w:ascii="Verdana" w:hAnsi="Verdana" w:cs="Arial"/>
          <w:b/>
          <w:color w:val="000000"/>
          <w:sz w:val="20"/>
        </w:rPr>
        <w:t>Obs:</w:t>
      </w:r>
      <w:r w:rsidRPr="005947D5">
        <w:rPr>
          <w:rFonts w:ascii="Verdana" w:hAnsi="Verdana" w:cs="Arial"/>
          <w:color w:val="000000"/>
          <w:sz w:val="20"/>
        </w:rPr>
        <w:t xml:space="preserve"> </w:t>
      </w:r>
      <w:r>
        <w:rPr>
          <w:rFonts w:ascii="Verdana" w:hAnsi="Verdana" w:cs="Arial"/>
          <w:color w:val="000000"/>
          <w:sz w:val="20"/>
        </w:rPr>
        <w:t>Só retorna informações do cadastro de reduções Z feito pelas impressoras fiscais.</w:t>
      </w:r>
    </w:p>
    <w:p w14:paraId="55D751E4" w14:textId="77777777" w:rsidR="00425EA3" w:rsidRDefault="00425EA3" w:rsidP="000B3F32">
      <w:pPr>
        <w:rPr>
          <w:rFonts w:ascii="Verdana" w:hAnsi="Verdana" w:cs="Arial"/>
          <w:color w:val="000000"/>
          <w:sz w:val="20"/>
        </w:rPr>
      </w:pPr>
    </w:p>
    <w:p w14:paraId="2CACC85F" w14:textId="52FF1328" w:rsidR="000B3F32" w:rsidRPr="00F666B6" w:rsidRDefault="00945B94" w:rsidP="000B3F32">
      <w:pPr>
        <w:pStyle w:val="Ttulo3"/>
        <w:keepNext w:val="0"/>
        <w:numPr>
          <w:ilvl w:val="2"/>
          <w:numId w:val="0"/>
        </w:numPr>
        <w:pBdr>
          <w:top w:val="single" w:sz="6" w:space="2" w:color="4F81BD" w:themeColor="accent1"/>
          <w:left w:val="single" w:sz="6" w:space="2" w:color="4F81BD" w:themeColor="accent1"/>
        </w:pBdr>
        <w:spacing w:before="300" w:after="0" w:line="276" w:lineRule="auto"/>
        <w:ind w:left="720" w:hanging="720"/>
        <w:rPr>
          <w:rFonts w:ascii="Verdana" w:hAnsi="Verdana" w:cs="Arial"/>
          <w:color w:val="000000"/>
          <w:sz w:val="20"/>
          <w:szCs w:val="24"/>
        </w:rPr>
      </w:pPr>
      <w:r>
        <w:rPr>
          <w:rFonts w:ascii="Verdana" w:hAnsi="Verdana" w:cs="Arial"/>
          <w:color w:val="000000"/>
          <w:sz w:val="20"/>
          <w:szCs w:val="24"/>
        </w:rPr>
        <w:t>2.</w:t>
      </w:r>
      <w:r w:rsidR="00D41F77">
        <w:rPr>
          <w:rFonts w:ascii="Verdana" w:hAnsi="Verdana" w:cs="Arial"/>
          <w:color w:val="000000"/>
          <w:sz w:val="20"/>
          <w:szCs w:val="24"/>
        </w:rPr>
        <w:t>5</w:t>
      </w:r>
      <w:r>
        <w:rPr>
          <w:rFonts w:ascii="Verdana" w:hAnsi="Verdana" w:cs="Arial"/>
          <w:color w:val="000000"/>
          <w:sz w:val="20"/>
          <w:szCs w:val="24"/>
        </w:rPr>
        <w:t xml:space="preserve"> </w:t>
      </w:r>
      <w:r w:rsidR="000B3F32" w:rsidRPr="00F666B6">
        <w:rPr>
          <w:rFonts w:ascii="Verdana" w:hAnsi="Verdana" w:cs="Arial"/>
          <w:color w:val="000000"/>
          <w:sz w:val="20"/>
          <w:szCs w:val="24"/>
        </w:rPr>
        <w:t>Restrições</w:t>
      </w:r>
    </w:p>
    <w:p w14:paraId="7B8FB222" w14:textId="3084A851" w:rsidR="000B3F32" w:rsidRPr="000B3F32" w:rsidRDefault="000B3F32" w:rsidP="00843144">
      <w:pPr>
        <w:pStyle w:val="PargrafodaLista"/>
        <w:numPr>
          <w:ilvl w:val="0"/>
          <w:numId w:val="11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 xml:space="preserve">No método </w:t>
      </w:r>
      <w:r w:rsidR="00B353BA">
        <w:rPr>
          <w:rFonts w:ascii="Verdana" w:hAnsi="Verdana" w:cs="Arial"/>
          <w:color w:val="000000"/>
          <w:sz w:val="20"/>
        </w:rPr>
        <w:t xml:space="preserve">que retorna o </w:t>
      </w:r>
      <w:r w:rsidRPr="000B3F32">
        <w:rPr>
          <w:rFonts w:ascii="Verdana" w:hAnsi="Verdana" w:cs="Arial"/>
          <w:color w:val="000000"/>
          <w:sz w:val="20"/>
        </w:rPr>
        <w:t>estoque, somente serão fornecidos os registros de produtos com saldo diferente de zero.</w:t>
      </w:r>
    </w:p>
    <w:p w14:paraId="52B1C972" w14:textId="60841F8D" w:rsidR="000B3F32" w:rsidRPr="000B3F32" w:rsidRDefault="000B3F32" w:rsidP="00843144">
      <w:pPr>
        <w:pStyle w:val="PargrafodaLista"/>
        <w:numPr>
          <w:ilvl w:val="0"/>
          <w:numId w:val="11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No método</w:t>
      </w:r>
      <w:r w:rsidR="0055484A">
        <w:rPr>
          <w:rFonts w:ascii="Verdana" w:hAnsi="Verdana" w:cs="Arial"/>
          <w:color w:val="000000"/>
          <w:sz w:val="20"/>
        </w:rPr>
        <w:t xml:space="preserve"> (</w:t>
      </w:r>
      <w:r w:rsidR="0055484A" w:rsidRPr="0055484A">
        <w:rPr>
          <w:rFonts w:ascii="Verdana" w:hAnsi="Verdana" w:cs="Arial"/>
          <w:b/>
          <w:i/>
          <w:color w:val="000000"/>
          <w:sz w:val="20"/>
        </w:rPr>
        <w:t>LinxProdutosDetalhes</w:t>
      </w:r>
      <w:r w:rsidR="0055484A">
        <w:rPr>
          <w:rFonts w:ascii="Verdana" w:hAnsi="Verdana" w:cs="Arial"/>
          <w:color w:val="000000"/>
          <w:sz w:val="20"/>
        </w:rPr>
        <w:t>)</w:t>
      </w:r>
      <w:r w:rsidRPr="000B3F32">
        <w:rPr>
          <w:rFonts w:ascii="Verdana" w:hAnsi="Verdana" w:cs="Arial"/>
          <w:color w:val="000000"/>
          <w:sz w:val="20"/>
        </w:rPr>
        <w:t xml:space="preserve"> </w:t>
      </w:r>
      <w:r w:rsidR="0055484A">
        <w:rPr>
          <w:rFonts w:ascii="Verdana" w:hAnsi="Verdana" w:cs="Arial"/>
          <w:color w:val="000000"/>
          <w:sz w:val="20"/>
        </w:rPr>
        <w:t>que retorna a quantidade de</w:t>
      </w:r>
      <w:r w:rsidR="00B353BA">
        <w:rPr>
          <w:rFonts w:ascii="Verdana" w:hAnsi="Verdana" w:cs="Arial"/>
          <w:color w:val="000000"/>
          <w:sz w:val="20"/>
        </w:rPr>
        <w:t xml:space="preserve"> </w:t>
      </w:r>
      <w:r w:rsidRPr="000B3F32">
        <w:rPr>
          <w:rFonts w:ascii="Verdana" w:hAnsi="Verdana" w:cs="Arial"/>
          <w:color w:val="000000"/>
          <w:sz w:val="20"/>
        </w:rPr>
        <w:t>estoque</w:t>
      </w:r>
      <w:r w:rsidR="00B353BA">
        <w:rPr>
          <w:rFonts w:ascii="Verdana" w:hAnsi="Verdana" w:cs="Arial"/>
          <w:color w:val="000000"/>
          <w:sz w:val="20"/>
        </w:rPr>
        <w:t>,</w:t>
      </w:r>
      <w:r w:rsidRPr="000B3F32">
        <w:rPr>
          <w:rFonts w:ascii="Verdana" w:hAnsi="Verdana" w:cs="Arial"/>
          <w:color w:val="000000"/>
          <w:sz w:val="20"/>
        </w:rPr>
        <w:t xml:space="preserve"> o saldo de estoque de produtos será somente o atual</w:t>
      </w:r>
      <w:r w:rsidR="0055484A">
        <w:rPr>
          <w:rFonts w:ascii="Verdana" w:hAnsi="Verdana" w:cs="Arial"/>
          <w:color w:val="000000"/>
          <w:sz w:val="20"/>
        </w:rPr>
        <w:t>, no momento da chamada</w:t>
      </w:r>
      <w:r w:rsidRPr="000B3F32">
        <w:rPr>
          <w:rFonts w:ascii="Verdana" w:hAnsi="Verdana" w:cs="Arial"/>
          <w:color w:val="000000"/>
          <w:sz w:val="20"/>
        </w:rPr>
        <w:t>;</w:t>
      </w:r>
    </w:p>
    <w:p w14:paraId="098A0770" w14:textId="77777777" w:rsidR="000B3F32" w:rsidRPr="000B3F32" w:rsidRDefault="000B3F32" w:rsidP="00843144">
      <w:pPr>
        <w:pStyle w:val="PargrafodaLista"/>
        <w:numPr>
          <w:ilvl w:val="0"/>
          <w:numId w:val="11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O cliente necessita ter em sua estrutura equipe especializada em infraestrutura/manutenção de WebService e XML.</w:t>
      </w:r>
    </w:p>
    <w:p w14:paraId="7709ACCF" w14:textId="022CF730" w:rsidR="00A56B31" w:rsidRDefault="000B3F32" w:rsidP="00E502F7">
      <w:pPr>
        <w:pStyle w:val="PargrafodaLista"/>
        <w:numPr>
          <w:ilvl w:val="0"/>
          <w:numId w:val="11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A Linx Microvix não fara nenhum tratamento nos dados fornecidos via WebService;</w:t>
      </w:r>
    </w:p>
    <w:p w14:paraId="2DE1FD44" w14:textId="4EF1A786" w:rsidR="00FF2215" w:rsidRPr="00FF2215" w:rsidRDefault="00FF2215" w:rsidP="00E502F7">
      <w:pPr>
        <w:pStyle w:val="PargrafodaLista"/>
        <w:numPr>
          <w:ilvl w:val="0"/>
          <w:numId w:val="11"/>
        </w:numPr>
        <w:spacing w:before="200" w:after="200" w:line="276" w:lineRule="auto"/>
        <w:rPr>
          <w:rFonts w:ascii="Verdana" w:hAnsi="Verdana" w:cs="Arial"/>
          <w:b/>
          <w:color w:val="000000"/>
          <w:sz w:val="20"/>
        </w:rPr>
      </w:pPr>
      <w:r w:rsidRPr="00FF2215">
        <w:rPr>
          <w:rFonts w:ascii="Verdana" w:hAnsi="Verdana" w:cs="Arial"/>
          <w:b/>
          <w:color w:val="000000"/>
          <w:sz w:val="20"/>
        </w:rPr>
        <w:t>O cliente necessita ter em sua estrutura uma base local para armazenar as informações extraídas dos métodos do WebService. Assim terá muito mais agilidade em informações históricas e garante a performance da API, pois sempre poderá extrair as informações dos últimos 45 dias no Webservice.</w:t>
      </w:r>
      <w:r>
        <w:rPr>
          <w:rFonts w:ascii="Verdana" w:hAnsi="Verdana" w:cs="Arial"/>
          <w:b/>
          <w:color w:val="000000"/>
          <w:sz w:val="20"/>
        </w:rPr>
        <w:t xml:space="preserve"> A primeira carga será liberada para consulta histórica e armazenamento local, depois ficará restrito aos últimos 45 dias.</w:t>
      </w:r>
    </w:p>
    <w:p w14:paraId="746234EA" w14:textId="2742A667" w:rsidR="000B3F32" w:rsidRPr="000B3F32" w:rsidRDefault="00945B94" w:rsidP="000B3F32">
      <w:pPr>
        <w:pStyle w:val="Ttulo3"/>
        <w:keepNext w:val="0"/>
        <w:numPr>
          <w:ilvl w:val="2"/>
          <w:numId w:val="0"/>
        </w:numPr>
        <w:pBdr>
          <w:top w:val="single" w:sz="6" w:space="2" w:color="4F81BD" w:themeColor="accent1"/>
          <w:left w:val="single" w:sz="6" w:space="2" w:color="4F81BD" w:themeColor="accent1"/>
        </w:pBdr>
        <w:spacing w:before="300" w:after="0" w:line="276" w:lineRule="auto"/>
        <w:ind w:left="720" w:hanging="720"/>
        <w:rPr>
          <w:rFonts w:ascii="Verdana" w:hAnsi="Verdana" w:cs="Arial"/>
          <w:color w:val="000000"/>
          <w:sz w:val="20"/>
          <w:szCs w:val="24"/>
        </w:rPr>
      </w:pPr>
      <w:r>
        <w:rPr>
          <w:rFonts w:ascii="Verdana" w:hAnsi="Verdana" w:cs="Arial"/>
          <w:color w:val="000000"/>
          <w:sz w:val="20"/>
          <w:szCs w:val="24"/>
        </w:rPr>
        <w:t xml:space="preserve">2.4.3 </w:t>
      </w:r>
      <w:r w:rsidR="000B3F32" w:rsidRPr="000B3F32">
        <w:rPr>
          <w:rFonts w:ascii="Verdana" w:hAnsi="Verdana" w:cs="Arial"/>
          <w:color w:val="000000"/>
          <w:sz w:val="20"/>
          <w:szCs w:val="24"/>
        </w:rPr>
        <w:t>Benefícios</w:t>
      </w:r>
    </w:p>
    <w:p w14:paraId="7694FCC6" w14:textId="3F5D6D28" w:rsidR="000B3F32" w:rsidRPr="000B3F32" w:rsidRDefault="000B3F32" w:rsidP="00843144">
      <w:pPr>
        <w:pStyle w:val="PargrafodaLista"/>
        <w:numPr>
          <w:ilvl w:val="0"/>
          <w:numId w:val="12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Acesso em tempo real a estrutura de dados do</w:t>
      </w:r>
      <w:r w:rsidR="001D5FB9">
        <w:rPr>
          <w:rFonts w:ascii="Verdana" w:hAnsi="Verdana" w:cs="Arial"/>
          <w:color w:val="000000"/>
          <w:sz w:val="20"/>
        </w:rPr>
        <w:t xml:space="preserve"> MicrovixERP em qualquer loja de</w:t>
      </w:r>
      <w:r w:rsidRPr="000B3F32">
        <w:rPr>
          <w:rFonts w:ascii="Verdana" w:hAnsi="Verdana" w:cs="Arial"/>
          <w:color w:val="000000"/>
          <w:sz w:val="20"/>
        </w:rPr>
        <w:t xml:space="preserve"> </w:t>
      </w:r>
      <w:r w:rsidR="001D5FB9">
        <w:rPr>
          <w:rFonts w:ascii="Verdana" w:hAnsi="Verdana" w:cs="Arial"/>
          <w:color w:val="000000"/>
          <w:sz w:val="20"/>
        </w:rPr>
        <w:t xml:space="preserve">um </w:t>
      </w:r>
      <w:r w:rsidRPr="000B3F32">
        <w:rPr>
          <w:rFonts w:ascii="Verdana" w:hAnsi="Verdana" w:cs="Arial"/>
          <w:color w:val="000000"/>
          <w:sz w:val="20"/>
        </w:rPr>
        <w:t>portal</w:t>
      </w:r>
      <w:r w:rsidR="00974BBA">
        <w:rPr>
          <w:rFonts w:ascii="Verdana" w:hAnsi="Verdana" w:cs="Arial"/>
          <w:color w:val="000000"/>
          <w:sz w:val="20"/>
        </w:rPr>
        <w:t xml:space="preserve"> (</w:t>
      </w:r>
      <w:r w:rsidR="00974BBA" w:rsidRPr="00974BBA">
        <w:rPr>
          <w:rFonts w:ascii="Verdana" w:hAnsi="Verdana" w:cs="Arial"/>
          <w:i/>
          <w:color w:val="000000"/>
          <w:sz w:val="18"/>
        </w:rPr>
        <w:t xml:space="preserve">podendo estar até dentro de um </w:t>
      </w:r>
      <w:r w:rsidR="001D5FB9" w:rsidRPr="00974BBA">
        <w:rPr>
          <w:rFonts w:ascii="Verdana" w:hAnsi="Verdana" w:cs="Arial"/>
          <w:i/>
          <w:color w:val="000000"/>
          <w:sz w:val="18"/>
        </w:rPr>
        <w:t>grupo econômico ou rede</w:t>
      </w:r>
      <w:r w:rsidR="00974BBA">
        <w:rPr>
          <w:rFonts w:ascii="Verdana" w:hAnsi="Verdana" w:cs="Arial"/>
          <w:i/>
          <w:color w:val="000000"/>
          <w:sz w:val="18"/>
        </w:rPr>
        <w:t xml:space="preserve"> de franquias</w:t>
      </w:r>
      <w:r w:rsidR="00974BBA">
        <w:rPr>
          <w:rFonts w:ascii="Verdana" w:hAnsi="Verdana" w:cs="Arial"/>
          <w:color w:val="000000"/>
          <w:sz w:val="20"/>
        </w:rPr>
        <w:t>)</w:t>
      </w:r>
      <w:r w:rsidRPr="000B3F32">
        <w:rPr>
          <w:rFonts w:ascii="Verdana" w:hAnsi="Verdana" w:cs="Arial"/>
          <w:color w:val="000000"/>
          <w:sz w:val="20"/>
        </w:rPr>
        <w:t>;</w:t>
      </w:r>
    </w:p>
    <w:p w14:paraId="4CB23D3A" w14:textId="69F0F131" w:rsidR="000B3F32" w:rsidRPr="000B3F32" w:rsidRDefault="000B3F32" w:rsidP="00843144">
      <w:pPr>
        <w:pStyle w:val="PargrafodaLista"/>
        <w:numPr>
          <w:ilvl w:val="0"/>
          <w:numId w:val="12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Acesso de qualquer lugar a API do WebService MicrovixERP;</w:t>
      </w:r>
    </w:p>
    <w:p w14:paraId="6CE3B94D" w14:textId="6588B609" w:rsidR="000B3F32" w:rsidRPr="000B3F32" w:rsidRDefault="000B3F32" w:rsidP="00843144">
      <w:pPr>
        <w:pStyle w:val="PargrafodaLista"/>
        <w:numPr>
          <w:ilvl w:val="0"/>
          <w:numId w:val="12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Segurança, onde qualquer WebService é restrito com usuário</w:t>
      </w:r>
      <w:r w:rsidR="001D5FB9">
        <w:rPr>
          <w:rFonts w:ascii="Verdana" w:hAnsi="Verdana" w:cs="Arial"/>
          <w:color w:val="000000"/>
          <w:sz w:val="20"/>
        </w:rPr>
        <w:t>,</w:t>
      </w:r>
      <w:r w:rsidRPr="000B3F32">
        <w:rPr>
          <w:rFonts w:ascii="Verdana" w:hAnsi="Verdana" w:cs="Arial"/>
          <w:color w:val="000000"/>
          <w:sz w:val="20"/>
        </w:rPr>
        <w:t xml:space="preserve"> senha</w:t>
      </w:r>
      <w:r w:rsidR="001D5FB9">
        <w:rPr>
          <w:rFonts w:ascii="Verdana" w:hAnsi="Verdana" w:cs="Arial"/>
          <w:color w:val="000000"/>
          <w:sz w:val="20"/>
        </w:rPr>
        <w:t xml:space="preserve"> e chave</w:t>
      </w:r>
      <w:r w:rsidRPr="000B3F32">
        <w:rPr>
          <w:rFonts w:ascii="Verdana" w:hAnsi="Verdana" w:cs="Arial"/>
          <w:color w:val="000000"/>
          <w:sz w:val="20"/>
        </w:rPr>
        <w:t>;</w:t>
      </w:r>
    </w:p>
    <w:p w14:paraId="7748BA00" w14:textId="77777777" w:rsidR="000B3F32" w:rsidRDefault="000B3F32" w:rsidP="00843144">
      <w:pPr>
        <w:pStyle w:val="PargrafodaLista"/>
        <w:numPr>
          <w:ilvl w:val="0"/>
          <w:numId w:val="12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Documentação de utilização da API do WebService;</w:t>
      </w:r>
    </w:p>
    <w:p w14:paraId="409CB79D" w14:textId="1D27A662" w:rsidR="00F666B6" w:rsidRPr="00E502F7" w:rsidRDefault="00B714AA" w:rsidP="000B3F32">
      <w:pPr>
        <w:pStyle w:val="PargrafodaLista"/>
        <w:numPr>
          <w:ilvl w:val="0"/>
          <w:numId w:val="12"/>
        </w:numPr>
        <w:spacing w:before="200" w:after="200" w:line="276" w:lineRule="auto"/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t>Atualização de melhorias automaticamente</w:t>
      </w:r>
      <w:r w:rsidR="008F5AF9">
        <w:rPr>
          <w:rFonts w:ascii="Verdana" w:hAnsi="Verdana" w:cs="Arial"/>
          <w:color w:val="000000"/>
          <w:sz w:val="20"/>
        </w:rPr>
        <w:t xml:space="preserve"> (</w:t>
      </w:r>
      <w:r w:rsidR="008F5AF9" w:rsidRPr="00257740">
        <w:rPr>
          <w:rFonts w:ascii="Verdana" w:hAnsi="Verdana" w:cs="Arial"/>
          <w:i/>
          <w:color w:val="000000"/>
          <w:sz w:val="18"/>
        </w:rPr>
        <w:t>sem comunicado prévio</w:t>
      </w:r>
      <w:r w:rsidR="008F5AF9">
        <w:rPr>
          <w:rFonts w:ascii="Verdana" w:hAnsi="Verdana" w:cs="Arial"/>
          <w:color w:val="000000"/>
          <w:sz w:val="20"/>
        </w:rPr>
        <w:t>)</w:t>
      </w:r>
      <w:r>
        <w:rPr>
          <w:rFonts w:ascii="Verdana" w:hAnsi="Verdana" w:cs="Arial"/>
          <w:color w:val="000000"/>
          <w:sz w:val="20"/>
        </w:rPr>
        <w:t>;</w:t>
      </w:r>
    </w:p>
    <w:p w14:paraId="57625CD5" w14:textId="4A4C035F" w:rsidR="00E502F7" w:rsidRPr="000B3F32" w:rsidRDefault="00E502F7" w:rsidP="00E502F7">
      <w:pPr>
        <w:pStyle w:val="Ttulo3"/>
        <w:keepNext w:val="0"/>
        <w:numPr>
          <w:ilvl w:val="2"/>
          <w:numId w:val="0"/>
        </w:numPr>
        <w:pBdr>
          <w:top w:val="single" w:sz="6" w:space="2" w:color="4F81BD" w:themeColor="accent1"/>
          <w:left w:val="single" w:sz="6" w:space="2" w:color="4F81BD" w:themeColor="accent1"/>
        </w:pBdr>
        <w:spacing w:before="300" w:after="0" w:line="276" w:lineRule="auto"/>
        <w:ind w:left="720" w:hanging="720"/>
        <w:rPr>
          <w:rFonts w:ascii="Verdana" w:hAnsi="Verdana" w:cs="Arial"/>
          <w:color w:val="000000"/>
          <w:sz w:val="20"/>
          <w:szCs w:val="24"/>
        </w:rPr>
      </w:pPr>
      <w:r>
        <w:rPr>
          <w:rFonts w:ascii="Verdana" w:hAnsi="Verdana" w:cs="Arial"/>
          <w:color w:val="000000"/>
          <w:sz w:val="20"/>
          <w:szCs w:val="24"/>
        </w:rPr>
        <w:t>2.4.4 Documentação dos métodos</w:t>
      </w:r>
    </w:p>
    <w:p w14:paraId="2C4B2E26" w14:textId="3B85C3F8" w:rsidR="00E502F7" w:rsidRDefault="00E502F7" w:rsidP="00E502F7">
      <w:pPr>
        <w:rPr>
          <w:rFonts w:ascii="Verdana" w:hAnsi="Verdana" w:cs="Arial"/>
          <w:color w:val="000000"/>
          <w:sz w:val="20"/>
        </w:rPr>
      </w:pPr>
      <w:r>
        <w:rPr>
          <w:rFonts w:ascii="Verdana" w:hAnsi="Verdana" w:cs="Arial"/>
          <w:color w:val="000000"/>
          <w:sz w:val="20"/>
        </w:rPr>
        <w:lastRenderedPageBreak/>
        <w:t xml:space="preserve">A documentação atualizada dos métodos estará sempre disponível no </w:t>
      </w:r>
      <w:r w:rsidR="008822DF">
        <w:rPr>
          <w:rFonts w:ascii="Verdana" w:hAnsi="Verdana" w:cs="Arial"/>
          <w:color w:val="000000"/>
          <w:sz w:val="20"/>
        </w:rPr>
        <w:t>link</w:t>
      </w:r>
      <w:r>
        <w:rPr>
          <w:rFonts w:ascii="Verdana" w:hAnsi="Verdana" w:cs="Arial"/>
          <w:color w:val="000000"/>
          <w:sz w:val="20"/>
        </w:rPr>
        <w:t xml:space="preserve"> </w:t>
      </w:r>
      <w:r w:rsidR="008822DF">
        <w:rPr>
          <w:rFonts w:ascii="Verdana" w:hAnsi="Verdana" w:cs="Arial"/>
          <w:color w:val="000000"/>
          <w:sz w:val="20"/>
        </w:rPr>
        <w:t>abaixo</w:t>
      </w:r>
      <w:r>
        <w:rPr>
          <w:rFonts w:ascii="Verdana" w:hAnsi="Verdana" w:cs="Arial"/>
          <w:color w:val="000000"/>
          <w:sz w:val="20"/>
        </w:rPr>
        <w:t>.</w:t>
      </w:r>
    </w:p>
    <w:p w14:paraId="15BBD2D8" w14:textId="77777777" w:rsidR="008822DF" w:rsidRDefault="008822DF" w:rsidP="00E502F7">
      <w:pPr>
        <w:rPr>
          <w:rFonts w:ascii="Verdana" w:hAnsi="Verdana" w:cs="Arial"/>
          <w:color w:val="000000"/>
          <w:sz w:val="20"/>
        </w:rPr>
      </w:pPr>
    </w:p>
    <w:p w14:paraId="61946276" w14:textId="654D58F7" w:rsidR="008822DF" w:rsidRPr="008822DF" w:rsidRDefault="008822DF" w:rsidP="008822DF">
      <w:pPr>
        <w:pStyle w:val="PargrafodaLista"/>
        <w:numPr>
          <w:ilvl w:val="0"/>
          <w:numId w:val="14"/>
        </w:numPr>
        <w:rPr>
          <w:rFonts w:ascii="Verdana" w:hAnsi="Verdana" w:cs="Arial"/>
          <w:color w:val="000000"/>
          <w:sz w:val="20"/>
        </w:rPr>
      </w:pPr>
      <w:r w:rsidRPr="008822DF">
        <w:rPr>
          <w:rFonts w:ascii="Segoe UI" w:hAnsi="Segoe UI" w:cs="Segoe UI"/>
          <w:color w:val="000000"/>
          <w:sz w:val="20"/>
          <w:szCs w:val="20"/>
        </w:rPr>
        <w:t>https://share.linx.com.br/display/MODAprod/WebService</w:t>
      </w:r>
    </w:p>
    <w:p w14:paraId="60CF2A91" w14:textId="77777777" w:rsidR="008822DF" w:rsidRDefault="008822DF" w:rsidP="008822DF">
      <w:pPr>
        <w:rPr>
          <w:rFonts w:ascii="Verdana" w:hAnsi="Verdana" w:cs="Arial"/>
          <w:color w:val="000000"/>
          <w:sz w:val="20"/>
        </w:rPr>
      </w:pPr>
    </w:p>
    <w:p w14:paraId="06A0E009" w14:textId="77777777" w:rsidR="008822DF" w:rsidRDefault="008822DF" w:rsidP="008822DF">
      <w:pPr>
        <w:rPr>
          <w:rFonts w:ascii="Verdana" w:hAnsi="Verdana" w:cs="Arial"/>
          <w:color w:val="000000"/>
          <w:sz w:val="20"/>
        </w:rPr>
      </w:pPr>
    </w:p>
    <w:p w14:paraId="0E2B98F9" w14:textId="77777777" w:rsidR="00E502F7" w:rsidRPr="000B3F32" w:rsidRDefault="00E502F7" w:rsidP="000B3F32">
      <w:pPr>
        <w:rPr>
          <w:rFonts w:ascii="Verdana" w:hAnsi="Verdana" w:cs="Arial"/>
          <w:color w:val="000000"/>
          <w:sz w:val="20"/>
        </w:rPr>
      </w:pPr>
    </w:p>
    <w:p w14:paraId="27093524" w14:textId="20E17E26" w:rsidR="000B3F32" w:rsidRPr="00945B94" w:rsidRDefault="00945B94" w:rsidP="00072BB1">
      <w:pPr>
        <w:pStyle w:val="Contedo"/>
        <w:framePr w:wrap="notBeside"/>
        <w:numPr>
          <w:ilvl w:val="0"/>
          <w:numId w:val="0"/>
        </w:numPr>
        <w:ind w:left="96" w:hanging="96"/>
        <w:rPr>
          <w:color w:val="5A2D91"/>
          <w:sz w:val="28"/>
        </w:rPr>
      </w:pPr>
      <w:bookmarkStart w:id="1" w:name="_Toc418772523"/>
      <w:r w:rsidRPr="00945B94">
        <w:rPr>
          <w:color w:val="5A2D91"/>
          <w:sz w:val="28"/>
        </w:rPr>
        <w:t xml:space="preserve">3 </w:t>
      </w:r>
      <w:bookmarkEnd w:id="1"/>
      <w:r w:rsidR="001D5FB9">
        <w:rPr>
          <w:color w:val="5A2D91"/>
          <w:sz w:val="28"/>
        </w:rPr>
        <w:t>Ativação do serviço</w:t>
      </w:r>
    </w:p>
    <w:tbl>
      <w:tblPr>
        <w:tblStyle w:val="ListaClara"/>
        <w:tblW w:w="5000" w:type="pct"/>
        <w:tblLook w:val="04A0" w:firstRow="1" w:lastRow="0" w:firstColumn="1" w:lastColumn="0" w:noHBand="0" w:noVBand="1"/>
      </w:tblPr>
      <w:tblGrid>
        <w:gridCol w:w="7296"/>
        <w:gridCol w:w="1756"/>
      </w:tblGrid>
      <w:tr w:rsidR="001D5FB9" w:rsidRPr="001D5FB9" w14:paraId="6305A9F2" w14:textId="77777777" w:rsidTr="000B3F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30" w:type="pct"/>
          </w:tcPr>
          <w:p w14:paraId="27487B6C" w14:textId="7DB1AB90" w:rsidR="000B3F32" w:rsidRPr="001D5FB9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Processo</w:t>
            </w:r>
          </w:p>
        </w:tc>
        <w:tc>
          <w:tcPr>
            <w:tcW w:w="970" w:type="pct"/>
          </w:tcPr>
          <w:p w14:paraId="22B3B3CE" w14:textId="52D1E0A3" w:rsidR="000B3F32" w:rsidRPr="001D5FB9" w:rsidRDefault="001D5FB9" w:rsidP="000B3F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Horas</w:t>
            </w:r>
          </w:p>
        </w:tc>
      </w:tr>
      <w:tr w:rsidR="000B3F32" w:rsidRPr="000B3F32" w14:paraId="1E2D4741" w14:textId="77777777" w:rsidTr="000B3F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30" w:type="pct"/>
          </w:tcPr>
          <w:p w14:paraId="6B558706" w14:textId="05B147E8" w:rsidR="000B3F32" w:rsidRPr="000B3F32" w:rsidRDefault="001D5FB9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>Taxa de Ativação de Serviço</w:t>
            </w:r>
          </w:p>
        </w:tc>
        <w:tc>
          <w:tcPr>
            <w:tcW w:w="970" w:type="pct"/>
          </w:tcPr>
          <w:p w14:paraId="4B29D06A" w14:textId="2F89CDE3" w:rsidR="000B3F32" w:rsidRPr="000B3F32" w:rsidRDefault="00674222" w:rsidP="00014C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 </w:t>
            </w:r>
            <w:r w:rsidR="004E1DF0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20 </w:t>
            </w:r>
            <w:r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horas</w:t>
            </w:r>
          </w:p>
        </w:tc>
      </w:tr>
    </w:tbl>
    <w:p w14:paraId="79E66191" w14:textId="77777777" w:rsidR="00674222" w:rsidRPr="000B3F32" w:rsidRDefault="00674222" w:rsidP="000B3F32">
      <w:pPr>
        <w:rPr>
          <w:rFonts w:ascii="Verdana" w:hAnsi="Verdana" w:cs="Arial"/>
          <w:color w:val="000000"/>
          <w:sz w:val="20"/>
        </w:rPr>
      </w:pPr>
    </w:p>
    <w:p w14:paraId="2238C12C" w14:textId="77D57C7F" w:rsidR="000B3F32" w:rsidRPr="00945B94" w:rsidRDefault="00945B94" w:rsidP="00072BB1">
      <w:pPr>
        <w:pStyle w:val="Contedo"/>
        <w:framePr w:wrap="notBeside"/>
        <w:numPr>
          <w:ilvl w:val="0"/>
          <w:numId w:val="0"/>
        </w:numPr>
        <w:ind w:left="96" w:hanging="96"/>
        <w:rPr>
          <w:color w:val="5A2D91"/>
          <w:sz w:val="28"/>
        </w:rPr>
      </w:pPr>
      <w:bookmarkStart w:id="2" w:name="_Toc418772524"/>
      <w:r>
        <w:rPr>
          <w:color w:val="5A2D91"/>
          <w:sz w:val="28"/>
        </w:rPr>
        <w:t xml:space="preserve">4 </w:t>
      </w:r>
      <w:r w:rsidR="000B3F32" w:rsidRPr="00945B94">
        <w:rPr>
          <w:color w:val="5A2D91"/>
          <w:sz w:val="28"/>
        </w:rPr>
        <w:t>Manutenção</w:t>
      </w:r>
      <w:bookmarkEnd w:id="2"/>
    </w:p>
    <w:p w14:paraId="2A9A9B5D" w14:textId="77777777" w:rsidR="00F666B6" w:rsidRDefault="00F666B6" w:rsidP="000B3F32">
      <w:pPr>
        <w:rPr>
          <w:rFonts w:ascii="Verdana" w:hAnsi="Verdana" w:cs="Arial"/>
          <w:color w:val="000000"/>
          <w:sz w:val="20"/>
        </w:rPr>
      </w:pPr>
    </w:p>
    <w:p w14:paraId="4654E5B9" w14:textId="6257DE73" w:rsidR="00E97B74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Será cobrada uma taxa de manutenção mensal, para o custo com a manutenção da integração e infraestrutura do WebService.</w:t>
      </w:r>
    </w:p>
    <w:p w14:paraId="2D74A838" w14:textId="77777777" w:rsidR="00F666B6" w:rsidRDefault="00F666B6" w:rsidP="00F666B6">
      <w:pPr>
        <w:pStyle w:val="abullets"/>
        <w:framePr w:wrap="notBeside"/>
        <w:numPr>
          <w:ilvl w:val="0"/>
          <w:numId w:val="0"/>
        </w:numPr>
        <w:ind w:left="544"/>
      </w:pPr>
    </w:p>
    <w:p w14:paraId="3AA46506" w14:textId="43B99D16" w:rsidR="00F666B6" w:rsidRPr="00945B94" w:rsidRDefault="00945B94" w:rsidP="00F666B6">
      <w:pPr>
        <w:pStyle w:val="Bullets"/>
        <w:numPr>
          <w:ilvl w:val="0"/>
          <w:numId w:val="0"/>
        </w:numPr>
        <w:rPr>
          <w:b/>
          <w:color w:val="5A2D91"/>
          <w:sz w:val="28"/>
          <w:szCs w:val="24"/>
        </w:rPr>
      </w:pPr>
      <w:r>
        <w:rPr>
          <w:b/>
          <w:color w:val="5A2D91"/>
          <w:sz w:val="28"/>
          <w:szCs w:val="24"/>
        </w:rPr>
        <w:t xml:space="preserve">5 </w:t>
      </w:r>
      <w:r w:rsidR="00F666B6" w:rsidRPr="00945B94">
        <w:rPr>
          <w:b/>
          <w:color w:val="5A2D91"/>
          <w:sz w:val="28"/>
          <w:szCs w:val="24"/>
        </w:rPr>
        <w:t>Condição comercial</w:t>
      </w:r>
    </w:p>
    <w:p w14:paraId="16995724" w14:textId="14CDEE6E" w:rsidR="000B3F32" w:rsidRPr="000B3F32" w:rsidRDefault="000B3F32" w:rsidP="00F666B6">
      <w:pPr>
        <w:pStyle w:val="1bullets"/>
        <w:framePr w:wrap="notBeside"/>
        <w:numPr>
          <w:ilvl w:val="0"/>
          <w:numId w:val="0"/>
        </w:numPr>
        <w:ind w:left="544"/>
      </w:pPr>
    </w:p>
    <w:tbl>
      <w:tblPr>
        <w:tblStyle w:val="TabeladeLista31"/>
        <w:tblW w:w="5000" w:type="pct"/>
        <w:tblLook w:val="04A0" w:firstRow="1" w:lastRow="0" w:firstColumn="1" w:lastColumn="0" w:noHBand="0" w:noVBand="1"/>
      </w:tblPr>
      <w:tblGrid>
        <w:gridCol w:w="2265"/>
        <w:gridCol w:w="2266"/>
        <w:gridCol w:w="56"/>
        <w:gridCol w:w="1046"/>
        <w:gridCol w:w="1164"/>
        <w:gridCol w:w="210"/>
        <w:gridCol w:w="2055"/>
      </w:tblGrid>
      <w:tr w:rsidR="000B3F32" w:rsidRPr="000B3F32" w14:paraId="3583B6A5" w14:textId="77777777" w:rsidTr="000B3F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50" w:type="pct"/>
            <w:noWrap/>
            <w:hideMark/>
          </w:tcPr>
          <w:p w14:paraId="13B0B1C2" w14:textId="3B27B62C" w:rsidR="000B3F32" w:rsidRPr="001D5FB9" w:rsidRDefault="001D5FB9" w:rsidP="000B3F32">
            <w:pPr>
              <w:spacing w:after="200" w:line="276" w:lineRule="auto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Processo</w:t>
            </w:r>
          </w:p>
        </w:tc>
        <w:tc>
          <w:tcPr>
            <w:tcW w:w="1250" w:type="pct"/>
            <w:hideMark/>
          </w:tcPr>
          <w:p w14:paraId="7CA0235C" w14:textId="77777777" w:rsidR="000B3F32" w:rsidRPr="001D5FB9" w:rsidRDefault="000B3F32" w:rsidP="000B3F32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Esforço</w:t>
            </w:r>
          </w:p>
        </w:tc>
        <w:tc>
          <w:tcPr>
            <w:tcW w:w="1250" w:type="pct"/>
            <w:gridSpan w:val="3"/>
            <w:noWrap/>
            <w:hideMark/>
          </w:tcPr>
          <w:p w14:paraId="26796FFE" w14:textId="77777777" w:rsidR="000B3F32" w:rsidRPr="001D5FB9" w:rsidRDefault="000B3F32" w:rsidP="000B3F32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>Condição</w:t>
            </w:r>
          </w:p>
        </w:tc>
        <w:tc>
          <w:tcPr>
            <w:tcW w:w="1250" w:type="pct"/>
            <w:gridSpan w:val="2"/>
          </w:tcPr>
          <w:p w14:paraId="1BCA2896" w14:textId="77777777" w:rsidR="000B3F32" w:rsidRPr="001D5FB9" w:rsidRDefault="000B3F32" w:rsidP="000B3F32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</w:pPr>
            <w:r w:rsidRPr="001D5FB9">
              <w:rPr>
                <w:rFonts w:ascii="Verdana" w:eastAsia="Times New Roman" w:hAnsi="Verdana" w:cs="Arial"/>
                <w:b w:val="0"/>
                <w:bCs w:val="0"/>
                <w:sz w:val="20"/>
                <w:lang w:eastAsia="pt-BR"/>
              </w:rPr>
              <w:t xml:space="preserve">Valor </w:t>
            </w:r>
          </w:p>
        </w:tc>
      </w:tr>
      <w:tr w:rsidR="000B3F32" w:rsidRPr="000B3F32" w14:paraId="5415E5C2" w14:textId="77777777" w:rsidTr="000B3F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noWrap/>
          </w:tcPr>
          <w:p w14:paraId="19029B9B" w14:textId="77777777" w:rsidR="000B3F32" w:rsidRPr="000B3F32" w:rsidRDefault="000B3F32" w:rsidP="000B3F32">
            <w:pPr>
              <w:spacing w:after="200" w:line="276" w:lineRule="auto"/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 xml:space="preserve"> OS  </w:t>
            </w:r>
          </w:p>
        </w:tc>
        <w:tc>
          <w:tcPr>
            <w:tcW w:w="1250" w:type="pct"/>
          </w:tcPr>
          <w:p w14:paraId="14183D9D" w14:textId="608F190F" w:rsidR="000B3F32" w:rsidRPr="00674222" w:rsidRDefault="004E1DF0" w:rsidP="000B3F3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b/>
                <w:color w:val="000000"/>
                <w:sz w:val="20"/>
                <w:lang w:eastAsia="pt-BR"/>
              </w:rPr>
            </w:pPr>
            <w:r>
              <w:rPr>
                <w:rFonts w:ascii="Verdana" w:eastAsia="Times New Roman" w:hAnsi="Verdana" w:cs="Arial"/>
                <w:b/>
                <w:color w:val="000000"/>
                <w:sz w:val="20"/>
                <w:lang w:eastAsia="pt-BR"/>
              </w:rPr>
              <w:t xml:space="preserve">20 </w:t>
            </w:r>
            <w:r w:rsidRPr="00674222">
              <w:rPr>
                <w:rFonts w:ascii="Verdana" w:eastAsia="Times New Roman" w:hAnsi="Verdana" w:cs="Arial"/>
                <w:b/>
                <w:color w:val="000000"/>
                <w:sz w:val="20"/>
                <w:lang w:eastAsia="pt-BR"/>
              </w:rPr>
              <w:t>H</w:t>
            </w:r>
            <w:r w:rsidR="00674222" w:rsidRPr="00674222">
              <w:rPr>
                <w:rFonts w:ascii="Verdana" w:eastAsia="Times New Roman" w:hAnsi="Verdana" w:cs="Arial"/>
                <w:b/>
                <w:color w:val="000000"/>
                <w:sz w:val="20"/>
                <w:lang w:eastAsia="pt-BR"/>
              </w:rPr>
              <w:t>oras</w:t>
            </w:r>
          </w:p>
        </w:tc>
        <w:tc>
          <w:tcPr>
            <w:tcW w:w="1250" w:type="pct"/>
            <w:gridSpan w:val="3"/>
            <w:noWrap/>
          </w:tcPr>
          <w:p w14:paraId="01005B46" w14:textId="77777777" w:rsidR="000B3F32" w:rsidRPr="000B3F32" w:rsidRDefault="000B3F32" w:rsidP="000B3F3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A vista </w:t>
            </w:r>
          </w:p>
        </w:tc>
        <w:tc>
          <w:tcPr>
            <w:tcW w:w="1250" w:type="pct"/>
            <w:gridSpan w:val="2"/>
          </w:tcPr>
          <w:p w14:paraId="05BA387E" w14:textId="77777777" w:rsidR="000B3F32" w:rsidRPr="000B3F32" w:rsidRDefault="000B3F32" w:rsidP="000B3F3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 xml:space="preserve">R$   </w:t>
            </w:r>
          </w:p>
        </w:tc>
      </w:tr>
      <w:tr w:rsidR="000B3F32" w:rsidRPr="000B3F32" w14:paraId="5B80656E" w14:textId="77777777" w:rsidTr="000B3F32">
        <w:trPr>
          <w:trHeight w:val="6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1" w:type="pct"/>
            <w:gridSpan w:val="3"/>
            <w:noWrap/>
          </w:tcPr>
          <w:p w14:paraId="671C1A59" w14:textId="77777777" w:rsidR="000B3F32" w:rsidRPr="000B3F32" w:rsidRDefault="000B3F32" w:rsidP="000B3F32">
            <w:pPr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b w:val="0"/>
                <w:bCs w:val="0"/>
                <w:color w:val="000000"/>
                <w:sz w:val="20"/>
                <w:lang w:eastAsia="pt-BR"/>
              </w:rPr>
              <w:t xml:space="preserve">Manutenção </w:t>
            </w:r>
          </w:p>
        </w:tc>
        <w:tc>
          <w:tcPr>
            <w:tcW w:w="577" w:type="pct"/>
          </w:tcPr>
          <w:p w14:paraId="3C2BC53D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  <w:tc>
          <w:tcPr>
            <w:tcW w:w="758" w:type="pct"/>
            <w:gridSpan w:val="2"/>
            <w:noWrap/>
          </w:tcPr>
          <w:p w14:paraId="763A8721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</w:p>
        </w:tc>
        <w:tc>
          <w:tcPr>
            <w:tcW w:w="1134" w:type="pct"/>
          </w:tcPr>
          <w:p w14:paraId="3E5EF240" w14:textId="77777777" w:rsidR="000B3F32" w:rsidRPr="000B3F32" w:rsidRDefault="000B3F32" w:rsidP="000B3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</w:pPr>
            <w:r w:rsidRPr="000B3F32">
              <w:rPr>
                <w:rFonts w:ascii="Verdana" w:eastAsia="Times New Roman" w:hAnsi="Verdana" w:cs="Arial"/>
                <w:color w:val="000000"/>
                <w:sz w:val="20"/>
                <w:lang w:eastAsia="pt-BR"/>
              </w:rPr>
              <w:t>R$ 300,00 mês</w:t>
            </w:r>
          </w:p>
        </w:tc>
      </w:tr>
    </w:tbl>
    <w:p w14:paraId="67C0012E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059294E1" w14:textId="5FFDCA13" w:rsidR="00D31EC9" w:rsidRPr="00522E87" w:rsidRDefault="00D31EC9" w:rsidP="000B3F32">
      <w:pPr>
        <w:rPr>
          <w:rFonts w:ascii="Verdana" w:hAnsi="Verdana" w:cs="Arial"/>
          <w:b/>
          <w:color w:val="000000"/>
          <w:sz w:val="20"/>
          <w:u w:val="single"/>
        </w:rPr>
      </w:pPr>
      <w:r w:rsidRPr="00D31EC9">
        <w:rPr>
          <w:rFonts w:ascii="Verdana" w:hAnsi="Verdana" w:cs="Arial"/>
          <w:b/>
          <w:color w:val="000000"/>
          <w:sz w:val="20"/>
          <w:u w:val="single"/>
        </w:rPr>
        <w:t>*Para contratar o serviço é necessário entrar em contato com seu Gerente de Relacionamento.</w:t>
      </w:r>
    </w:p>
    <w:p w14:paraId="61125C69" w14:textId="77777777" w:rsidR="00D31EC9" w:rsidRPr="00945B94" w:rsidRDefault="00D31EC9" w:rsidP="000B3F32">
      <w:pPr>
        <w:rPr>
          <w:rFonts w:ascii="Verdana" w:hAnsi="Verdana" w:cs="Arial"/>
          <w:b/>
          <w:color w:val="5A2D91"/>
          <w:sz w:val="28"/>
        </w:rPr>
      </w:pPr>
    </w:p>
    <w:p w14:paraId="658132CE" w14:textId="14279392" w:rsidR="000B3F32" w:rsidRPr="00945B94" w:rsidRDefault="00945B94" w:rsidP="00072BB1">
      <w:pPr>
        <w:pStyle w:val="Contedo"/>
        <w:framePr w:wrap="notBeside"/>
        <w:numPr>
          <w:ilvl w:val="0"/>
          <w:numId w:val="0"/>
        </w:numPr>
        <w:ind w:left="96" w:hanging="96"/>
        <w:rPr>
          <w:color w:val="5A2D91"/>
          <w:sz w:val="28"/>
        </w:rPr>
      </w:pPr>
      <w:bookmarkStart w:id="3" w:name="_Toc418772526"/>
      <w:r>
        <w:rPr>
          <w:color w:val="5A2D91"/>
          <w:sz w:val="28"/>
        </w:rPr>
        <w:t xml:space="preserve">6 </w:t>
      </w:r>
      <w:r w:rsidR="000B3F32" w:rsidRPr="00945B94">
        <w:rPr>
          <w:color w:val="5A2D91"/>
          <w:sz w:val="28"/>
        </w:rPr>
        <w:t>Aceite</w:t>
      </w:r>
      <w:bookmarkEnd w:id="3"/>
    </w:p>
    <w:p w14:paraId="01ACD9EB" w14:textId="77777777" w:rsidR="00F666B6" w:rsidRDefault="00F666B6" w:rsidP="000B3F32">
      <w:pPr>
        <w:rPr>
          <w:rFonts w:ascii="Verdana" w:hAnsi="Verdana" w:cs="Arial"/>
          <w:color w:val="000000"/>
          <w:sz w:val="20"/>
        </w:rPr>
      </w:pPr>
    </w:p>
    <w:p w14:paraId="2886F6AF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Estando de acordo com a condição comercial e especificações indicadas neste documento, autorizamos a Linx Sistemas a prosseguir com a Ordem de Serviço.</w:t>
      </w:r>
    </w:p>
    <w:p w14:paraId="5CB255FD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4099B083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Data de aprovação:    ______/_______/_______</w:t>
      </w:r>
    </w:p>
    <w:p w14:paraId="6315771E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054002F5" w14:textId="77777777" w:rsidR="000B3F32" w:rsidRDefault="000B3F32" w:rsidP="000B3F32">
      <w:pPr>
        <w:ind w:firstLine="708"/>
        <w:rPr>
          <w:rFonts w:ascii="Verdana" w:hAnsi="Verdana" w:cs="Arial"/>
          <w:color w:val="000000"/>
          <w:sz w:val="20"/>
        </w:rPr>
      </w:pPr>
    </w:p>
    <w:p w14:paraId="03BE2801" w14:textId="7AE4BEA9" w:rsidR="000B3F32" w:rsidRDefault="00F666B6" w:rsidP="00F666B6">
      <w:pPr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________________________________</w:t>
      </w:r>
      <w:r>
        <w:rPr>
          <w:rFonts w:ascii="Verdana" w:hAnsi="Verdana" w:cs="Arial"/>
          <w:color w:val="000000"/>
          <w:sz w:val="20"/>
        </w:rPr>
        <w:t xml:space="preserve">                  </w:t>
      </w:r>
      <w:r w:rsidRPr="000B3F32">
        <w:rPr>
          <w:rFonts w:ascii="Verdana" w:hAnsi="Verdana" w:cs="Arial"/>
          <w:color w:val="000000"/>
          <w:sz w:val="20"/>
        </w:rPr>
        <w:t>_____________________________</w:t>
      </w:r>
    </w:p>
    <w:p w14:paraId="71F0A32F" w14:textId="77777777" w:rsidR="000B3F32" w:rsidRPr="000B3F32" w:rsidRDefault="000B3F32" w:rsidP="000B3F32">
      <w:pPr>
        <w:ind w:firstLine="708"/>
        <w:rPr>
          <w:rFonts w:ascii="Verdana" w:hAnsi="Verdana" w:cs="Arial"/>
          <w:color w:val="000000"/>
          <w:sz w:val="20"/>
        </w:rPr>
      </w:pPr>
      <w:r w:rsidRPr="000B3F32">
        <w:rPr>
          <w:rFonts w:ascii="Verdana" w:hAnsi="Verdana" w:cs="Arial"/>
          <w:color w:val="000000"/>
          <w:sz w:val="20"/>
        </w:rPr>
        <w:t>Responsável Cliente</w:t>
      </w:r>
      <w:r w:rsidRPr="000B3F32">
        <w:rPr>
          <w:rFonts w:ascii="Verdana" w:hAnsi="Verdana" w:cs="Arial"/>
          <w:color w:val="000000"/>
          <w:sz w:val="20"/>
        </w:rPr>
        <w:tab/>
      </w:r>
      <w:r w:rsidRPr="000B3F32">
        <w:rPr>
          <w:rFonts w:ascii="Verdana" w:hAnsi="Verdana" w:cs="Arial"/>
          <w:color w:val="000000"/>
          <w:sz w:val="20"/>
        </w:rPr>
        <w:tab/>
      </w:r>
      <w:r w:rsidRPr="000B3F32">
        <w:rPr>
          <w:rFonts w:ascii="Verdana" w:hAnsi="Verdana" w:cs="Arial"/>
          <w:color w:val="000000"/>
          <w:sz w:val="20"/>
        </w:rPr>
        <w:tab/>
      </w:r>
      <w:r w:rsidRPr="000B3F32">
        <w:rPr>
          <w:rFonts w:ascii="Verdana" w:hAnsi="Verdana" w:cs="Arial"/>
          <w:color w:val="000000"/>
          <w:sz w:val="20"/>
        </w:rPr>
        <w:tab/>
      </w:r>
      <w:r w:rsidRPr="000B3F32">
        <w:rPr>
          <w:rFonts w:ascii="Verdana" w:hAnsi="Verdana" w:cs="Arial"/>
          <w:color w:val="000000"/>
          <w:sz w:val="20"/>
        </w:rPr>
        <w:tab/>
      </w:r>
      <w:r w:rsidRPr="000B3F32">
        <w:rPr>
          <w:rFonts w:ascii="Verdana" w:hAnsi="Verdana" w:cs="Arial"/>
          <w:color w:val="000000"/>
          <w:sz w:val="20"/>
        </w:rPr>
        <w:tab/>
        <w:t>Assinatura</w:t>
      </w:r>
    </w:p>
    <w:p w14:paraId="4FAFF237" w14:textId="77777777" w:rsidR="000B3F32" w:rsidRPr="000B3F32" w:rsidRDefault="000B3F32" w:rsidP="000B3F32">
      <w:pPr>
        <w:rPr>
          <w:rFonts w:ascii="Verdana" w:hAnsi="Verdana" w:cs="Arial"/>
          <w:color w:val="000000"/>
          <w:sz w:val="20"/>
        </w:rPr>
      </w:pPr>
    </w:p>
    <w:p w14:paraId="6C4A528C" w14:textId="77777777" w:rsidR="00945B94" w:rsidRDefault="00945B94" w:rsidP="007F292C">
      <w:pPr>
        <w:pStyle w:val="Ttulos"/>
        <w:outlineLvl w:val="0"/>
        <w:rPr>
          <w:color w:val="5A2D91"/>
        </w:rPr>
      </w:pPr>
    </w:p>
    <w:p w14:paraId="3BFFB8C7" w14:textId="77777777" w:rsidR="003A2D33" w:rsidRDefault="003A2D33" w:rsidP="007F292C">
      <w:pPr>
        <w:pStyle w:val="Ttulos"/>
        <w:outlineLvl w:val="0"/>
        <w:rPr>
          <w:color w:val="5A2D91"/>
        </w:rPr>
      </w:pPr>
    </w:p>
    <w:p w14:paraId="5C608DB9" w14:textId="77777777" w:rsidR="003A2D33" w:rsidRDefault="003A2D33" w:rsidP="007F292C">
      <w:pPr>
        <w:pStyle w:val="Ttulos"/>
        <w:outlineLvl w:val="0"/>
        <w:rPr>
          <w:color w:val="5A2D91"/>
        </w:rPr>
      </w:pPr>
    </w:p>
    <w:p w14:paraId="7F29D8EE" w14:textId="77777777" w:rsidR="003A2D33" w:rsidRDefault="003A2D33" w:rsidP="007F292C">
      <w:pPr>
        <w:pStyle w:val="Ttulos"/>
        <w:outlineLvl w:val="0"/>
        <w:rPr>
          <w:color w:val="5A2D91"/>
        </w:rPr>
      </w:pPr>
    </w:p>
    <w:p w14:paraId="73899DB0" w14:textId="77777777" w:rsidR="00A56B31" w:rsidRDefault="00A56B31" w:rsidP="007F292C">
      <w:pPr>
        <w:pStyle w:val="Ttulos"/>
        <w:outlineLvl w:val="0"/>
        <w:rPr>
          <w:color w:val="5A2D91"/>
        </w:rPr>
      </w:pPr>
    </w:p>
    <w:p w14:paraId="037423CB" w14:textId="77777777" w:rsidR="003A2D33" w:rsidRDefault="003A2D33" w:rsidP="007F292C">
      <w:pPr>
        <w:pStyle w:val="Ttulos"/>
        <w:outlineLvl w:val="0"/>
        <w:rPr>
          <w:color w:val="5A2D91"/>
        </w:rPr>
      </w:pPr>
    </w:p>
    <w:p w14:paraId="3AC6C854" w14:textId="0D3CCE90" w:rsidR="008A1050" w:rsidRPr="00AB5EB8" w:rsidRDefault="0006786C" w:rsidP="007F292C">
      <w:pPr>
        <w:pStyle w:val="Ttulos"/>
        <w:outlineLvl w:val="0"/>
        <w:rPr>
          <w:color w:val="5A2D91"/>
        </w:rPr>
      </w:pPr>
      <w:r>
        <w:rPr>
          <w:color w:val="5A2D91"/>
        </w:rPr>
        <w:t>Controle de revisão</w:t>
      </w:r>
    </w:p>
    <w:p w14:paraId="7700144E" w14:textId="77777777" w:rsidR="001A2A52" w:rsidRDefault="001A2A52" w:rsidP="00F666B6">
      <w:pPr>
        <w:pStyle w:val="Contedo"/>
        <w:framePr w:wrap="notBeside"/>
      </w:pPr>
    </w:p>
    <w:tbl>
      <w:tblPr>
        <w:tblpPr w:leftFromText="141" w:rightFromText="141" w:vertAnchor="text" w:horzAnchor="page" w:tblpX="871" w:tblpY="276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8"/>
        <w:gridCol w:w="1701"/>
        <w:gridCol w:w="5528"/>
        <w:gridCol w:w="1701"/>
      </w:tblGrid>
      <w:tr w:rsidR="00071864" w:rsidRPr="00603FE9" w14:paraId="7B9139EF" w14:textId="77777777" w:rsidTr="00071864">
        <w:trPr>
          <w:trHeight w:val="233"/>
          <w:tblHeader/>
        </w:trPr>
        <w:tc>
          <w:tcPr>
            <w:tcW w:w="988" w:type="dxa"/>
            <w:shd w:val="clear" w:color="auto" w:fill="7030A0"/>
          </w:tcPr>
          <w:p w14:paraId="2193AFBB" w14:textId="77777777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</w:pPr>
            <w:bookmarkStart w:id="4" w:name="_Toc349842470"/>
            <w:r w:rsidRPr="0006786C"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  <w:t>Revisão</w:t>
            </w:r>
          </w:p>
        </w:tc>
        <w:tc>
          <w:tcPr>
            <w:tcW w:w="1701" w:type="dxa"/>
            <w:shd w:val="clear" w:color="auto" w:fill="7030A0"/>
          </w:tcPr>
          <w:p w14:paraId="39C966B6" w14:textId="77777777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ind w:left="69" w:hanging="69"/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</w:pPr>
            <w:r w:rsidRPr="0006786C"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  <w:t>Data</w:t>
            </w:r>
          </w:p>
        </w:tc>
        <w:tc>
          <w:tcPr>
            <w:tcW w:w="5528" w:type="dxa"/>
            <w:shd w:val="clear" w:color="auto" w:fill="7030A0"/>
          </w:tcPr>
          <w:p w14:paraId="7E761C6B" w14:textId="77777777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</w:pPr>
            <w:r w:rsidRPr="0006786C"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  <w:t>Histórico das revisões</w:t>
            </w:r>
          </w:p>
        </w:tc>
        <w:tc>
          <w:tcPr>
            <w:tcW w:w="1701" w:type="dxa"/>
            <w:shd w:val="clear" w:color="auto" w:fill="7030A0"/>
          </w:tcPr>
          <w:p w14:paraId="26FAB8D3" w14:textId="77777777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</w:pPr>
            <w:r w:rsidRPr="0006786C">
              <w:rPr>
                <w:rFonts w:ascii="Verdana" w:hAnsi="Verdana" w:cs="Arial"/>
                <w:b/>
                <w:color w:val="FFFFFF" w:themeColor="background1"/>
                <w:sz w:val="18"/>
                <w:szCs w:val="22"/>
              </w:rPr>
              <w:t>Revisado por</w:t>
            </w:r>
          </w:p>
        </w:tc>
      </w:tr>
      <w:tr w:rsidR="00071864" w:rsidRPr="00603FE9" w14:paraId="48AA9ACB" w14:textId="77777777" w:rsidTr="00071864">
        <w:trPr>
          <w:trHeight w:val="553"/>
        </w:trPr>
        <w:tc>
          <w:tcPr>
            <w:tcW w:w="988" w:type="dxa"/>
          </w:tcPr>
          <w:p w14:paraId="0D688A60" w14:textId="77777777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 w:rsidRPr="0006786C">
              <w:rPr>
                <w:rFonts w:ascii="Verdana" w:hAnsi="Verdana" w:cs="Arial"/>
                <w:sz w:val="18"/>
                <w:szCs w:val="22"/>
              </w:rPr>
              <w:t>1</w:t>
            </w:r>
          </w:p>
        </w:tc>
        <w:tc>
          <w:tcPr>
            <w:tcW w:w="1701" w:type="dxa"/>
          </w:tcPr>
          <w:p w14:paraId="7E9144C9" w14:textId="73244486" w:rsidR="00071864" w:rsidRPr="0006786C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27</w:t>
            </w:r>
            <w:r w:rsidRPr="0006786C">
              <w:rPr>
                <w:rFonts w:ascii="Verdana" w:hAnsi="Verdana" w:cs="Arial"/>
                <w:sz w:val="18"/>
                <w:szCs w:val="22"/>
              </w:rPr>
              <w:t>/</w:t>
            </w:r>
            <w:r>
              <w:rPr>
                <w:rFonts w:ascii="Verdana" w:hAnsi="Verdana" w:cs="Arial"/>
                <w:sz w:val="18"/>
                <w:szCs w:val="22"/>
              </w:rPr>
              <w:t>09</w:t>
            </w:r>
            <w:r w:rsidRPr="0006786C">
              <w:rPr>
                <w:rFonts w:ascii="Verdana" w:hAnsi="Verdana" w:cs="Arial"/>
                <w:sz w:val="18"/>
                <w:szCs w:val="22"/>
              </w:rPr>
              <w:t>/20</w:t>
            </w:r>
            <w:r>
              <w:rPr>
                <w:rFonts w:ascii="Verdana" w:hAnsi="Verdana" w:cs="Arial"/>
                <w:sz w:val="18"/>
                <w:szCs w:val="22"/>
              </w:rPr>
              <w:t>16</w:t>
            </w:r>
          </w:p>
        </w:tc>
        <w:tc>
          <w:tcPr>
            <w:tcW w:w="5528" w:type="dxa"/>
          </w:tcPr>
          <w:p w14:paraId="2608D0E7" w14:textId="040E8181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Criação do Documento</w:t>
            </w:r>
          </w:p>
        </w:tc>
        <w:tc>
          <w:tcPr>
            <w:tcW w:w="1701" w:type="dxa"/>
          </w:tcPr>
          <w:p w14:paraId="571B2D6D" w14:textId="598D37C9" w:rsidR="00071864" w:rsidRPr="0006786C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7DF8716F" w14:textId="77777777" w:rsidTr="00071864">
        <w:trPr>
          <w:trHeight w:val="553"/>
        </w:trPr>
        <w:tc>
          <w:tcPr>
            <w:tcW w:w="988" w:type="dxa"/>
          </w:tcPr>
          <w:p w14:paraId="1E11ED7A" w14:textId="3F24A8DC" w:rsidR="00071864" w:rsidRPr="0006786C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2</w:t>
            </w:r>
          </w:p>
        </w:tc>
        <w:tc>
          <w:tcPr>
            <w:tcW w:w="1701" w:type="dxa"/>
          </w:tcPr>
          <w:p w14:paraId="30D01266" w14:textId="7C6ECB5F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18/10/2016</w:t>
            </w:r>
          </w:p>
        </w:tc>
        <w:tc>
          <w:tcPr>
            <w:tcW w:w="5528" w:type="dxa"/>
          </w:tcPr>
          <w:p w14:paraId="395EABEC" w14:textId="417CF858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Coluna de Tipo e Tamanho dos campos</w:t>
            </w:r>
          </w:p>
        </w:tc>
        <w:tc>
          <w:tcPr>
            <w:tcW w:w="1701" w:type="dxa"/>
          </w:tcPr>
          <w:p w14:paraId="2516FD19" w14:textId="7250131E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75A1A304" w14:textId="77777777" w:rsidTr="00071864">
        <w:trPr>
          <w:trHeight w:val="553"/>
        </w:trPr>
        <w:tc>
          <w:tcPr>
            <w:tcW w:w="988" w:type="dxa"/>
          </w:tcPr>
          <w:p w14:paraId="634D2E13" w14:textId="54F7C245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3</w:t>
            </w:r>
          </w:p>
        </w:tc>
        <w:tc>
          <w:tcPr>
            <w:tcW w:w="1701" w:type="dxa"/>
          </w:tcPr>
          <w:p w14:paraId="22ED8A16" w14:textId="3FE4A79C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23/10/2016</w:t>
            </w:r>
          </w:p>
        </w:tc>
        <w:tc>
          <w:tcPr>
            <w:tcW w:w="5528" w:type="dxa"/>
          </w:tcPr>
          <w:p w14:paraId="0DD73926" w14:textId="382229DE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Lançamento Contábil</w:t>
            </w:r>
          </w:p>
        </w:tc>
        <w:tc>
          <w:tcPr>
            <w:tcW w:w="1701" w:type="dxa"/>
          </w:tcPr>
          <w:p w14:paraId="76E6218A" w14:textId="11AD0DE8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1485CB39" w14:textId="77777777" w:rsidTr="00071864">
        <w:trPr>
          <w:trHeight w:val="553"/>
        </w:trPr>
        <w:tc>
          <w:tcPr>
            <w:tcW w:w="988" w:type="dxa"/>
          </w:tcPr>
          <w:p w14:paraId="5DD3AB12" w14:textId="697ED3D5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4</w:t>
            </w:r>
          </w:p>
        </w:tc>
        <w:tc>
          <w:tcPr>
            <w:tcW w:w="1701" w:type="dxa"/>
          </w:tcPr>
          <w:p w14:paraId="1C56C1C9" w14:textId="722A5E68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12/02/2017</w:t>
            </w:r>
          </w:p>
        </w:tc>
        <w:tc>
          <w:tcPr>
            <w:tcW w:w="5528" w:type="dxa"/>
          </w:tcPr>
          <w:p w14:paraId="4754F33E" w14:textId="658AC56F" w:rsidR="00071864" w:rsidRDefault="00071864" w:rsidP="00A52F0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Trocas</w:t>
            </w:r>
          </w:p>
        </w:tc>
        <w:tc>
          <w:tcPr>
            <w:tcW w:w="1701" w:type="dxa"/>
          </w:tcPr>
          <w:p w14:paraId="40D7091F" w14:textId="17C526F1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6962D44B" w14:textId="77777777" w:rsidTr="00071864">
        <w:trPr>
          <w:trHeight w:val="553"/>
        </w:trPr>
        <w:tc>
          <w:tcPr>
            <w:tcW w:w="988" w:type="dxa"/>
          </w:tcPr>
          <w:p w14:paraId="129C025E" w14:textId="41917A28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5</w:t>
            </w:r>
          </w:p>
        </w:tc>
        <w:tc>
          <w:tcPr>
            <w:tcW w:w="1701" w:type="dxa"/>
          </w:tcPr>
          <w:p w14:paraId="06139B61" w14:textId="050819F7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21/02/2017</w:t>
            </w:r>
          </w:p>
        </w:tc>
        <w:tc>
          <w:tcPr>
            <w:tcW w:w="5528" w:type="dxa"/>
          </w:tcPr>
          <w:p w14:paraId="393C99CD" w14:textId="3CD2E186" w:rsidR="00071864" w:rsidRDefault="00071864" w:rsidP="00A52F0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Melhoria nos Métodos de Produtos e ProdutosDetalhes</w:t>
            </w:r>
          </w:p>
        </w:tc>
        <w:tc>
          <w:tcPr>
            <w:tcW w:w="1701" w:type="dxa"/>
          </w:tcPr>
          <w:p w14:paraId="45C31E01" w14:textId="01229651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57F8CC7B" w14:textId="77777777" w:rsidTr="00071864">
        <w:trPr>
          <w:trHeight w:val="553"/>
        </w:trPr>
        <w:tc>
          <w:tcPr>
            <w:tcW w:w="988" w:type="dxa"/>
          </w:tcPr>
          <w:p w14:paraId="5EE229EA" w14:textId="7EC96245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6</w:t>
            </w:r>
          </w:p>
        </w:tc>
        <w:tc>
          <w:tcPr>
            <w:tcW w:w="1701" w:type="dxa"/>
          </w:tcPr>
          <w:p w14:paraId="256EDC5D" w14:textId="0ECBFE3C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03/04/2017</w:t>
            </w:r>
          </w:p>
        </w:tc>
        <w:tc>
          <w:tcPr>
            <w:tcW w:w="5528" w:type="dxa"/>
          </w:tcPr>
          <w:p w14:paraId="290893E8" w14:textId="00B895DF" w:rsidR="00071864" w:rsidRDefault="00071864" w:rsidP="00A52F0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Seriais, Ações Promocionais e Planos de Pagamentos</w:t>
            </w:r>
          </w:p>
        </w:tc>
        <w:tc>
          <w:tcPr>
            <w:tcW w:w="1701" w:type="dxa"/>
          </w:tcPr>
          <w:p w14:paraId="465C24B3" w14:textId="445A34B3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0B6BEFD8" w14:textId="77777777" w:rsidTr="00071864">
        <w:trPr>
          <w:trHeight w:val="553"/>
        </w:trPr>
        <w:tc>
          <w:tcPr>
            <w:tcW w:w="988" w:type="dxa"/>
          </w:tcPr>
          <w:p w14:paraId="4E071042" w14:textId="46DCF833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7</w:t>
            </w:r>
          </w:p>
        </w:tc>
        <w:tc>
          <w:tcPr>
            <w:tcW w:w="1701" w:type="dxa"/>
          </w:tcPr>
          <w:p w14:paraId="000786ED" w14:textId="262AA85A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19/04/2017</w:t>
            </w:r>
          </w:p>
        </w:tc>
        <w:tc>
          <w:tcPr>
            <w:tcW w:w="5528" w:type="dxa"/>
          </w:tcPr>
          <w:p w14:paraId="3BCFE87F" w14:textId="3B57A1CE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documentos de origem de uma devolução</w:t>
            </w:r>
          </w:p>
        </w:tc>
        <w:tc>
          <w:tcPr>
            <w:tcW w:w="1701" w:type="dxa"/>
          </w:tcPr>
          <w:p w14:paraId="3CF483AA" w14:textId="2BE74244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1C155FF0" w14:textId="77777777" w:rsidTr="00071864">
        <w:trPr>
          <w:trHeight w:val="553"/>
        </w:trPr>
        <w:tc>
          <w:tcPr>
            <w:tcW w:w="988" w:type="dxa"/>
          </w:tcPr>
          <w:p w14:paraId="70B5EE45" w14:textId="7B0E41E4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8</w:t>
            </w:r>
          </w:p>
        </w:tc>
        <w:tc>
          <w:tcPr>
            <w:tcW w:w="1701" w:type="dxa"/>
          </w:tcPr>
          <w:p w14:paraId="0E82BB24" w14:textId="125A9AF6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02/05/2017</w:t>
            </w:r>
          </w:p>
        </w:tc>
        <w:tc>
          <w:tcPr>
            <w:tcW w:w="5528" w:type="dxa"/>
          </w:tcPr>
          <w:p w14:paraId="4852011C" w14:textId="31BAF3DE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Pedido de Venda e Compra</w:t>
            </w:r>
          </w:p>
        </w:tc>
        <w:tc>
          <w:tcPr>
            <w:tcW w:w="1701" w:type="dxa"/>
          </w:tcPr>
          <w:p w14:paraId="0B1ABEC6" w14:textId="6C2A6350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4340596B" w14:textId="77777777" w:rsidTr="00071864">
        <w:trPr>
          <w:trHeight w:val="553"/>
        </w:trPr>
        <w:tc>
          <w:tcPr>
            <w:tcW w:w="988" w:type="dxa"/>
          </w:tcPr>
          <w:p w14:paraId="5FC5987C" w14:textId="16B345F3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9</w:t>
            </w:r>
          </w:p>
        </w:tc>
        <w:tc>
          <w:tcPr>
            <w:tcW w:w="1701" w:type="dxa"/>
          </w:tcPr>
          <w:p w14:paraId="3A77B187" w14:textId="768F3A37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22/06/2017</w:t>
            </w:r>
          </w:p>
        </w:tc>
        <w:tc>
          <w:tcPr>
            <w:tcW w:w="5528" w:type="dxa"/>
          </w:tcPr>
          <w:p w14:paraId="1CE251C6" w14:textId="3C13227C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Campos Adicionais, Planos de pagamentos de pedidos e Redução Z</w:t>
            </w:r>
          </w:p>
        </w:tc>
        <w:tc>
          <w:tcPr>
            <w:tcW w:w="1701" w:type="dxa"/>
          </w:tcPr>
          <w:p w14:paraId="7A5252D3" w14:textId="451EB076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2E66E0F0" w14:textId="77777777" w:rsidTr="00071864">
        <w:trPr>
          <w:trHeight w:val="553"/>
        </w:trPr>
        <w:tc>
          <w:tcPr>
            <w:tcW w:w="988" w:type="dxa"/>
          </w:tcPr>
          <w:p w14:paraId="5E4CBB65" w14:textId="3BD02ACF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10</w:t>
            </w:r>
          </w:p>
        </w:tc>
        <w:tc>
          <w:tcPr>
            <w:tcW w:w="1701" w:type="dxa"/>
          </w:tcPr>
          <w:p w14:paraId="40BDF3DA" w14:textId="3C0715F3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13/09/2017</w:t>
            </w:r>
          </w:p>
        </w:tc>
        <w:tc>
          <w:tcPr>
            <w:tcW w:w="5528" w:type="dxa"/>
          </w:tcPr>
          <w:p w14:paraId="5240BABA" w14:textId="5F4052DC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campos Adicionais de Produtos</w:t>
            </w:r>
          </w:p>
        </w:tc>
        <w:tc>
          <w:tcPr>
            <w:tcW w:w="1701" w:type="dxa"/>
          </w:tcPr>
          <w:p w14:paraId="2784D833" w14:textId="41B7AB1F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4C2B784F" w14:textId="77777777" w:rsidTr="00071864">
        <w:trPr>
          <w:trHeight w:val="553"/>
        </w:trPr>
        <w:tc>
          <w:tcPr>
            <w:tcW w:w="988" w:type="dxa"/>
          </w:tcPr>
          <w:p w14:paraId="58FF11F6" w14:textId="3AB34252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11</w:t>
            </w:r>
          </w:p>
        </w:tc>
        <w:tc>
          <w:tcPr>
            <w:tcW w:w="1701" w:type="dxa"/>
          </w:tcPr>
          <w:p w14:paraId="4C60FC08" w14:textId="59480E4D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14/12/2017</w:t>
            </w:r>
          </w:p>
        </w:tc>
        <w:tc>
          <w:tcPr>
            <w:tcW w:w="5528" w:type="dxa"/>
          </w:tcPr>
          <w:p w14:paraId="3FB1ADCD" w14:textId="6E8BB5F8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Metas de Vendedores, Configuração Tributária e o seu Detalhamento</w:t>
            </w:r>
          </w:p>
        </w:tc>
        <w:tc>
          <w:tcPr>
            <w:tcW w:w="1701" w:type="dxa"/>
          </w:tcPr>
          <w:p w14:paraId="32D5B91E" w14:textId="25DB51FF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7829E7CD" w14:textId="77777777" w:rsidTr="00071864">
        <w:trPr>
          <w:trHeight w:val="553"/>
        </w:trPr>
        <w:tc>
          <w:tcPr>
            <w:tcW w:w="988" w:type="dxa"/>
          </w:tcPr>
          <w:p w14:paraId="51E8C5AA" w14:textId="7AAEA180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12</w:t>
            </w:r>
          </w:p>
        </w:tc>
        <w:tc>
          <w:tcPr>
            <w:tcW w:w="1701" w:type="dxa"/>
          </w:tcPr>
          <w:p w14:paraId="69F3DBE7" w14:textId="2456C1BE" w:rsidR="00071864" w:rsidRDefault="00071864" w:rsidP="0083378C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16/03/2018</w:t>
            </w:r>
          </w:p>
        </w:tc>
        <w:tc>
          <w:tcPr>
            <w:tcW w:w="5528" w:type="dxa"/>
          </w:tcPr>
          <w:p w14:paraId="4B482241" w14:textId="45892E88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Lista da Vez e Planos de Pagamento</w:t>
            </w:r>
          </w:p>
        </w:tc>
        <w:tc>
          <w:tcPr>
            <w:tcW w:w="1701" w:type="dxa"/>
          </w:tcPr>
          <w:p w14:paraId="0A0EE312" w14:textId="3ACAF2D2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6A0536A5" w14:textId="77777777" w:rsidTr="00071864">
        <w:trPr>
          <w:trHeight w:val="553"/>
        </w:trPr>
        <w:tc>
          <w:tcPr>
            <w:tcW w:w="988" w:type="dxa"/>
          </w:tcPr>
          <w:p w14:paraId="043A7082" w14:textId="650E45DC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13</w:t>
            </w:r>
          </w:p>
        </w:tc>
        <w:tc>
          <w:tcPr>
            <w:tcW w:w="1701" w:type="dxa"/>
          </w:tcPr>
          <w:p w14:paraId="50FAE4FF" w14:textId="26A9259B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11/04/2018</w:t>
            </w:r>
          </w:p>
        </w:tc>
        <w:tc>
          <w:tcPr>
            <w:tcW w:w="5528" w:type="dxa"/>
          </w:tcPr>
          <w:p w14:paraId="442FE633" w14:textId="4627A7EE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saldo de inventário</w:t>
            </w:r>
          </w:p>
        </w:tc>
        <w:tc>
          <w:tcPr>
            <w:tcW w:w="1701" w:type="dxa"/>
          </w:tcPr>
          <w:p w14:paraId="7C768625" w14:textId="7A6232E5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6E095BC0" w14:textId="77777777" w:rsidTr="00071864">
        <w:trPr>
          <w:trHeight w:val="553"/>
        </w:trPr>
        <w:tc>
          <w:tcPr>
            <w:tcW w:w="988" w:type="dxa"/>
          </w:tcPr>
          <w:p w14:paraId="1678A799" w14:textId="7811BFE5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14</w:t>
            </w:r>
          </w:p>
        </w:tc>
        <w:tc>
          <w:tcPr>
            <w:tcW w:w="1701" w:type="dxa"/>
          </w:tcPr>
          <w:p w14:paraId="2DC24E75" w14:textId="5BFBAACD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14/05/2018</w:t>
            </w:r>
          </w:p>
        </w:tc>
        <w:tc>
          <w:tcPr>
            <w:tcW w:w="5528" w:type="dxa"/>
          </w:tcPr>
          <w:p w14:paraId="1248A8FC" w14:textId="7A63F982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contatos de clientes</w:t>
            </w:r>
          </w:p>
        </w:tc>
        <w:tc>
          <w:tcPr>
            <w:tcW w:w="1701" w:type="dxa"/>
          </w:tcPr>
          <w:p w14:paraId="544B7661" w14:textId="6867D920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071864" w:rsidRPr="00603FE9" w14:paraId="73AB8296" w14:textId="77777777" w:rsidTr="00071864">
        <w:trPr>
          <w:trHeight w:val="553"/>
        </w:trPr>
        <w:tc>
          <w:tcPr>
            <w:tcW w:w="988" w:type="dxa"/>
          </w:tcPr>
          <w:p w14:paraId="2888C1E6" w14:textId="15BDAF9A" w:rsidR="00071864" w:rsidRDefault="0007186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15</w:t>
            </w:r>
          </w:p>
        </w:tc>
        <w:tc>
          <w:tcPr>
            <w:tcW w:w="1701" w:type="dxa"/>
          </w:tcPr>
          <w:p w14:paraId="218354B2" w14:textId="29066B35" w:rsidR="00071864" w:rsidRDefault="0007186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07/06/2018</w:t>
            </w:r>
          </w:p>
        </w:tc>
        <w:tc>
          <w:tcPr>
            <w:tcW w:w="5528" w:type="dxa"/>
          </w:tcPr>
          <w:p w14:paraId="4654F6B9" w14:textId="167A0F99" w:rsidR="00071864" w:rsidRDefault="0007186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 método de cadastro de depósitos</w:t>
            </w:r>
          </w:p>
        </w:tc>
        <w:tc>
          <w:tcPr>
            <w:tcW w:w="1701" w:type="dxa"/>
          </w:tcPr>
          <w:p w14:paraId="79FCD605" w14:textId="1D24E766" w:rsidR="00071864" w:rsidRDefault="0007186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  <w:tr w:rsidR="00223214" w:rsidRPr="00603FE9" w14:paraId="549203C7" w14:textId="77777777" w:rsidTr="00071864">
        <w:trPr>
          <w:trHeight w:val="553"/>
        </w:trPr>
        <w:tc>
          <w:tcPr>
            <w:tcW w:w="988" w:type="dxa"/>
          </w:tcPr>
          <w:p w14:paraId="43BF761D" w14:textId="42095D97" w:rsidR="00223214" w:rsidRDefault="00223214" w:rsidP="0006786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16</w:t>
            </w:r>
          </w:p>
        </w:tc>
        <w:tc>
          <w:tcPr>
            <w:tcW w:w="1701" w:type="dxa"/>
          </w:tcPr>
          <w:p w14:paraId="2323189E" w14:textId="0A89E15C" w:rsidR="00223214" w:rsidRDefault="00223214" w:rsidP="001D5FB9">
            <w:pPr>
              <w:pStyle w:val="Cabealho"/>
              <w:tabs>
                <w:tab w:val="clear" w:pos="4419"/>
                <w:tab w:val="clear" w:pos="8838"/>
                <w:tab w:val="left" w:pos="69"/>
              </w:tabs>
              <w:ind w:left="69"/>
              <w:jc w:val="center"/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11/09/2018</w:t>
            </w:r>
          </w:p>
        </w:tc>
        <w:tc>
          <w:tcPr>
            <w:tcW w:w="5528" w:type="dxa"/>
          </w:tcPr>
          <w:p w14:paraId="14743653" w14:textId="46BA21C9" w:rsidR="00223214" w:rsidRDefault="00223214" w:rsidP="00135AB0">
            <w:pPr>
              <w:pStyle w:val="Cabealho"/>
              <w:tabs>
                <w:tab w:val="clear" w:pos="4419"/>
                <w:tab w:val="clear" w:pos="8838"/>
              </w:tabs>
              <w:rPr>
                <w:rFonts w:ascii="Verdana" w:hAnsi="Verdana" w:cs="Arial"/>
                <w:sz w:val="18"/>
                <w:szCs w:val="22"/>
              </w:rPr>
            </w:pPr>
            <w:r>
              <w:rPr>
                <w:rFonts w:ascii="Verdana" w:hAnsi="Verdana" w:cs="Arial"/>
                <w:sz w:val="18"/>
                <w:szCs w:val="22"/>
              </w:rPr>
              <w:t>Inclusão dos métodos de Trocafone e Produtos em Promoção</w:t>
            </w:r>
          </w:p>
        </w:tc>
        <w:tc>
          <w:tcPr>
            <w:tcW w:w="1701" w:type="dxa"/>
          </w:tcPr>
          <w:p w14:paraId="4954C839" w14:textId="3F94A779" w:rsidR="00223214" w:rsidRDefault="00223214" w:rsidP="00945B94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Verdana" w:hAnsi="Verdana" w:cs="Arial"/>
                <w:sz w:val="18"/>
                <w:szCs w:val="22"/>
                <w:lang w:val="en-US"/>
              </w:rPr>
            </w:pPr>
            <w:r>
              <w:rPr>
                <w:rFonts w:ascii="Verdana" w:hAnsi="Verdana" w:cs="Arial"/>
                <w:sz w:val="18"/>
                <w:szCs w:val="22"/>
                <w:lang w:val="en-US"/>
              </w:rPr>
              <w:t>Thiago Rochadel</w:t>
            </w:r>
          </w:p>
        </w:tc>
      </w:tr>
    </w:tbl>
    <w:p w14:paraId="08DFB5D7" w14:textId="77777777" w:rsidR="0006786C" w:rsidRPr="00FF60E3" w:rsidRDefault="0006786C" w:rsidP="0006786C">
      <w:pPr>
        <w:pStyle w:val="Ttulo1"/>
        <w:framePr w:wrap="notBeside"/>
        <w:numPr>
          <w:ilvl w:val="0"/>
          <w:numId w:val="0"/>
        </w:numPr>
      </w:pPr>
    </w:p>
    <w:p w14:paraId="23262FE2" w14:textId="77777777" w:rsidR="0006786C" w:rsidRDefault="0006786C" w:rsidP="007F292C">
      <w:pPr>
        <w:pStyle w:val="Ttulos"/>
        <w:outlineLvl w:val="0"/>
        <w:rPr>
          <w:color w:val="5A2D91"/>
        </w:rPr>
      </w:pPr>
    </w:p>
    <w:p w14:paraId="0B07BFB4" w14:textId="77777777" w:rsidR="0006786C" w:rsidRDefault="0006786C" w:rsidP="007F292C">
      <w:pPr>
        <w:pStyle w:val="Ttulos"/>
        <w:outlineLvl w:val="0"/>
        <w:rPr>
          <w:color w:val="5A2D91"/>
        </w:rPr>
      </w:pPr>
    </w:p>
    <w:p w14:paraId="4352249F" w14:textId="77777777" w:rsidR="0006786C" w:rsidRDefault="0006786C" w:rsidP="007F292C">
      <w:pPr>
        <w:pStyle w:val="Ttulos"/>
        <w:outlineLvl w:val="0"/>
        <w:rPr>
          <w:color w:val="5A2D91"/>
        </w:rPr>
      </w:pPr>
    </w:p>
    <w:p w14:paraId="4153C57F" w14:textId="77777777" w:rsidR="0006786C" w:rsidRDefault="0006786C" w:rsidP="007F292C">
      <w:pPr>
        <w:pStyle w:val="Ttulos"/>
        <w:outlineLvl w:val="0"/>
        <w:rPr>
          <w:color w:val="5A2D91"/>
        </w:rPr>
      </w:pPr>
    </w:p>
    <w:p w14:paraId="45CC7BE4" w14:textId="77777777" w:rsidR="0006786C" w:rsidRDefault="0006786C" w:rsidP="007F292C">
      <w:pPr>
        <w:pStyle w:val="Ttulos"/>
        <w:outlineLvl w:val="0"/>
        <w:rPr>
          <w:color w:val="5A2D91"/>
        </w:rPr>
      </w:pPr>
    </w:p>
    <w:bookmarkEnd w:id="4"/>
    <w:p w14:paraId="7B6F640E" w14:textId="6BDCD039" w:rsidR="00F95CEA" w:rsidRPr="006D1401" w:rsidRDefault="00F95CEA" w:rsidP="00DC50CA">
      <w:pPr>
        <w:pStyle w:val="Bullets"/>
        <w:rPr>
          <w:u w:val="single"/>
        </w:rPr>
        <w:sectPr w:rsidR="00F95CEA" w:rsidRPr="006D1401" w:rsidSect="009617BD">
          <w:headerReference w:type="even" r:id="rId16"/>
          <w:headerReference w:type="default" r:id="rId17"/>
          <w:headerReference w:type="first" r:id="rId18"/>
          <w:footerReference w:type="first" r:id="rId19"/>
          <w:pgSz w:w="11907" w:h="16839" w:code="9"/>
          <w:pgMar w:top="1701" w:right="1134" w:bottom="1134" w:left="1701" w:header="709" w:footer="1080" w:gutter="0"/>
          <w:cols w:space="708"/>
          <w:docGrid w:linePitch="360"/>
        </w:sectPr>
      </w:pPr>
    </w:p>
    <w:p w14:paraId="7B5E5695" w14:textId="33A97ABE" w:rsidR="008A1050" w:rsidRPr="008A1050" w:rsidRDefault="00354491" w:rsidP="00DC50CA">
      <w:pPr>
        <w:pStyle w:val="Bullets"/>
        <w:numPr>
          <w:ilvl w:val="0"/>
          <w:numId w:val="0"/>
        </w:numPr>
        <w:ind w:left="709"/>
      </w:pPr>
      <w:r>
        <w:lastRenderedPageBreak/>
        <w:t xml:space="preserve">      </w:t>
      </w:r>
    </w:p>
    <w:sectPr w:rsidR="008A1050" w:rsidRPr="008A1050" w:rsidSect="00C66245">
      <w:headerReference w:type="even" r:id="rId20"/>
      <w:headerReference w:type="default" r:id="rId21"/>
      <w:headerReference w:type="first" r:id="rId22"/>
      <w:footerReference w:type="first" r:id="rId23"/>
      <w:pgSz w:w="11907" w:h="16839" w:code="9"/>
      <w:pgMar w:top="1134" w:right="1134" w:bottom="1134" w:left="1701" w:header="709" w:footer="709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A4D876" w14:textId="77777777" w:rsidR="00F64FE5" w:rsidRDefault="00F64FE5">
      <w:r>
        <w:separator/>
      </w:r>
    </w:p>
    <w:p w14:paraId="6510DD7D" w14:textId="77777777" w:rsidR="00F64FE5" w:rsidRDefault="00F64FE5"/>
  </w:endnote>
  <w:endnote w:type="continuationSeparator" w:id="0">
    <w:p w14:paraId="58785360" w14:textId="77777777" w:rsidR="00F64FE5" w:rsidRDefault="00F64FE5">
      <w:r>
        <w:continuationSeparator/>
      </w:r>
    </w:p>
    <w:p w14:paraId="1B2367D6" w14:textId="77777777" w:rsidR="00F64FE5" w:rsidRDefault="00F64F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o Sans Pro Light">
    <w:altName w:val="Segoe Script"/>
    <w:panose1 w:val="020B0304030504040204"/>
    <w:charset w:val="00"/>
    <w:family w:val="swiss"/>
    <w:pitch w:val="variable"/>
    <w:sig w:usb0="A00002AF" w:usb1="5000205B" w:usb2="00000000" w:usb3="00000000" w:csb0="0000009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osis">
    <w:panose1 w:val="02010503020202060003"/>
    <w:charset w:val="00"/>
    <w:family w:val="auto"/>
    <w:pitch w:val="variable"/>
    <w:sig w:usb0="A00000BF" w:usb1="5000207B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eo Sans Pro">
    <w:altName w:val="Segoe Script"/>
    <w:panose1 w:val="020B0504030504040204"/>
    <w:charset w:val="00"/>
    <w:family w:val="swiss"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27CE41" w14:textId="77777777" w:rsidR="00F64FE5" w:rsidRPr="00447292" w:rsidRDefault="00F64FE5" w:rsidP="009E66B0">
    <w:pPr>
      <w:pStyle w:val="Rodap"/>
      <w:ind w:right="360"/>
      <w:rPr>
        <w:lang w:val="en-US"/>
      </w:rPr>
    </w:pPr>
    <w:sdt>
      <w:sdtPr>
        <w:id w:val="1159736278"/>
        <w:placeholder>
          <w:docPart w:val="F0F7E0ADFB03DB49BB40A1EFD001842C"/>
        </w:placeholder>
        <w:temporary/>
        <w:showingPlcHdr/>
      </w:sdtPr>
      <w:sdtContent>
        <w:r w:rsidRPr="00447292">
          <w:rPr>
            <w:lang w:val="en-US"/>
          </w:rPr>
          <w:t>[Type text]</w:t>
        </w:r>
      </w:sdtContent>
    </w:sdt>
    <w:r>
      <w:ptab w:relativeTo="margin" w:alignment="center" w:leader="none"/>
    </w:r>
    <w:sdt>
      <w:sdtPr>
        <w:id w:val="-168873452"/>
        <w:placeholder>
          <w:docPart w:val="B7CD85D94CE2C747862875EDD7B3C045"/>
        </w:placeholder>
        <w:temporary/>
        <w:showingPlcHdr/>
      </w:sdtPr>
      <w:sdtContent>
        <w:r w:rsidRPr="00447292">
          <w:rPr>
            <w:lang w:val="en-US"/>
          </w:rPr>
          <w:t>[Type text]</w:t>
        </w:r>
      </w:sdtContent>
    </w:sdt>
    <w:r>
      <w:ptab w:relativeTo="margin" w:alignment="right" w:leader="none"/>
    </w:r>
    <w:sdt>
      <w:sdtPr>
        <w:id w:val="1799035797"/>
        <w:placeholder>
          <w:docPart w:val="E5777D04178BCB469B0A45310BCE9A4D"/>
        </w:placeholder>
        <w:temporary/>
        <w:showingPlcHdr/>
      </w:sdtPr>
      <w:sdtContent>
        <w:r w:rsidRPr="00447292">
          <w:rPr>
            <w:lang w:val="en-US"/>
          </w:rPr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A95413" w14:textId="77777777" w:rsidR="00F64FE5" w:rsidRDefault="00F64FE5" w:rsidP="00934250">
    <w:pPr>
      <w:spacing w:before="0" w:after="0"/>
      <w:ind w:left="-630"/>
      <w:rPr>
        <w:rFonts w:ascii="Neo Sans Pro" w:hAnsi="Neo Sans Pro" w:cs="Arial"/>
        <w:sz w:val="13"/>
        <w:szCs w:val="13"/>
      </w:rPr>
    </w:pPr>
  </w:p>
  <w:p w14:paraId="680B4460" w14:textId="77777777" w:rsidR="00F64FE5" w:rsidRDefault="00F64FE5" w:rsidP="004D31A7">
    <w:pPr>
      <w:spacing w:before="0" w:after="0"/>
      <w:rPr>
        <w:rFonts w:ascii="Neo Sans Pro" w:hAnsi="Neo Sans Pro" w:cs="Arial"/>
        <w:sz w:val="13"/>
        <w:szCs w:val="13"/>
      </w:rPr>
    </w:pPr>
  </w:p>
  <w:p w14:paraId="134B1129" w14:textId="77777777" w:rsidR="00F64FE5" w:rsidRDefault="00F64FE5" w:rsidP="00934250">
    <w:pPr>
      <w:spacing w:before="0" w:after="0"/>
      <w:ind w:hanging="540"/>
      <w:rPr>
        <w:rFonts w:ascii="Neo Sans Pro" w:hAnsi="Neo Sans Pro" w:cs="Arial"/>
        <w:sz w:val="13"/>
        <w:szCs w:val="13"/>
      </w:rPr>
    </w:pPr>
  </w:p>
  <w:p w14:paraId="41DE1628" w14:textId="59349340" w:rsidR="00F64FE5" w:rsidRPr="004357FF" w:rsidRDefault="00F64FE5" w:rsidP="00934250">
    <w:pPr>
      <w:spacing w:before="0" w:after="0"/>
      <w:ind w:hanging="540"/>
      <w:rPr>
        <w:rFonts w:ascii="Verdana" w:hAnsi="Verdana" w:cs="Arial"/>
        <w:sz w:val="13"/>
        <w:szCs w:val="13"/>
      </w:rPr>
    </w:pPr>
    <w:r>
      <w:rPr>
        <w:rFonts w:ascii="Verdana" w:hAnsi="Verdana" w:cs="Arial"/>
        <w:sz w:val="13"/>
        <w:szCs w:val="13"/>
      </w:rPr>
      <w:t>Título</w:t>
    </w:r>
  </w:p>
  <w:p w14:paraId="0004C238" w14:textId="77777777" w:rsidR="00F64FE5" w:rsidRPr="004357FF" w:rsidRDefault="00F64FE5" w:rsidP="00934250">
    <w:pPr>
      <w:pStyle w:val="Rodap"/>
      <w:framePr w:wrap="around" w:vAnchor="text" w:hAnchor="page" w:x="10342" w:y="74"/>
      <w:rPr>
        <w:rStyle w:val="Nmerodepgina"/>
        <w:rFonts w:ascii="Verdana" w:hAnsi="Verdana" w:cs="Arial"/>
        <w:b/>
        <w:sz w:val="20"/>
      </w:rPr>
    </w:pPr>
    <w:r w:rsidRPr="004357FF">
      <w:rPr>
        <w:rStyle w:val="Nmerodepgina"/>
        <w:rFonts w:ascii="Verdana" w:hAnsi="Verdana" w:cs="Arial"/>
        <w:b/>
        <w:sz w:val="20"/>
      </w:rPr>
      <w:fldChar w:fldCharType="begin"/>
    </w:r>
    <w:r w:rsidRPr="004357FF">
      <w:rPr>
        <w:rStyle w:val="Nmerodepgina"/>
        <w:rFonts w:ascii="Verdana" w:hAnsi="Verdana" w:cs="Arial"/>
        <w:b/>
        <w:sz w:val="20"/>
      </w:rPr>
      <w:instrText xml:space="preserve"> PAGE </w:instrText>
    </w:r>
    <w:r w:rsidRPr="004357FF">
      <w:rPr>
        <w:rStyle w:val="Nmerodepgina"/>
        <w:rFonts w:ascii="Verdana" w:hAnsi="Verdana" w:cs="Arial"/>
        <w:b/>
        <w:sz w:val="20"/>
      </w:rPr>
      <w:fldChar w:fldCharType="separate"/>
    </w:r>
    <w:r>
      <w:rPr>
        <w:rStyle w:val="Nmerodepgina"/>
        <w:rFonts w:ascii="Verdana" w:hAnsi="Verdana" w:cs="Arial"/>
        <w:b/>
        <w:noProof/>
        <w:sz w:val="20"/>
      </w:rPr>
      <w:t>2</w:t>
    </w:r>
    <w:r w:rsidRPr="004357FF">
      <w:rPr>
        <w:rStyle w:val="Nmerodepgina"/>
        <w:rFonts w:ascii="Verdana" w:hAnsi="Verdana" w:cs="Arial"/>
        <w:b/>
        <w:sz w:val="20"/>
      </w:rPr>
      <w:fldChar w:fldCharType="end"/>
    </w:r>
    <w:r w:rsidRPr="004357FF">
      <w:rPr>
        <w:rStyle w:val="Nmerodepgina"/>
        <w:rFonts w:ascii="Verdana" w:hAnsi="Verdana" w:cs="Arial"/>
        <w:b/>
        <w:sz w:val="20"/>
      </w:rPr>
      <w:t>/</w:t>
    </w:r>
    <w:r w:rsidRPr="004357FF">
      <w:rPr>
        <w:rStyle w:val="Nmerodepgina"/>
        <w:rFonts w:ascii="Verdana" w:hAnsi="Verdana" w:cs="Arial"/>
        <w:b/>
        <w:sz w:val="20"/>
      </w:rPr>
      <w:fldChar w:fldCharType="begin"/>
    </w:r>
    <w:r w:rsidRPr="004357FF">
      <w:rPr>
        <w:rStyle w:val="Nmerodepgina"/>
        <w:rFonts w:ascii="Verdana" w:hAnsi="Verdana" w:cs="Arial"/>
        <w:b/>
        <w:sz w:val="20"/>
      </w:rPr>
      <w:instrText xml:space="preserve"> NUMPAGES </w:instrText>
    </w:r>
    <w:r w:rsidRPr="004357FF">
      <w:rPr>
        <w:rStyle w:val="Nmerodepgina"/>
        <w:rFonts w:ascii="Verdana" w:hAnsi="Verdana" w:cs="Arial"/>
        <w:b/>
        <w:sz w:val="20"/>
      </w:rPr>
      <w:fldChar w:fldCharType="separate"/>
    </w:r>
    <w:r>
      <w:rPr>
        <w:rStyle w:val="Nmerodepgina"/>
        <w:rFonts w:ascii="Verdana" w:hAnsi="Verdana" w:cs="Arial"/>
        <w:b/>
        <w:noProof/>
        <w:sz w:val="20"/>
      </w:rPr>
      <w:t>24</w:t>
    </w:r>
    <w:r w:rsidRPr="004357FF">
      <w:rPr>
        <w:rStyle w:val="Nmerodepgina"/>
        <w:rFonts w:ascii="Verdana" w:hAnsi="Verdana" w:cs="Arial"/>
        <w:b/>
        <w:sz w:val="20"/>
      </w:rPr>
      <w:fldChar w:fldCharType="end"/>
    </w:r>
  </w:p>
  <w:p w14:paraId="519B8EF9" w14:textId="30834199" w:rsidR="00F64FE5" w:rsidRPr="00934250" w:rsidRDefault="00F64FE5" w:rsidP="00934250">
    <w:pPr>
      <w:spacing w:before="0" w:after="0"/>
      <w:ind w:hanging="540"/>
      <w:rPr>
        <w:rFonts w:ascii="Verdana" w:hAnsi="Verdana" w:cs="Arial"/>
        <w:b/>
        <w:color w:val="FFFFFF" w:themeColor="background1"/>
        <w:sz w:val="17"/>
        <w:szCs w:val="17"/>
      </w:rPr>
    </w:pPr>
    <w:r>
      <w:rPr>
        <w:rFonts w:ascii="Verdana" w:hAnsi="Verdana" w:cs="Arial"/>
        <w:noProof/>
        <w:sz w:val="13"/>
        <w:szCs w:val="13"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5584A695" wp14:editId="41143C88">
              <wp:simplePos x="0" y="0"/>
              <wp:positionH relativeFrom="column">
                <wp:posOffset>3200400</wp:posOffset>
              </wp:positionH>
              <wp:positionV relativeFrom="paragraph">
                <wp:posOffset>20955</wp:posOffset>
              </wp:positionV>
              <wp:extent cx="2033270" cy="368300"/>
              <wp:effectExtent l="0" t="0" r="0" b="12700"/>
              <wp:wrapNone/>
              <wp:docPr id="3" name="Caixa de texto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3270" cy="368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C9BBD8" w14:textId="77777777" w:rsidR="00F64FE5" w:rsidRPr="00934250" w:rsidRDefault="00F64FE5" w:rsidP="004D31A7">
                          <w:pPr>
                            <w:spacing w:before="0" w:after="0"/>
                            <w:jc w:val="right"/>
                            <w:rPr>
                              <w:rFonts w:ascii="Verdana" w:hAnsi="Verdana" w:cs="Arial"/>
                              <w:b/>
                              <w:color w:val="5A2D91"/>
                              <w:sz w:val="20"/>
                              <w:szCs w:val="20"/>
                              <w:lang w:val="pt-PT"/>
                            </w:rPr>
                          </w:pPr>
                          <w:r w:rsidRPr="00934250">
                            <w:rPr>
                              <w:rFonts w:ascii="Verdana" w:hAnsi="Verdana" w:cs="Arial"/>
                              <w:b/>
                              <w:color w:val="5A2D91"/>
                              <w:sz w:val="20"/>
                              <w:szCs w:val="20"/>
                              <w:lang w:val="pt-PT"/>
                            </w:rPr>
                            <w:t>linx.com.br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84A695" id="_x0000_t202" coordsize="21600,21600" o:spt="202" path="m,l,21600r21600,l21600,xe">
              <v:stroke joinstyle="miter"/>
              <v:path gradientshapeok="t" o:connecttype="rect"/>
            </v:shapetype>
            <v:shape id="Caixa de texto 15" o:spid="_x0000_s1027" type="#_x0000_t202" style="position:absolute;margin-left:252pt;margin-top:1.65pt;width:160.1pt;height:29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" filled="f" stroked="f" strokeweight=".5pt">
              <v:textbox>
                <w:txbxContent>
                  <w:p w14:paraId="11C9BBD8" w14:textId="77777777" w:rsidR="00F64FE5" w:rsidRPr="00934250" w:rsidRDefault="00F64FE5" w:rsidP="004D31A7">
                    <w:pPr>
                      <w:spacing w:before="0" w:after="0"/>
                      <w:jc w:val="right"/>
                      <w:rPr>
                        <w:rFonts w:ascii="Verdana" w:hAnsi="Verdana" w:cs="Arial"/>
                        <w:b/>
                        <w:color w:val="5A2D91"/>
                        <w:sz w:val="20"/>
                        <w:szCs w:val="20"/>
                        <w:lang w:val="pt-PT"/>
                      </w:rPr>
                    </w:pPr>
                    <w:r w:rsidRPr="00934250">
                      <w:rPr>
                        <w:rFonts w:ascii="Verdana" w:hAnsi="Verdana" w:cs="Arial"/>
                        <w:b/>
                        <w:color w:val="5A2D91"/>
                        <w:sz w:val="20"/>
                        <w:szCs w:val="20"/>
                        <w:lang w:val="pt-PT"/>
                      </w:rPr>
                      <w:t>linx.com.br</w:t>
                    </w:r>
                  </w:p>
                </w:txbxContent>
              </v:textbox>
            </v:shape>
          </w:pict>
        </mc:Fallback>
      </mc:AlternateContent>
    </w:r>
    <w:r>
      <w:rPr>
        <w:rFonts w:ascii="Verdana" w:hAnsi="Verdana" w:cs="Arial"/>
        <w:b/>
        <w:color w:val="5A2D91"/>
        <w:sz w:val="17"/>
        <w:szCs w:val="17"/>
      </w:rPr>
      <w:t>Sub-título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834590" w14:textId="77777777" w:rsidR="00F64FE5" w:rsidRPr="0004271F" w:rsidRDefault="00F64FE5" w:rsidP="00743F4F">
    <w:pPr>
      <w:pStyle w:val="Rodap"/>
      <w:framePr w:wrap="around" w:vAnchor="text" w:hAnchor="margin" w:xAlign="right" w:y="1"/>
      <w:rPr>
        <w:rStyle w:val="Nmerodepgina"/>
        <w:rFonts w:ascii="Neo Sans Pro" w:hAnsi="Neo Sans Pro" w:cs="Tahoma"/>
        <w:szCs w:val="20"/>
      </w:rPr>
    </w:pPr>
    <w:r w:rsidRPr="0004271F">
      <w:rPr>
        <w:rStyle w:val="Nmerodepgina"/>
        <w:rFonts w:ascii="Neo Sans Pro" w:hAnsi="Neo Sans Pro" w:cs="Tahoma"/>
        <w:szCs w:val="20"/>
      </w:rPr>
      <w:fldChar w:fldCharType="begin"/>
    </w:r>
    <w:r w:rsidRPr="0004271F">
      <w:rPr>
        <w:rStyle w:val="Nmerodepgina"/>
        <w:rFonts w:ascii="Neo Sans Pro" w:hAnsi="Neo Sans Pro" w:cs="Tahoma"/>
        <w:szCs w:val="20"/>
      </w:rPr>
      <w:instrText xml:space="preserve"> PAGE </w:instrText>
    </w:r>
    <w:r w:rsidRPr="0004271F">
      <w:rPr>
        <w:rStyle w:val="Nmerodepgina"/>
        <w:rFonts w:ascii="Neo Sans Pro" w:hAnsi="Neo Sans Pro" w:cs="Tahoma"/>
        <w:szCs w:val="20"/>
      </w:rPr>
      <w:fldChar w:fldCharType="separate"/>
    </w:r>
    <w:r>
      <w:rPr>
        <w:rStyle w:val="Nmerodepgina"/>
        <w:rFonts w:ascii="Neo Sans Pro" w:hAnsi="Neo Sans Pro" w:cs="Tahoma"/>
        <w:noProof/>
        <w:szCs w:val="20"/>
      </w:rPr>
      <w:t>4</w:t>
    </w:r>
    <w:r w:rsidRPr="0004271F">
      <w:rPr>
        <w:rStyle w:val="Nmerodepgina"/>
        <w:rFonts w:ascii="Neo Sans Pro" w:hAnsi="Neo Sans Pro" w:cs="Tahoma"/>
        <w:szCs w:val="20"/>
      </w:rPr>
      <w:fldChar w:fldCharType="end"/>
    </w:r>
    <w:r w:rsidRPr="0004271F">
      <w:rPr>
        <w:rStyle w:val="Nmerodepgina"/>
        <w:rFonts w:ascii="Neo Sans Pro" w:hAnsi="Neo Sans Pro" w:cs="Tahoma"/>
        <w:szCs w:val="20"/>
      </w:rPr>
      <w:t xml:space="preserve"> / </w:t>
    </w:r>
    <w:r w:rsidRPr="0004271F">
      <w:rPr>
        <w:rStyle w:val="Nmerodepgina"/>
        <w:rFonts w:ascii="Neo Sans Pro" w:hAnsi="Neo Sans Pro" w:cs="Tahoma"/>
        <w:szCs w:val="20"/>
      </w:rPr>
      <w:fldChar w:fldCharType="begin"/>
    </w:r>
    <w:r w:rsidRPr="0004271F">
      <w:rPr>
        <w:rStyle w:val="Nmerodepgina"/>
        <w:rFonts w:ascii="Neo Sans Pro" w:hAnsi="Neo Sans Pro" w:cs="Tahoma"/>
        <w:szCs w:val="20"/>
      </w:rPr>
      <w:instrText xml:space="preserve"> NUMPAGES </w:instrText>
    </w:r>
    <w:r w:rsidRPr="0004271F">
      <w:rPr>
        <w:rStyle w:val="Nmerodepgina"/>
        <w:rFonts w:ascii="Neo Sans Pro" w:hAnsi="Neo Sans Pro" w:cs="Tahoma"/>
        <w:szCs w:val="20"/>
      </w:rPr>
      <w:fldChar w:fldCharType="separate"/>
    </w:r>
    <w:r>
      <w:rPr>
        <w:rStyle w:val="Nmerodepgina"/>
        <w:rFonts w:ascii="Neo Sans Pro" w:hAnsi="Neo Sans Pro" w:cs="Tahoma"/>
        <w:noProof/>
        <w:szCs w:val="20"/>
      </w:rPr>
      <w:t>24</w:t>
    </w:r>
    <w:r w:rsidRPr="0004271F">
      <w:rPr>
        <w:rStyle w:val="Nmerodepgina"/>
        <w:rFonts w:ascii="Neo Sans Pro" w:hAnsi="Neo Sans Pro" w:cs="Tahoma"/>
        <w:szCs w:val="20"/>
      </w:rPr>
      <w:fldChar w:fldCharType="end"/>
    </w:r>
  </w:p>
  <w:p w14:paraId="1F107411" w14:textId="77777777" w:rsidR="00F64FE5" w:rsidRDefault="00F64FE5" w:rsidP="00743F4F">
    <w:r>
      <w:rPr>
        <w:noProof/>
      </w:rPr>
      <w:drawing>
        <wp:anchor distT="0" distB="0" distL="114300" distR="114300" simplePos="0" relativeHeight="251652096" behindDoc="1" locked="0" layoutInCell="1" allowOverlap="1" wp14:anchorId="109B6D2D" wp14:editId="40630CCA">
          <wp:simplePos x="0" y="0"/>
          <wp:positionH relativeFrom="page">
            <wp:posOffset>-5715</wp:posOffset>
          </wp:positionH>
          <wp:positionV relativeFrom="page">
            <wp:posOffset>6125845</wp:posOffset>
          </wp:positionV>
          <wp:extent cx="7865110" cy="3961130"/>
          <wp:effectExtent l="0" t="0" r="2540" b="1270"/>
          <wp:wrapNone/>
          <wp:docPr id="47" name="Imagem 9" descr="fundoCub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undoCubos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5110" cy="3961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>www.linx.com.br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395BC" w14:textId="77777777" w:rsidR="00F64FE5" w:rsidRPr="0004271F" w:rsidRDefault="00F64FE5" w:rsidP="00743F4F">
    <w:pPr>
      <w:pStyle w:val="Rodap"/>
      <w:framePr w:wrap="around" w:vAnchor="text" w:hAnchor="margin" w:xAlign="right" w:y="1"/>
      <w:rPr>
        <w:rStyle w:val="Nmerodepgina"/>
        <w:rFonts w:ascii="Neo Sans Pro" w:hAnsi="Neo Sans Pro" w:cs="Tahoma"/>
        <w:sz w:val="20"/>
        <w:szCs w:val="20"/>
      </w:rPr>
    </w:pPr>
    <w:r w:rsidRPr="0004271F">
      <w:rPr>
        <w:rStyle w:val="Nmerodepgina"/>
        <w:rFonts w:ascii="Neo Sans Pro" w:hAnsi="Neo Sans Pro" w:cs="Tahoma"/>
        <w:sz w:val="20"/>
        <w:szCs w:val="20"/>
      </w:rPr>
      <w:fldChar w:fldCharType="begin"/>
    </w:r>
    <w:r w:rsidRPr="0004271F">
      <w:rPr>
        <w:rStyle w:val="Nmerodepgina"/>
        <w:rFonts w:ascii="Neo Sans Pro" w:hAnsi="Neo Sans Pro" w:cs="Tahoma"/>
        <w:sz w:val="20"/>
        <w:szCs w:val="20"/>
      </w:rPr>
      <w:instrText xml:space="preserve"> PAGE </w:instrText>
    </w:r>
    <w:r w:rsidRPr="0004271F">
      <w:rPr>
        <w:rStyle w:val="Nmerodepgina"/>
        <w:rFonts w:ascii="Neo Sans Pro" w:hAnsi="Neo Sans Pro" w:cs="Tahoma"/>
        <w:sz w:val="20"/>
        <w:szCs w:val="20"/>
      </w:rPr>
      <w:fldChar w:fldCharType="separate"/>
    </w:r>
    <w:r>
      <w:rPr>
        <w:rStyle w:val="Nmerodepgina"/>
        <w:rFonts w:ascii="Neo Sans Pro" w:hAnsi="Neo Sans Pro" w:cs="Tahoma"/>
        <w:noProof/>
        <w:sz w:val="20"/>
        <w:szCs w:val="20"/>
      </w:rPr>
      <w:t>4</w:t>
    </w:r>
    <w:r w:rsidRPr="0004271F">
      <w:rPr>
        <w:rStyle w:val="Nmerodepgina"/>
        <w:rFonts w:ascii="Neo Sans Pro" w:hAnsi="Neo Sans Pro" w:cs="Tahoma"/>
        <w:sz w:val="20"/>
        <w:szCs w:val="20"/>
      </w:rPr>
      <w:fldChar w:fldCharType="end"/>
    </w:r>
    <w:r w:rsidRPr="0004271F">
      <w:rPr>
        <w:rStyle w:val="Nmerodepgina"/>
        <w:rFonts w:ascii="Neo Sans Pro" w:hAnsi="Neo Sans Pro" w:cs="Tahoma"/>
        <w:sz w:val="20"/>
        <w:szCs w:val="20"/>
      </w:rPr>
      <w:t xml:space="preserve"> / </w:t>
    </w:r>
    <w:r w:rsidRPr="0004271F">
      <w:rPr>
        <w:rStyle w:val="Nmerodepgina"/>
        <w:rFonts w:ascii="Neo Sans Pro" w:hAnsi="Neo Sans Pro" w:cs="Tahoma"/>
        <w:sz w:val="20"/>
        <w:szCs w:val="20"/>
      </w:rPr>
      <w:fldChar w:fldCharType="begin"/>
    </w:r>
    <w:r w:rsidRPr="0004271F">
      <w:rPr>
        <w:rStyle w:val="Nmerodepgina"/>
        <w:rFonts w:ascii="Neo Sans Pro" w:hAnsi="Neo Sans Pro" w:cs="Tahoma"/>
        <w:sz w:val="20"/>
        <w:szCs w:val="20"/>
      </w:rPr>
      <w:instrText xml:space="preserve"> NUMPAGES </w:instrText>
    </w:r>
    <w:r w:rsidRPr="0004271F">
      <w:rPr>
        <w:rStyle w:val="Nmerodepgina"/>
        <w:rFonts w:ascii="Neo Sans Pro" w:hAnsi="Neo Sans Pro" w:cs="Tahoma"/>
        <w:sz w:val="20"/>
        <w:szCs w:val="20"/>
      </w:rPr>
      <w:fldChar w:fldCharType="separate"/>
    </w:r>
    <w:r>
      <w:rPr>
        <w:rStyle w:val="Nmerodepgina"/>
        <w:rFonts w:ascii="Neo Sans Pro" w:hAnsi="Neo Sans Pro" w:cs="Tahoma"/>
        <w:noProof/>
        <w:sz w:val="20"/>
        <w:szCs w:val="20"/>
      </w:rPr>
      <w:t>24</w:t>
    </w:r>
    <w:r w:rsidRPr="0004271F">
      <w:rPr>
        <w:rStyle w:val="Nmerodepgina"/>
        <w:rFonts w:ascii="Neo Sans Pro" w:hAnsi="Neo Sans Pro" w:cs="Tahoma"/>
        <w:sz w:val="20"/>
        <w:szCs w:val="20"/>
      </w:rPr>
      <w:fldChar w:fldCharType="end"/>
    </w:r>
  </w:p>
  <w:p w14:paraId="1D442F75" w14:textId="77777777" w:rsidR="00F64FE5" w:rsidRDefault="00F64FE5" w:rsidP="00743F4F">
    <w:r>
      <w:rPr>
        <w:noProof/>
      </w:rPr>
      <w:drawing>
        <wp:anchor distT="0" distB="0" distL="114300" distR="114300" simplePos="0" relativeHeight="251650048" behindDoc="1" locked="0" layoutInCell="1" allowOverlap="1" wp14:anchorId="21E150F3" wp14:editId="034A5C40">
          <wp:simplePos x="0" y="0"/>
          <wp:positionH relativeFrom="page">
            <wp:posOffset>-5715</wp:posOffset>
          </wp:positionH>
          <wp:positionV relativeFrom="page">
            <wp:posOffset>6125845</wp:posOffset>
          </wp:positionV>
          <wp:extent cx="7865110" cy="3961130"/>
          <wp:effectExtent l="0" t="0" r="2540" b="1270"/>
          <wp:wrapNone/>
          <wp:docPr id="4" name="Imagem 4" descr="fundoCub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fundoCubos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5110" cy="3961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>www.linx.com.br</w:t>
    </w:r>
  </w:p>
  <w:p w14:paraId="5BDD4D2E" w14:textId="77777777" w:rsidR="00F64FE5" w:rsidRDefault="00F64FE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5D9194" w14:textId="77777777" w:rsidR="00F64FE5" w:rsidRDefault="00F64FE5">
      <w:r>
        <w:separator/>
      </w:r>
    </w:p>
    <w:p w14:paraId="2FA6D4AD" w14:textId="77777777" w:rsidR="00F64FE5" w:rsidRDefault="00F64FE5"/>
  </w:footnote>
  <w:footnote w:type="continuationSeparator" w:id="0">
    <w:p w14:paraId="776CD2C6" w14:textId="77777777" w:rsidR="00F64FE5" w:rsidRDefault="00F64FE5">
      <w:r>
        <w:continuationSeparator/>
      </w:r>
    </w:p>
    <w:p w14:paraId="24DEF16A" w14:textId="77777777" w:rsidR="00F64FE5" w:rsidRDefault="00F64F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731463" w14:textId="77777777" w:rsidR="00F64FE5" w:rsidRDefault="00F64FE5">
    <w:pPr>
      <w:pStyle w:val="Cabealho"/>
    </w:pPr>
    <w:r>
      <w:rPr>
        <w:noProof/>
        <w:lang w:val="pt-PT" w:eastAsia="pt-PT"/>
      </w:rPr>
      <w:pict w14:anchorId="14ED59A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59" o:spid="_x0000_s2074" type="#_x0000_t75" style="position:absolute;margin-left:0;margin-top:0;width:930pt;height:1315.5pt;z-index:-251658240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B7C3E4" w14:textId="21336A4B" w:rsidR="00F64FE5" w:rsidRDefault="00F64FE5">
    <w:pPr>
      <w:pStyle w:val="Cabealho"/>
    </w:pPr>
    <w:r>
      <w:rPr>
        <w:noProof/>
      </w:rPr>
      <w:drawing>
        <wp:anchor distT="0" distB="0" distL="114300" distR="114300" simplePos="0" relativeHeight="251649024" behindDoc="1" locked="0" layoutInCell="1" allowOverlap="1" wp14:anchorId="4C818514" wp14:editId="2726712C">
          <wp:simplePos x="0" y="0"/>
          <wp:positionH relativeFrom="margin">
            <wp:posOffset>-1080135</wp:posOffset>
          </wp:positionH>
          <wp:positionV relativeFrom="paragraph">
            <wp:posOffset>-448897</wp:posOffset>
          </wp:positionV>
          <wp:extent cx="7595235" cy="10747917"/>
          <wp:effectExtent l="0" t="0" r="5715" b="0"/>
          <wp:wrapNone/>
          <wp:docPr id="9" name="Picture 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PLFUB-DMX0046:Users:splfub-dmx0046:Desktop:capa_linx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5235" cy="107479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66FAD9" w14:textId="77777777" w:rsidR="00F64FE5" w:rsidRDefault="00F64FE5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D6D32D" w14:textId="77777777" w:rsidR="00F64FE5" w:rsidRPr="007545F1" w:rsidRDefault="00F64FE5" w:rsidP="007545F1">
    <w:pPr>
      <w:pStyle w:val="Cabealho"/>
      <w:jc w:val="right"/>
      <w:rPr>
        <w:b/>
      </w:rPr>
    </w:pPr>
    <w:r>
      <w:rPr>
        <w:b/>
        <w:noProof/>
        <w:lang w:val="pt-PT" w:eastAsia="pt-PT"/>
      </w:rPr>
      <w:pict w14:anchorId="709495C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58" o:spid="_x0000_s2073" type="#_x0000_t75" style="position:absolute;left:0;text-align:left;margin-left:0;margin-top:0;width:930pt;height:1315.5pt;z-index:-251659264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  <w:r>
      <w:rPr>
        <w:b/>
        <w:noProof/>
      </w:rPr>
      <w:drawing>
        <wp:anchor distT="0" distB="0" distL="114300" distR="114300" simplePos="0" relativeHeight="251651072" behindDoc="0" locked="0" layoutInCell="1" allowOverlap="1" wp14:anchorId="0F4221A0" wp14:editId="08D07B3B">
          <wp:simplePos x="0" y="0"/>
          <wp:positionH relativeFrom="column">
            <wp:posOffset>0</wp:posOffset>
          </wp:positionH>
          <wp:positionV relativeFrom="paragraph">
            <wp:posOffset>-95250</wp:posOffset>
          </wp:positionV>
          <wp:extent cx="524510" cy="445135"/>
          <wp:effectExtent l="0" t="0" r="8890" b="0"/>
          <wp:wrapSquare wrapText="bothSides"/>
          <wp:docPr id="10" name="Imagem 27" descr="LogoLinxN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LinxNov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445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545F1">
      <w:rPr>
        <w:b/>
      </w:rPr>
      <w:t>Proposta Comercial</w:t>
    </w:r>
  </w:p>
  <w:p w14:paraId="2A7063C1" w14:textId="77777777" w:rsidR="00F64FE5" w:rsidRPr="007545F1" w:rsidRDefault="00F64FE5" w:rsidP="007545F1">
    <w:pPr>
      <w:pStyle w:val="Cabealho"/>
      <w:jc w:val="right"/>
      <w:rPr>
        <w:i/>
      </w:rPr>
    </w:pPr>
    <w:r w:rsidRPr="007545F1">
      <w:rPr>
        <w:i/>
      </w:rPr>
      <w:t>Solução de Software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6E1A58" w14:textId="77777777" w:rsidR="00F64FE5" w:rsidRDefault="00F64FE5">
    <w:pPr>
      <w:pStyle w:val="Cabealho"/>
    </w:pPr>
    <w:r>
      <w:rPr>
        <w:noProof/>
        <w:lang w:val="pt-PT" w:eastAsia="pt-PT"/>
      </w:rPr>
      <w:pict w14:anchorId="7DA8CF8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68" o:spid="_x0000_s2083" type="#_x0000_t75" style="position:absolute;margin-left:0;margin-top:0;width:930pt;height:1315.5pt;z-index:-251654144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41E75A" w14:textId="77777777" w:rsidR="00F64FE5" w:rsidRDefault="00F64FE5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A94E7F" w14:textId="77777777" w:rsidR="00F64FE5" w:rsidRDefault="00F64FE5">
    <w:pPr>
      <w:pStyle w:val="Cabealho"/>
    </w:pPr>
    <w:r>
      <w:rPr>
        <w:noProof/>
        <w:lang w:val="pt-PT" w:eastAsia="pt-PT"/>
      </w:rPr>
      <w:pict w14:anchorId="502E05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67" o:spid="_x0000_s2082" type="#_x0000_t75" style="position:absolute;margin-left:0;margin-top:0;width:930pt;height:1315.5pt;z-index:-251655168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0BF5AD" w14:textId="77777777" w:rsidR="00F64FE5" w:rsidRDefault="00F64FE5">
    <w:pPr>
      <w:pStyle w:val="Cabealho"/>
    </w:pPr>
    <w:r>
      <w:rPr>
        <w:noProof/>
        <w:lang w:val="pt-PT" w:eastAsia="pt-PT"/>
      </w:rPr>
      <w:pict w14:anchorId="7144A9A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71" o:spid="_x0000_s2086" type="#_x0000_t75" style="position:absolute;margin-left:0;margin-top:0;width:930pt;height:1315.5pt;z-index:-251652096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</w:p>
  <w:p w14:paraId="0DDCD15B" w14:textId="77777777" w:rsidR="00F64FE5" w:rsidRDefault="00F64FE5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65A1F5" w14:textId="3B548FBE" w:rsidR="00F64FE5" w:rsidRDefault="00F64FE5">
    <w:pPr>
      <w:pStyle w:val="Cabealho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361B4FC1" wp14:editId="0BBD5C69">
              <wp:simplePos x="0" y="0"/>
              <wp:positionH relativeFrom="column">
                <wp:posOffset>-1080135</wp:posOffset>
              </wp:positionH>
              <wp:positionV relativeFrom="paragraph">
                <wp:posOffset>-450215</wp:posOffset>
              </wp:positionV>
              <wp:extent cx="7592695" cy="10740390"/>
              <wp:effectExtent l="0" t="0" r="8255" b="3810"/>
              <wp:wrapNone/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92695" cy="10740390"/>
                        <a:chOff x="0" y="0"/>
                        <a:chExt cx="7592695" cy="10740390"/>
                      </a:xfrm>
                    </wpg:grpSpPr>
                    <pic:pic xmlns:pic="http://schemas.openxmlformats.org/drawingml/2006/picture">
                      <pic:nvPicPr>
                        <pic:cNvPr id="49" name="Picture 4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92695" cy="10740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2" name="Retângulo 2"/>
                      <wps:cNvSpPr/>
                      <wps:spPr>
                        <a:xfrm>
                          <a:off x="4019909" y="5158596"/>
                          <a:ext cx="1578634" cy="193231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98D789D" id="Grupo 5" o:spid="_x0000_s1026" style="position:absolute;margin-left:-85.05pt;margin-top:-35.45pt;width:597.85pt;height:845.7pt;z-index:251666432" coordsize="75926,1074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9" o:spid="_x0000_s1027" type="#_x0000_t75" style="position:absolute;width:75926;height:1074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Xz153EAAAA2wAAAA8AAABkcnMvZG93bnJldi54bWxEj1uLwjAUhN+F/Q/hLPim6a7ipWsU2QsI&#10;q4KXH3BoTpu6zUlpotZ/vxEEH4eZb4aZLVpbiQs1vnSs4K2fgCDOnC65UHA8/PQmIHxA1lg5JgU3&#10;8rCYv3RmmGp35R1d9qEQsYR9igpMCHUqpc8MWfR9VxNHL3eNxRBlU0jd4DWW20q+J8lIWiw5Lhis&#10;6dNQ9rc/WwXDdZ2fzXJ1qtptGG9+v/LvwUkq1X1tlx8gArXhGX7QKx25Kdy/xB8g5/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Xz153EAAAA2wAAAA8AAAAAAAAAAAAAAAAA&#10;nwIAAGRycy9kb3ducmV2LnhtbFBLBQYAAAAABAAEAPcAAACQAwAAAAA=&#10;">
                <v:imagedata r:id="rId2" o:title=""/>
                <v:path arrowok="t"/>
              </v:shape>
              <v:rect id="Retângulo 2" o:spid="_x0000_s1028" style="position:absolute;left:40199;top:51585;width:15786;height:193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SNbcMA&#10;AADaAAAADwAAAGRycy9kb3ducmV2LnhtbESPQWsCMRSE74X+h/AEL6VmFSy6NUopFHqyqL309tg8&#10;N4ublyV5XVd/fSMIPQ4z8w2z2gy+VT3F1AQ2MJ0UoIirYBuuDXwfPp4XoJIgW2wDk4ELJdisHx9W&#10;WNpw5h31e6lVhnAq0YAT6UqtU+XIY5qEjjh7xxA9Spax1jbiOcN9q2dF8aI9NpwXHHb07qg67X+9&#10;geW1+pJF6OZOmp9l7afbY+yfjBmPhrdXUEKD/Ifv7U9rYAa3K/kG6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SNbcMAAADaAAAADwAAAAAAAAAAAAAAAACYAgAAZHJzL2Rv&#10;d25yZXYueG1sUEsFBgAAAAAEAAQA9QAAAIgDAAAAAA==&#10;" fillcolor="white [3212]" strokecolor="white [3212]" strokeweight="2pt"/>
            </v:group>
          </w:pict>
        </mc:Fallback>
      </mc:AlternateContent>
    </w:r>
  </w:p>
  <w:p w14:paraId="17030C59" w14:textId="58A5BA21" w:rsidR="00F64FE5" w:rsidRDefault="00F64FE5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A9DA8" w14:textId="77777777" w:rsidR="00F64FE5" w:rsidRDefault="00F64FE5">
    <w:pPr>
      <w:pStyle w:val="Cabealho"/>
    </w:pPr>
    <w:r>
      <w:rPr>
        <w:noProof/>
        <w:lang w:val="pt-PT" w:eastAsia="pt-PT"/>
      </w:rPr>
      <w:pict w14:anchorId="4FE867C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299470" o:spid="_x0000_s2085" type="#_x0000_t75" style="position:absolute;margin-left:0;margin-top:0;width:930pt;height:1315.5pt;z-index:-251653120;mso-position-horizontal:center;mso-position-horizontal-relative:margin;mso-position-vertical:center;mso-position-vertical-relative:margin" o:allowincell="f">
          <v:imagedata r:id="rId1" o:title="fundo_completo"/>
          <w10:wrap anchorx="margin" anchory="margin"/>
        </v:shape>
      </w:pict>
    </w:r>
  </w:p>
  <w:p w14:paraId="731EFCD6" w14:textId="77777777" w:rsidR="00F64FE5" w:rsidRDefault="00F64FE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84E60"/>
    <w:multiLevelType w:val="hybridMultilevel"/>
    <w:tmpl w:val="EFF8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96598"/>
    <w:multiLevelType w:val="multilevel"/>
    <w:tmpl w:val="7E200890"/>
    <w:lvl w:ilvl="0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>
      <w:start w:val="1"/>
      <w:numFmt w:val="decimal"/>
      <w:pStyle w:val="Contedo"/>
      <w:isLgl/>
      <w:lvlText w:val="%1.%2"/>
      <w:lvlJc w:val="left"/>
      <w:pPr>
        <w:ind w:left="-131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58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8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49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309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69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29" w:hanging="2880"/>
      </w:pPr>
      <w:rPr>
        <w:rFonts w:hint="default"/>
      </w:rPr>
    </w:lvl>
  </w:abstractNum>
  <w:abstractNum w:abstractNumId="2" w15:restartNumberingAfterBreak="0">
    <w:nsid w:val="15BB5DA5"/>
    <w:multiLevelType w:val="hybridMultilevel"/>
    <w:tmpl w:val="EA8817CC"/>
    <w:lvl w:ilvl="0" w:tplc="550AC8CC">
      <w:start w:val="1"/>
      <w:numFmt w:val="lowerLetter"/>
      <w:pStyle w:val="abullets"/>
      <w:lvlText w:val="%1."/>
      <w:lvlJc w:val="left"/>
      <w:pPr>
        <w:ind w:left="-176" w:hanging="360"/>
      </w:pPr>
      <w:rPr>
        <w:rFonts w:hint="default"/>
        <w:color w:val="FFB900"/>
      </w:rPr>
    </w:lvl>
    <w:lvl w:ilvl="1" w:tplc="08160019">
      <w:start w:val="1"/>
      <w:numFmt w:val="lowerLetter"/>
      <w:pStyle w:val="abullets"/>
      <w:lvlText w:val="%2."/>
      <w:lvlJc w:val="left"/>
      <w:pPr>
        <w:ind w:left="544" w:hanging="360"/>
      </w:pPr>
    </w:lvl>
    <w:lvl w:ilvl="2" w:tplc="0816001B" w:tentative="1">
      <w:start w:val="1"/>
      <w:numFmt w:val="lowerRoman"/>
      <w:lvlText w:val="%3."/>
      <w:lvlJc w:val="right"/>
      <w:pPr>
        <w:ind w:left="1264" w:hanging="180"/>
      </w:pPr>
    </w:lvl>
    <w:lvl w:ilvl="3" w:tplc="0816000F" w:tentative="1">
      <w:start w:val="1"/>
      <w:numFmt w:val="decimal"/>
      <w:lvlText w:val="%4."/>
      <w:lvlJc w:val="left"/>
      <w:pPr>
        <w:ind w:left="1984" w:hanging="360"/>
      </w:pPr>
    </w:lvl>
    <w:lvl w:ilvl="4" w:tplc="08160019" w:tentative="1">
      <w:start w:val="1"/>
      <w:numFmt w:val="lowerLetter"/>
      <w:lvlText w:val="%5."/>
      <w:lvlJc w:val="left"/>
      <w:pPr>
        <w:ind w:left="2704" w:hanging="360"/>
      </w:pPr>
    </w:lvl>
    <w:lvl w:ilvl="5" w:tplc="0816001B" w:tentative="1">
      <w:start w:val="1"/>
      <w:numFmt w:val="lowerRoman"/>
      <w:lvlText w:val="%6."/>
      <w:lvlJc w:val="right"/>
      <w:pPr>
        <w:ind w:left="3424" w:hanging="180"/>
      </w:pPr>
    </w:lvl>
    <w:lvl w:ilvl="6" w:tplc="0816000F" w:tentative="1">
      <w:start w:val="1"/>
      <w:numFmt w:val="decimal"/>
      <w:lvlText w:val="%7."/>
      <w:lvlJc w:val="left"/>
      <w:pPr>
        <w:ind w:left="4144" w:hanging="360"/>
      </w:pPr>
    </w:lvl>
    <w:lvl w:ilvl="7" w:tplc="08160019" w:tentative="1">
      <w:start w:val="1"/>
      <w:numFmt w:val="lowerLetter"/>
      <w:lvlText w:val="%8."/>
      <w:lvlJc w:val="left"/>
      <w:pPr>
        <w:ind w:left="4864" w:hanging="360"/>
      </w:pPr>
    </w:lvl>
    <w:lvl w:ilvl="8" w:tplc="0816001B" w:tentative="1">
      <w:start w:val="1"/>
      <w:numFmt w:val="lowerRoman"/>
      <w:lvlText w:val="%9."/>
      <w:lvlJc w:val="right"/>
      <w:pPr>
        <w:ind w:left="5584" w:hanging="180"/>
      </w:pPr>
    </w:lvl>
  </w:abstractNum>
  <w:abstractNum w:abstractNumId="3" w15:restartNumberingAfterBreak="0">
    <w:nsid w:val="4C581A7E"/>
    <w:multiLevelType w:val="hybridMultilevel"/>
    <w:tmpl w:val="115C5D2E"/>
    <w:lvl w:ilvl="0" w:tplc="BFD4A272">
      <w:start w:val="1"/>
      <w:numFmt w:val="lowerLetter"/>
      <w:pStyle w:val="Ttulo2deTpico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B77BD5"/>
    <w:multiLevelType w:val="hybridMultilevel"/>
    <w:tmpl w:val="D248A9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B6912"/>
    <w:multiLevelType w:val="hybridMultilevel"/>
    <w:tmpl w:val="688C5454"/>
    <w:lvl w:ilvl="0" w:tplc="E5A2F2DC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974469"/>
    <w:multiLevelType w:val="hybridMultilevel"/>
    <w:tmpl w:val="84AE6DD2"/>
    <w:lvl w:ilvl="0" w:tplc="A45AC0D8">
      <w:start w:val="1"/>
      <w:numFmt w:val="bullet"/>
      <w:pStyle w:val="Marcador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8D0B8A"/>
    <w:multiLevelType w:val="hybridMultilevel"/>
    <w:tmpl w:val="97E49BC8"/>
    <w:lvl w:ilvl="0" w:tplc="C99032D6">
      <w:start w:val="1"/>
      <w:numFmt w:val="decimal"/>
      <w:pStyle w:val="1bullets"/>
      <w:lvlText w:val="%1."/>
      <w:lvlJc w:val="left"/>
      <w:pPr>
        <w:ind w:left="-176" w:hanging="360"/>
      </w:pPr>
      <w:rPr>
        <w:rFonts w:hint="default"/>
        <w:color w:val="FFB900"/>
      </w:rPr>
    </w:lvl>
    <w:lvl w:ilvl="1" w:tplc="08160019">
      <w:start w:val="1"/>
      <w:numFmt w:val="lowerLetter"/>
      <w:pStyle w:val="1bullets"/>
      <w:lvlText w:val="%2."/>
      <w:lvlJc w:val="left"/>
      <w:pPr>
        <w:ind w:left="544" w:hanging="360"/>
      </w:pPr>
    </w:lvl>
    <w:lvl w:ilvl="2" w:tplc="0816001B" w:tentative="1">
      <w:start w:val="1"/>
      <w:numFmt w:val="lowerRoman"/>
      <w:lvlText w:val="%3."/>
      <w:lvlJc w:val="right"/>
      <w:pPr>
        <w:ind w:left="1264" w:hanging="180"/>
      </w:pPr>
    </w:lvl>
    <w:lvl w:ilvl="3" w:tplc="0816000F" w:tentative="1">
      <w:start w:val="1"/>
      <w:numFmt w:val="decimal"/>
      <w:lvlText w:val="%4."/>
      <w:lvlJc w:val="left"/>
      <w:pPr>
        <w:ind w:left="1984" w:hanging="360"/>
      </w:pPr>
    </w:lvl>
    <w:lvl w:ilvl="4" w:tplc="08160019" w:tentative="1">
      <w:start w:val="1"/>
      <w:numFmt w:val="lowerLetter"/>
      <w:lvlText w:val="%5."/>
      <w:lvlJc w:val="left"/>
      <w:pPr>
        <w:ind w:left="2704" w:hanging="360"/>
      </w:pPr>
    </w:lvl>
    <w:lvl w:ilvl="5" w:tplc="0816001B" w:tentative="1">
      <w:start w:val="1"/>
      <w:numFmt w:val="lowerRoman"/>
      <w:lvlText w:val="%6."/>
      <w:lvlJc w:val="right"/>
      <w:pPr>
        <w:ind w:left="3424" w:hanging="180"/>
      </w:pPr>
    </w:lvl>
    <w:lvl w:ilvl="6" w:tplc="0816000F" w:tentative="1">
      <w:start w:val="1"/>
      <w:numFmt w:val="decimal"/>
      <w:lvlText w:val="%7."/>
      <w:lvlJc w:val="left"/>
      <w:pPr>
        <w:ind w:left="4144" w:hanging="360"/>
      </w:pPr>
    </w:lvl>
    <w:lvl w:ilvl="7" w:tplc="08160019" w:tentative="1">
      <w:start w:val="1"/>
      <w:numFmt w:val="lowerLetter"/>
      <w:lvlText w:val="%8."/>
      <w:lvlJc w:val="left"/>
      <w:pPr>
        <w:ind w:left="4864" w:hanging="360"/>
      </w:pPr>
    </w:lvl>
    <w:lvl w:ilvl="8" w:tplc="0816001B" w:tentative="1">
      <w:start w:val="1"/>
      <w:numFmt w:val="lowerRoman"/>
      <w:lvlText w:val="%9."/>
      <w:lvlJc w:val="right"/>
      <w:pPr>
        <w:ind w:left="5584" w:hanging="180"/>
      </w:pPr>
    </w:lvl>
  </w:abstractNum>
  <w:abstractNum w:abstractNumId="8" w15:restartNumberingAfterBreak="0">
    <w:nsid w:val="64BE1DE6"/>
    <w:multiLevelType w:val="hybridMultilevel"/>
    <w:tmpl w:val="811EF8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0F015A"/>
    <w:multiLevelType w:val="hybridMultilevel"/>
    <w:tmpl w:val="C3B6ADDA"/>
    <w:lvl w:ilvl="0" w:tplc="FE4407E0">
      <w:start w:val="1"/>
      <w:numFmt w:val="bullet"/>
      <w:pStyle w:val="Bullets"/>
      <w:lvlText w:val=""/>
      <w:lvlJc w:val="left"/>
      <w:pPr>
        <w:ind w:left="720" w:hanging="360"/>
      </w:pPr>
      <w:rPr>
        <w:rFonts w:ascii="Symbol" w:hAnsi="Symbol" w:hint="default"/>
        <w:color w:val="FFB90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180991"/>
    <w:multiLevelType w:val="hybridMultilevel"/>
    <w:tmpl w:val="D81AE652"/>
    <w:lvl w:ilvl="0" w:tplc="93D612E6">
      <w:start w:val="1"/>
      <w:numFmt w:val="decimal"/>
      <w:pStyle w:val="Numerador1"/>
      <w:lvlText w:val="%1."/>
      <w:lvlJc w:val="left"/>
      <w:pPr>
        <w:ind w:left="786" w:hanging="360"/>
      </w:p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789E13CD"/>
    <w:multiLevelType w:val="hybridMultilevel"/>
    <w:tmpl w:val="C29EA520"/>
    <w:lvl w:ilvl="0" w:tplc="041CF2FA">
      <w:start w:val="1"/>
      <w:numFmt w:val="upperRoman"/>
      <w:pStyle w:val="Ttulo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3733F8"/>
    <w:multiLevelType w:val="hybridMultilevel"/>
    <w:tmpl w:val="F7286B1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4A3D29"/>
    <w:multiLevelType w:val="hybridMultilevel"/>
    <w:tmpl w:val="B428EDFA"/>
    <w:lvl w:ilvl="0" w:tplc="1B4CB928">
      <w:start w:val="2"/>
      <w:numFmt w:val="decimal"/>
      <w:lvlText w:val="%1"/>
      <w:lvlJc w:val="left"/>
      <w:pPr>
        <w:ind w:left="-49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9" w:hanging="360"/>
      </w:pPr>
    </w:lvl>
    <w:lvl w:ilvl="2" w:tplc="0416001B" w:tentative="1">
      <w:start w:val="1"/>
      <w:numFmt w:val="lowerRoman"/>
      <w:lvlText w:val="%3."/>
      <w:lvlJc w:val="right"/>
      <w:pPr>
        <w:ind w:left="949" w:hanging="180"/>
      </w:pPr>
    </w:lvl>
    <w:lvl w:ilvl="3" w:tplc="0416000F" w:tentative="1">
      <w:start w:val="1"/>
      <w:numFmt w:val="decimal"/>
      <w:lvlText w:val="%4."/>
      <w:lvlJc w:val="left"/>
      <w:pPr>
        <w:ind w:left="1669" w:hanging="360"/>
      </w:pPr>
    </w:lvl>
    <w:lvl w:ilvl="4" w:tplc="04160019" w:tentative="1">
      <w:start w:val="1"/>
      <w:numFmt w:val="lowerLetter"/>
      <w:lvlText w:val="%5."/>
      <w:lvlJc w:val="left"/>
      <w:pPr>
        <w:ind w:left="2389" w:hanging="360"/>
      </w:pPr>
    </w:lvl>
    <w:lvl w:ilvl="5" w:tplc="0416001B" w:tentative="1">
      <w:start w:val="1"/>
      <w:numFmt w:val="lowerRoman"/>
      <w:lvlText w:val="%6."/>
      <w:lvlJc w:val="right"/>
      <w:pPr>
        <w:ind w:left="3109" w:hanging="180"/>
      </w:pPr>
    </w:lvl>
    <w:lvl w:ilvl="6" w:tplc="0416000F" w:tentative="1">
      <w:start w:val="1"/>
      <w:numFmt w:val="decimal"/>
      <w:lvlText w:val="%7."/>
      <w:lvlJc w:val="left"/>
      <w:pPr>
        <w:ind w:left="3829" w:hanging="360"/>
      </w:pPr>
    </w:lvl>
    <w:lvl w:ilvl="7" w:tplc="04160019" w:tentative="1">
      <w:start w:val="1"/>
      <w:numFmt w:val="lowerLetter"/>
      <w:lvlText w:val="%8."/>
      <w:lvlJc w:val="left"/>
      <w:pPr>
        <w:ind w:left="4549" w:hanging="360"/>
      </w:pPr>
    </w:lvl>
    <w:lvl w:ilvl="8" w:tplc="0416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1"/>
  </w:num>
  <w:num w:numId="5">
    <w:abstractNumId w:val="5"/>
  </w:num>
  <w:num w:numId="6">
    <w:abstractNumId w:val="3"/>
  </w:num>
  <w:num w:numId="7">
    <w:abstractNumId w:val="2"/>
  </w:num>
  <w:num w:numId="8">
    <w:abstractNumId w:val="7"/>
  </w:num>
  <w:num w:numId="9">
    <w:abstractNumId w:val="1"/>
  </w:num>
  <w:num w:numId="10">
    <w:abstractNumId w:val="4"/>
  </w:num>
  <w:num w:numId="11">
    <w:abstractNumId w:val="0"/>
  </w:num>
  <w:num w:numId="12">
    <w:abstractNumId w:val="12"/>
  </w:num>
  <w:num w:numId="13">
    <w:abstractNumId w:val="1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8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2C8D"/>
    <w:rsid w:val="00000599"/>
    <w:rsid w:val="00003F60"/>
    <w:rsid w:val="000063AA"/>
    <w:rsid w:val="00007B9B"/>
    <w:rsid w:val="000144AA"/>
    <w:rsid w:val="00014C47"/>
    <w:rsid w:val="000217B6"/>
    <w:rsid w:val="00021CC7"/>
    <w:rsid w:val="00022006"/>
    <w:rsid w:val="00024AD9"/>
    <w:rsid w:val="0004271F"/>
    <w:rsid w:val="0005239B"/>
    <w:rsid w:val="000527A1"/>
    <w:rsid w:val="000528F4"/>
    <w:rsid w:val="00057ED9"/>
    <w:rsid w:val="000604C8"/>
    <w:rsid w:val="000623F8"/>
    <w:rsid w:val="000661EC"/>
    <w:rsid w:val="0006786C"/>
    <w:rsid w:val="00071864"/>
    <w:rsid w:val="00072BB1"/>
    <w:rsid w:val="00073F2D"/>
    <w:rsid w:val="0007698D"/>
    <w:rsid w:val="00080A2C"/>
    <w:rsid w:val="00090221"/>
    <w:rsid w:val="00090E65"/>
    <w:rsid w:val="00092815"/>
    <w:rsid w:val="00095399"/>
    <w:rsid w:val="0009793C"/>
    <w:rsid w:val="000B05F9"/>
    <w:rsid w:val="000B06F2"/>
    <w:rsid w:val="000B187D"/>
    <w:rsid w:val="000B211E"/>
    <w:rsid w:val="000B2146"/>
    <w:rsid w:val="000B2674"/>
    <w:rsid w:val="000B3645"/>
    <w:rsid w:val="000B3F32"/>
    <w:rsid w:val="000B696E"/>
    <w:rsid w:val="000C5522"/>
    <w:rsid w:val="000C7003"/>
    <w:rsid w:val="000C7B76"/>
    <w:rsid w:val="000C7DA9"/>
    <w:rsid w:val="000D149C"/>
    <w:rsid w:val="000D2C78"/>
    <w:rsid w:val="000D4323"/>
    <w:rsid w:val="000D44DC"/>
    <w:rsid w:val="000D7861"/>
    <w:rsid w:val="000D7C94"/>
    <w:rsid w:val="000E2148"/>
    <w:rsid w:val="000E361D"/>
    <w:rsid w:val="000E5661"/>
    <w:rsid w:val="000E5C79"/>
    <w:rsid w:val="000E6AF7"/>
    <w:rsid w:val="000F0824"/>
    <w:rsid w:val="000F2A11"/>
    <w:rsid w:val="000F2F4F"/>
    <w:rsid w:val="00100BE3"/>
    <w:rsid w:val="00102642"/>
    <w:rsid w:val="00102B0A"/>
    <w:rsid w:val="0010364D"/>
    <w:rsid w:val="001045CF"/>
    <w:rsid w:val="00104D4A"/>
    <w:rsid w:val="001071D1"/>
    <w:rsid w:val="001106FC"/>
    <w:rsid w:val="001135B0"/>
    <w:rsid w:val="00114089"/>
    <w:rsid w:val="00114A06"/>
    <w:rsid w:val="00114FBC"/>
    <w:rsid w:val="00116233"/>
    <w:rsid w:val="00116EDA"/>
    <w:rsid w:val="00121802"/>
    <w:rsid w:val="00122B17"/>
    <w:rsid w:val="00123B7A"/>
    <w:rsid w:val="00130601"/>
    <w:rsid w:val="001357C4"/>
    <w:rsid w:val="00135AB0"/>
    <w:rsid w:val="001374CB"/>
    <w:rsid w:val="00140706"/>
    <w:rsid w:val="0014405A"/>
    <w:rsid w:val="00145572"/>
    <w:rsid w:val="00146A10"/>
    <w:rsid w:val="00151432"/>
    <w:rsid w:val="0015379E"/>
    <w:rsid w:val="001540B4"/>
    <w:rsid w:val="00155BD0"/>
    <w:rsid w:val="00156D82"/>
    <w:rsid w:val="001626D8"/>
    <w:rsid w:val="00162F14"/>
    <w:rsid w:val="001637A5"/>
    <w:rsid w:val="001648ED"/>
    <w:rsid w:val="00164AF2"/>
    <w:rsid w:val="00165B56"/>
    <w:rsid w:val="001665A9"/>
    <w:rsid w:val="0017004E"/>
    <w:rsid w:val="00172027"/>
    <w:rsid w:val="00172F3A"/>
    <w:rsid w:val="00173655"/>
    <w:rsid w:val="001742F4"/>
    <w:rsid w:val="00176A41"/>
    <w:rsid w:val="001773F4"/>
    <w:rsid w:val="001778A7"/>
    <w:rsid w:val="00182780"/>
    <w:rsid w:val="00183372"/>
    <w:rsid w:val="00190228"/>
    <w:rsid w:val="00194431"/>
    <w:rsid w:val="001A2A52"/>
    <w:rsid w:val="001A4190"/>
    <w:rsid w:val="001A433A"/>
    <w:rsid w:val="001A62E2"/>
    <w:rsid w:val="001B5C33"/>
    <w:rsid w:val="001C0455"/>
    <w:rsid w:val="001D0A05"/>
    <w:rsid w:val="001D19EB"/>
    <w:rsid w:val="001D1CF5"/>
    <w:rsid w:val="001D306A"/>
    <w:rsid w:val="001D3174"/>
    <w:rsid w:val="001D3F58"/>
    <w:rsid w:val="001D431D"/>
    <w:rsid w:val="001D4BC0"/>
    <w:rsid w:val="001D5FB9"/>
    <w:rsid w:val="001E154F"/>
    <w:rsid w:val="001E7460"/>
    <w:rsid w:val="001F0E8D"/>
    <w:rsid w:val="001F0F2A"/>
    <w:rsid w:val="001F1E4A"/>
    <w:rsid w:val="001F266D"/>
    <w:rsid w:val="0020400D"/>
    <w:rsid w:val="002048DC"/>
    <w:rsid w:val="00207255"/>
    <w:rsid w:val="00207A50"/>
    <w:rsid w:val="00210EC6"/>
    <w:rsid w:val="00211CEA"/>
    <w:rsid w:val="00215835"/>
    <w:rsid w:val="00221C20"/>
    <w:rsid w:val="00222C9F"/>
    <w:rsid w:val="00223214"/>
    <w:rsid w:val="0022442B"/>
    <w:rsid w:val="0023103F"/>
    <w:rsid w:val="00231558"/>
    <w:rsid w:val="00231E7C"/>
    <w:rsid w:val="00232954"/>
    <w:rsid w:val="00232D89"/>
    <w:rsid w:val="00235772"/>
    <w:rsid w:val="002361EF"/>
    <w:rsid w:val="0024207D"/>
    <w:rsid w:val="00246338"/>
    <w:rsid w:val="00247DD4"/>
    <w:rsid w:val="002515C7"/>
    <w:rsid w:val="0025343B"/>
    <w:rsid w:val="00253F54"/>
    <w:rsid w:val="00254A0A"/>
    <w:rsid w:val="002647F8"/>
    <w:rsid w:val="00270119"/>
    <w:rsid w:val="00273765"/>
    <w:rsid w:val="0027554C"/>
    <w:rsid w:val="0028019C"/>
    <w:rsid w:val="002821D0"/>
    <w:rsid w:val="00282F32"/>
    <w:rsid w:val="00290D6B"/>
    <w:rsid w:val="00292997"/>
    <w:rsid w:val="002942BC"/>
    <w:rsid w:val="00295BF6"/>
    <w:rsid w:val="002960C4"/>
    <w:rsid w:val="0029763F"/>
    <w:rsid w:val="002A00B7"/>
    <w:rsid w:val="002A0561"/>
    <w:rsid w:val="002A10D5"/>
    <w:rsid w:val="002A5723"/>
    <w:rsid w:val="002A6F19"/>
    <w:rsid w:val="002B10B4"/>
    <w:rsid w:val="002B205E"/>
    <w:rsid w:val="002B2971"/>
    <w:rsid w:val="002B501D"/>
    <w:rsid w:val="002B5C43"/>
    <w:rsid w:val="002C3771"/>
    <w:rsid w:val="002C547C"/>
    <w:rsid w:val="002C5647"/>
    <w:rsid w:val="002C7533"/>
    <w:rsid w:val="002D00C1"/>
    <w:rsid w:val="002D061F"/>
    <w:rsid w:val="002D2F05"/>
    <w:rsid w:val="002D4E97"/>
    <w:rsid w:val="002D7048"/>
    <w:rsid w:val="002D7229"/>
    <w:rsid w:val="002D7323"/>
    <w:rsid w:val="002E3AE3"/>
    <w:rsid w:val="002E3B3B"/>
    <w:rsid w:val="002E5126"/>
    <w:rsid w:val="002F1649"/>
    <w:rsid w:val="002F261B"/>
    <w:rsid w:val="002F4CB9"/>
    <w:rsid w:val="002F646F"/>
    <w:rsid w:val="002F7194"/>
    <w:rsid w:val="002F77F0"/>
    <w:rsid w:val="00301CB1"/>
    <w:rsid w:val="00310C2B"/>
    <w:rsid w:val="00312A6E"/>
    <w:rsid w:val="00314BF9"/>
    <w:rsid w:val="003151F5"/>
    <w:rsid w:val="00316FD0"/>
    <w:rsid w:val="003220A4"/>
    <w:rsid w:val="003227AD"/>
    <w:rsid w:val="003251F9"/>
    <w:rsid w:val="00326E94"/>
    <w:rsid w:val="00333F94"/>
    <w:rsid w:val="00334C7C"/>
    <w:rsid w:val="00340C67"/>
    <w:rsid w:val="003432BD"/>
    <w:rsid w:val="003458C9"/>
    <w:rsid w:val="003462AB"/>
    <w:rsid w:val="00347D84"/>
    <w:rsid w:val="003540B2"/>
    <w:rsid w:val="00354491"/>
    <w:rsid w:val="00360ECC"/>
    <w:rsid w:val="0036170F"/>
    <w:rsid w:val="00365315"/>
    <w:rsid w:val="00370A52"/>
    <w:rsid w:val="00372871"/>
    <w:rsid w:val="00374784"/>
    <w:rsid w:val="00374817"/>
    <w:rsid w:val="0037647C"/>
    <w:rsid w:val="00376C3D"/>
    <w:rsid w:val="00380D72"/>
    <w:rsid w:val="00381591"/>
    <w:rsid w:val="003833E0"/>
    <w:rsid w:val="00385644"/>
    <w:rsid w:val="00385994"/>
    <w:rsid w:val="00392049"/>
    <w:rsid w:val="00392A61"/>
    <w:rsid w:val="00392E54"/>
    <w:rsid w:val="003949AF"/>
    <w:rsid w:val="00395646"/>
    <w:rsid w:val="00396075"/>
    <w:rsid w:val="003961AB"/>
    <w:rsid w:val="00396FBD"/>
    <w:rsid w:val="003977FE"/>
    <w:rsid w:val="003A0550"/>
    <w:rsid w:val="003A09CC"/>
    <w:rsid w:val="003A2D33"/>
    <w:rsid w:val="003A2EB9"/>
    <w:rsid w:val="003A37F0"/>
    <w:rsid w:val="003A3A77"/>
    <w:rsid w:val="003A3C5F"/>
    <w:rsid w:val="003A465D"/>
    <w:rsid w:val="003A6B2F"/>
    <w:rsid w:val="003A75C1"/>
    <w:rsid w:val="003B0D8F"/>
    <w:rsid w:val="003B13D0"/>
    <w:rsid w:val="003B5F89"/>
    <w:rsid w:val="003B65FD"/>
    <w:rsid w:val="003C33A4"/>
    <w:rsid w:val="003C7D30"/>
    <w:rsid w:val="003D3D06"/>
    <w:rsid w:val="003D6B51"/>
    <w:rsid w:val="003E043C"/>
    <w:rsid w:val="003E3ECF"/>
    <w:rsid w:val="003F0358"/>
    <w:rsid w:val="003F477A"/>
    <w:rsid w:val="003F715C"/>
    <w:rsid w:val="0040053D"/>
    <w:rsid w:val="00400D6B"/>
    <w:rsid w:val="004014A9"/>
    <w:rsid w:val="0040185B"/>
    <w:rsid w:val="004116AF"/>
    <w:rsid w:val="0041340E"/>
    <w:rsid w:val="00414F74"/>
    <w:rsid w:val="0042275A"/>
    <w:rsid w:val="0042552C"/>
    <w:rsid w:val="00425EA3"/>
    <w:rsid w:val="004267A2"/>
    <w:rsid w:val="00427550"/>
    <w:rsid w:val="00433B23"/>
    <w:rsid w:val="004357FF"/>
    <w:rsid w:val="004443CC"/>
    <w:rsid w:val="00445EC5"/>
    <w:rsid w:val="00447292"/>
    <w:rsid w:val="0045011A"/>
    <w:rsid w:val="0045189A"/>
    <w:rsid w:val="004536E5"/>
    <w:rsid w:val="00453903"/>
    <w:rsid w:val="0045660B"/>
    <w:rsid w:val="00456D37"/>
    <w:rsid w:val="00460840"/>
    <w:rsid w:val="00462328"/>
    <w:rsid w:val="00464426"/>
    <w:rsid w:val="00470974"/>
    <w:rsid w:val="00470FBD"/>
    <w:rsid w:val="004721F7"/>
    <w:rsid w:val="00472BCB"/>
    <w:rsid w:val="00474252"/>
    <w:rsid w:val="004759CD"/>
    <w:rsid w:val="004772AE"/>
    <w:rsid w:val="00477C72"/>
    <w:rsid w:val="00480CFB"/>
    <w:rsid w:val="004816E6"/>
    <w:rsid w:val="00482CB4"/>
    <w:rsid w:val="00483389"/>
    <w:rsid w:val="0048399E"/>
    <w:rsid w:val="00487174"/>
    <w:rsid w:val="00491A41"/>
    <w:rsid w:val="004959E7"/>
    <w:rsid w:val="0049638F"/>
    <w:rsid w:val="004A79A7"/>
    <w:rsid w:val="004A79D1"/>
    <w:rsid w:val="004A7BB1"/>
    <w:rsid w:val="004B18EB"/>
    <w:rsid w:val="004C6860"/>
    <w:rsid w:val="004D15CD"/>
    <w:rsid w:val="004D31A7"/>
    <w:rsid w:val="004E1DF0"/>
    <w:rsid w:val="004E21B2"/>
    <w:rsid w:val="004E317F"/>
    <w:rsid w:val="004E4F56"/>
    <w:rsid w:val="004E6651"/>
    <w:rsid w:val="004E6E06"/>
    <w:rsid w:val="004F7283"/>
    <w:rsid w:val="00506555"/>
    <w:rsid w:val="0050718E"/>
    <w:rsid w:val="0051135A"/>
    <w:rsid w:val="00511AC8"/>
    <w:rsid w:val="0051234A"/>
    <w:rsid w:val="0051685A"/>
    <w:rsid w:val="00516BF3"/>
    <w:rsid w:val="00520DA8"/>
    <w:rsid w:val="00522E87"/>
    <w:rsid w:val="00525069"/>
    <w:rsid w:val="0053274C"/>
    <w:rsid w:val="00532A13"/>
    <w:rsid w:val="00534EE7"/>
    <w:rsid w:val="0053553A"/>
    <w:rsid w:val="00535A96"/>
    <w:rsid w:val="00535D87"/>
    <w:rsid w:val="0053612A"/>
    <w:rsid w:val="005412A5"/>
    <w:rsid w:val="005415A5"/>
    <w:rsid w:val="00541B90"/>
    <w:rsid w:val="005444AE"/>
    <w:rsid w:val="005471CA"/>
    <w:rsid w:val="00552AC0"/>
    <w:rsid w:val="00553305"/>
    <w:rsid w:val="0055410C"/>
    <w:rsid w:val="0055484A"/>
    <w:rsid w:val="00556D0A"/>
    <w:rsid w:val="00557ECC"/>
    <w:rsid w:val="005609F3"/>
    <w:rsid w:val="00560E81"/>
    <w:rsid w:val="00563977"/>
    <w:rsid w:val="005647C1"/>
    <w:rsid w:val="00564B8F"/>
    <w:rsid w:val="00564F59"/>
    <w:rsid w:val="0056699A"/>
    <w:rsid w:val="005722D0"/>
    <w:rsid w:val="005732C7"/>
    <w:rsid w:val="005753AD"/>
    <w:rsid w:val="00576DC3"/>
    <w:rsid w:val="005809EF"/>
    <w:rsid w:val="00582366"/>
    <w:rsid w:val="00584395"/>
    <w:rsid w:val="0058548A"/>
    <w:rsid w:val="005918A1"/>
    <w:rsid w:val="00592B84"/>
    <w:rsid w:val="005947D5"/>
    <w:rsid w:val="005A1132"/>
    <w:rsid w:val="005B23BE"/>
    <w:rsid w:val="005B487F"/>
    <w:rsid w:val="005B571B"/>
    <w:rsid w:val="005B6A5A"/>
    <w:rsid w:val="005C358B"/>
    <w:rsid w:val="005C3763"/>
    <w:rsid w:val="005C3E48"/>
    <w:rsid w:val="005C6421"/>
    <w:rsid w:val="005C72E3"/>
    <w:rsid w:val="005C7916"/>
    <w:rsid w:val="005C7C03"/>
    <w:rsid w:val="005D166C"/>
    <w:rsid w:val="005D256A"/>
    <w:rsid w:val="005D2665"/>
    <w:rsid w:val="005D2A4D"/>
    <w:rsid w:val="005D6414"/>
    <w:rsid w:val="005D79D9"/>
    <w:rsid w:val="005E386E"/>
    <w:rsid w:val="005E4707"/>
    <w:rsid w:val="005E52E7"/>
    <w:rsid w:val="005E70D6"/>
    <w:rsid w:val="005F31E2"/>
    <w:rsid w:val="005F3848"/>
    <w:rsid w:val="005F5F46"/>
    <w:rsid w:val="005F7E5A"/>
    <w:rsid w:val="006006D2"/>
    <w:rsid w:val="006046C7"/>
    <w:rsid w:val="00604EAE"/>
    <w:rsid w:val="00606497"/>
    <w:rsid w:val="0061022A"/>
    <w:rsid w:val="00610329"/>
    <w:rsid w:val="00610F54"/>
    <w:rsid w:val="00615879"/>
    <w:rsid w:val="006159B8"/>
    <w:rsid w:val="00615D89"/>
    <w:rsid w:val="00630160"/>
    <w:rsid w:val="00632115"/>
    <w:rsid w:val="006365FF"/>
    <w:rsid w:val="00642AEC"/>
    <w:rsid w:val="006440DC"/>
    <w:rsid w:val="00644D2E"/>
    <w:rsid w:val="00644E02"/>
    <w:rsid w:val="00647210"/>
    <w:rsid w:val="00651689"/>
    <w:rsid w:val="00651840"/>
    <w:rsid w:val="006528A4"/>
    <w:rsid w:val="006548AC"/>
    <w:rsid w:val="006601FC"/>
    <w:rsid w:val="00662B6F"/>
    <w:rsid w:val="0066596D"/>
    <w:rsid w:val="00670ACF"/>
    <w:rsid w:val="00671B47"/>
    <w:rsid w:val="00671D92"/>
    <w:rsid w:val="00674222"/>
    <w:rsid w:val="006770B1"/>
    <w:rsid w:val="006826CA"/>
    <w:rsid w:val="00683509"/>
    <w:rsid w:val="00685DF1"/>
    <w:rsid w:val="0068781D"/>
    <w:rsid w:val="00690415"/>
    <w:rsid w:val="006912D2"/>
    <w:rsid w:val="00694190"/>
    <w:rsid w:val="006A142F"/>
    <w:rsid w:val="006A1FD1"/>
    <w:rsid w:val="006A3EFD"/>
    <w:rsid w:val="006A3FF8"/>
    <w:rsid w:val="006A7973"/>
    <w:rsid w:val="006B04BA"/>
    <w:rsid w:val="006B41CF"/>
    <w:rsid w:val="006B609A"/>
    <w:rsid w:val="006B6F3A"/>
    <w:rsid w:val="006C2517"/>
    <w:rsid w:val="006C374D"/>
    <w:rsid w:val="006C374F"/>
    <w:rsid w:val="006C3826"/>
    <w:rsid w:val="006D0035"/>
    <w:rsid w:val="006D1401"/>
    <w:rsid w:val="006D195F"/>
    <w:rsid w:val="006D24F1"/>
    <w:rsid w:val="006D2EC3"/>
    <w:rsid w:val="006D4858"/>
    <w:rsid w:val="006E06ED"/>
    <w:rsid w:val="006E1E6A"/>
    <w:rsid w:val="006E5A15"/>
    <w:rsid w:val="006F3D9A"/>
    <w:rsid w:val="006F5715"/>
    <w:rsid w:val="006F7114"/>
    <w:rsid w:val="00703CEF"/>
    <w:rsid w:val="00703F07"/>
    <w:rsid w:val="00705308"/>
    <w:rsid w:val="007058C4"/>
    <w:rsid w:val="00705C41"/>
    <w:rsid w:val="00707DCA"/>
    <w:rsid w:val="00710E9B"/>
    <w:rsid w:val="007139C6"/>
    <w:rsid w:val="00716CCB"/>
    <w:rsid w:val="00723C54"/>
    <w:rsid w:val="00723DC2"/>
    <w:rsid w:val="00726F1A"/>
    <w:rsid w:val="0073017D"/>
    <w:rsid w:val="00730D9F"/>
    <w:rsid w:val="00731911"/>
    <w:rsid w:val="00732CA9"/>
    <w:rsid w:val="00732FAF"/>
    <w:rsid w:val="00737BCC"/>
    <w:rsid w:val="00743F4F"/>
    <w:rsid w:val="0074626A"/>
    <w:rsid w:val="007545F1"/>
    <w:rsid w:val="00755E21"/>
    <w:rsid w:val="00763CF4"/>
    <w:rsid w:val="00763D90"/>
    <w:rsid w:val="0076734D"/>
    <w:rsid w:val="00771566"/>
    <w:rsid w:val="00772F60"/>
    <w:rsid w:val="00776CD2"/>
    <w:rsid w:val="007807FC"/>
    <w:rsid w:val="00781CD7"/>
    <w:rsid w:val="0078781F"/>
    <w:rsid w:val="007905AA"/>
    <w:rsid w:val="00793C09"/>
    <w:rsid w:val="007A5134"/>
    <w:rsid w:val="007A5934"/>
    <w:rsid w:val="007B325E"/>
    <w:rsid w:val="007B6B88"/>
    <w:rsid w:val="007C3013"/>
    <w:rsid w:val="007C6A59"/>
    <w:rsid w:val="007C6B25"/>
    <w:rsid w:val="007D163C"/>
    <w:rsid w:val="007D26BE"/>
    <w:rsid w:val="007D44AB"/>
    <w:rsid w:val="007D7612"/>
    <w:rsid w:val="007E3E9B"/>
    <w:rsid w:val="007F0854"/>
    <w:rsid w:val="007F292C"/>
    <w:rsid w:val="007F348E"/>
    <w:rsid w:val="007F35C9"/>
    <w:rsid w:val="00803B2E"/>
    <w:rsid w:val="008116C1"/>
    <w:rsid w:val="00823ADC"/>
    <w:rsid w:val="00826AB3"/>
    <w:rsid w:val="00827B17"/>
    <w:rsid w:val="0083106F"/>
    <w:rsid w:val="00831B80"/>
    <w:rsid w:val="0083378C"/>
    <w:rsid w:val="00834206"/>
    <w:rsid w:val="008353A2"/>
    <w:rsid w:val="008365C2"/>
    <w:rsid w:val="00837F70"/>
    <w:rsid w:val="00842C35"/>
    <w:rsid w:val="00843144"/>
    <w:rsid w:val="0084373C"/>
    <w:rsid w:val="0084468D"/>
    <w:rsid w:val="00845F39"/>
    <w:rsid w:val="008524A0"/>
    <w:rsid w:val="00853B50"/>
    <w:rsid w:val="008561BE"/>
    <w:rsid w:val="008605FD"/>
    <w:rsid w:val="008643A3"/>
    <w:rsid w:val="00865B9E"/>
    <w:rsid w:val="00866AAB"/>
    <w:rsid w:val="00867C11"/>
    <w:rsid w:val="008732A5"/>
    <w:rsid w:val="00874065"/>
    <w:rsid w:val="0088099C"/>
    <w:rsid w:val="00881AAF"/>
    <w:rsid w:val="00881DF8"/>
    <w:rsid w:val="008822DF"/>
    <w:rsid w:val="00882AEB"/>
    <w:rsid w:val="00887725"/>
    <w:rsid w:val="008A1050"/>
    <w:rsid w:val="008A3EC7"/>
    <w:rsid w:val="008A798E"/>
    <w:rsid w:val="008B13C6"/>
    <w:rsid w:val="008B463E"/>
    <w:rsid w:val="008B7638"/>
    <w:rsid w:val="008C0623"/>
    <w:rsid w:val="008C3531"/>
    <w:rsid w:val="008C4B37"/>
    <w:rsid w:val="008D1B96"/>
    <w:rsid w:val="008D2CBF"/>
    <w:rsid w:val="008D4FB6"/>
    <w:rsid w:val="008D50E5"/>
    <w:rsid w:val="008D758A"/>
    <w:rsid w:val="008E3488"/>
    <w:rsid w:val="008E5B95"/>
    <w:rsid w:val="008E6DB3"/>
    <w:rsid w:val="008F2533"/>
    <w:rsid w:val="008F3A5F"/>
    <w:rsid w:val="008F5AF9"/>
    <w:rsid w:val="008F655B"/>
    <w:rsid w:val="009037AB"/>
    <w:rsid w:val="0090750E"/>
    <w:rsid w:val="00907550"/>
    <w:rsid w:val="009078E7"/>
    <w:rsid w:val="00911012"/>
    <w:rsid w:val="00911FD7"/>
    <w:rsid w:val="00915BDC"/>
    <w:rsid w:val="00915FD3"/>
    <w:rsid w:val="009177B4"/>
    <w:rsid w:val="00917AB9"/>
    <w:rsid w:val="00921301"/>
    <w:rsid w:val="00924BB3"/>
    <w:rsid w:val="0092594B"/>
    <w:rsid w:val="00930165"/>
    <w:rsid w:val="009316C3"/>
    <w:rsid w:val="00934250"/>
    <w:rsid w:val="00936FCD"/>
    <w:rsid w:val="00937B24"/>
    <w:rsid w:val="00937B28"/>
    <w:rsid w:val="00937DAC"/>
    <w:rsid w:val="00942CD1"/>
    <w:rsid w:val="00943ADE"/>
    <w:rsid w:val="0094406A"/>
    <w:rsid w:val="00945B94"/>
    <w:rsid w:val="00954AF5"/>
    <w:rsid w:val="009617BD"/>
    <w:rsid w:val="009618EA"/>
    <w:rsid w:val="0096341A"/>
    <w:rsid w:val="00973AF6"/>
    <w:rsid w:val="00974BBA"/>
    <w:rsid w:val="009764A2"/>
    <w:rsid w:val="0098051E"/>
    <w:rsid w:val="009906C2"/>
    <w:rsid w:val="009910FB"/>
    <w:rsid w:val="009925FD"/>
    <w:rsid w:val="00993406"/>
    <w:rsid w:val="009A120B"/>
    <w:rsid w:val="009A1253"/>
    <w:rsid w:val="009A1C0A"/>
    <w:rsid w:val="009A1D2E"/>
    <w:rsid w:val="009A1EE1"/>
    <w:rsid w:val="009A2C8D"/>
    <w:rsid w:val="009A42B2"/>
    <w:rsid w:val="009A5AC2"/>
    <w:rsid w:val="009A62E1"/>
    <w:rsid w:val="009B6C00"/>
    <w:rsid w:val="009B6DAB"/>
    <w:rsid w:val="009B6DF9"/>
    <w:rsid w:val="009B7C29"/>
    <w:rsid w:val="009C14C6"/>
    <w:rsid w:val="009C1592"/>
    <w:rsid w:val="009C18CD"/>
    <w:rsid w:val="009C2956"/>
    <w:rsid w:val="009D13CF"/>
    <w:rsid w:val="009D2FE9"/>
    <w:rsid w:val="009D4348"/>
    <w:rsid w:val="009D504C"/>
    <w:rsid w:val="009D522F"/>
    <w:rsid w:val="009D69C3"/>
    <w:rsid w:val="009E3F28"/>
    <w:rsid w:val="009E4116"/>
    <w:rsid w:val="009E47A2"/>
    <w:rsid w:val="009E62C2"/>
    <w:rsid w:val="009E66B0"/>
    <w:rsid w:val="009F0F71"/>
    <w:rsid w:val="009F6788"/>
    <w:rsid w:val="00A020DC"/>
    <w:rsid w:val="00A176BE"/>
    <w:rsid w:val="00A20AB2"/>
    <w:rsid w:val="00A24F07"/>
    <w:rsid w:val="00A25E80"/>
    <w:rsid w:val="00A26526"/>
    <w:rsid w:val="00A26D0D"/>
    <w:rsid w:val="00A31059"/>
    <w:rsid w:val="00A357BB"/>
    <w:rsid w:val="00A44394"/>
    <w:rsid w:val="00A46F2D"/>
    <w:rsid w:val="00A50CD2"/>
    <w:rsid w:val="00A52302"/>
    <w:rsid w:val="00A52F00"/>
    <w:rsid w:val="00A56827"/>
    <w:rsid w:val="00A56B31"/>
    <w:rsid w:val="00A570A6"/>
    <w:rsid w:val="00A605B7"/>
    <w:rsid w:val="00A64427"/>
    <w:rsid w:val="00A65F95"/>
    <w:rsid w:val="00A66A75"/>
    <w:rsid w:val="00A67BCD"/>
    <w:rsid w:val="00A72385"/>
    <w:rsid w:val="00A7260A"/>
    <w:rsid w:val="00A768B9"/>
    <w:rsid w:val="00A814EF"/>
    <w:rsid w:val="00AA34E1"/>
    <w:rsid w:val="00AA6DAE"/>
    <w:rsid w:val="00AB137F"/>
    <w:rsid w:val="00AB3E5B"/>
    <w:rsid w:val="00AB5B5E"/>
    <w:rsid w:val="00AB5EB8"/>
    <w:rsid w:val="00AB75DB"/>
    <w:rsid w:val="00AC4D98"/>
    <w:rsid w:val="00AC7232"/>
    <w:rsid w:val="00AD3FE9"/>
    <w:rsid w:val="00AD405B"/>
    <w:rsid w:val="00AD6872"/>
    <w:rsid w:val="00AD731A"/>
    <w:rsid w:val="00AF1E1F"/>
    <w:rsid w:val="00AF284B"/>
    <w:rsid w:val="00AF3480"/>
    <w:rsid w:val="00AF3CA7"/>
    <w:rsid w:val="00AF4AC2"/>
    <w:rsid w:val="00AF6C3D"/>
    <w:rsid w:val="00B01850"/>
    <w:rsid w:val="00B11ADD"/>
    <w:rsid w:val="00B122CB"/>
    <w:rsid w:val="00B123D0"/>
    <w:rsid w:val="00B1527B"/>
    <w:rsid w:val="00B22736"/>
    <w:rsid w:val="00B24504"/>
    <w:rsid w:val="00B353BA"/>
    <w:rsid w:val="00B463AF"/>
    <w:rsid w:val="00B51231"/>
    <w:rsid w:val="00B6085F"/>
    <w:rsid w:val="00B60B8F"/>
    <w:rsid w:val="00B62AB0"/>
    <w:rsid w:val="00B714AA"/>
    <w:rsid w:val="00B71AB4"/>
    <w:rsid w:val="00B734F9"/>
    <w:rsid w:val="00B7438A"/>
    <w:rsid w:val="00B7527D"/>
    <w:rsid w:val="00B7699E"/>
    <w:rsid w:val="00B93492"/>
    <w:rsid w:val="00B944DB"/>
    <w:rsid w:val="00BA1EA4"/>
    <w:rsid w:val="00BA26C2"/>
    <w:rsid w:val="00BA5F91"/>
    <w:rsid w:val="00BA7283"/>
    <w:rsid w:val="00BB2460"/>
    <w:rsid w:val="00BB2D1B"/>
    <w:rsid w:val="00BC1F43"/>
    <w:rsid w:val="00BC34EF"/>
    <w:rsid w:val="00BC3ED3"/>
    <w:rsid w:val="00BD107B"/>
    <w:rsid w:val="00BD2D55"/>
    <w:rsid w:val="00BD52F0"/>
    <w:rsid w:val="00BD72D3"/>
    <w:rsid w:val="00BD7EF6"/>
    <w:rsid w:val="00BE1DD3"/>
    <w:rsid w:val="00BE2CCF"/>
    <w:rsid w:val="00BE4162"/>
    <w:rsid w:val="00BE46F0"/>
    <w:rsid w:val="00BF5AC5"/>
    <w:rsid w:val="00BF6EB4"/>
    <w:rsid w:val="00C02FD3"/>
    <w:rsid w:val="00C05666"/>
    <w:rsid w:val="00C06EC5"/>
    <w:rsid w:val="00C07CA7"/>
    <w:rsid w:val="00C11950"/>
    <w:rsid w:val="00C201BE"/>
    <w:rsid w:val="00C21189"/>
    <w:rsid w:val="00C21C00"/>
    <w:rsid w:val="00C21FD5"/>
    <w:rsid w:val="00C22554"/>
    <w:rsid w:val="00C23AEE"/>
    <w:rsid w:val="00C245C7"/>
    <w:rsid w:val="00C27854"/>
    <w:rsid w:val="00C35EC7"/>
    <w:rsid w:val="00C37A93"/>
    <w:rsid w:val="00C44729"/>
    <w:rsid w:val="00C4758F"/>
    <w:rsid w:val="00C47EF1"/>
    <w:rsid w:val="00C506EB"/>
    <w:rsid w:val="00C50A5A"/>
    <w:rsid w:val="00C54B67"/>
    <w:rsid w:val="00C56155"/>
    <w:rsid w:val="00C659E5"/>
    <w:rsid w:val="00C66245"/>
    <w:rsid w:val="00C662EF"/>
    <w:rsid w:val="00C665A8"/>
    <w:rsid w:val="00C676A9"/>
    <w:rsid w:val="00C67D2D"/>
    <w:rsid w:val="00C705BD"/>
    <w:rsid w:val="00C70E67"/>
    <w:rsid w:val="00C7437B"/>
    <w:rsid w:val="00C761BE"/>
    <w:rsid w:val="00C81F90"/>
    <w:rsid w:val="00C82A8D"/>
    <w:rsid w:val="00C83E7F"/>
    <w:rsid w:val="00C86953"/>
    <w:rsid w:val="00C940F5"/>
    <w:rsid w:val="00C962BF"/>
    <w:rsid w:val="00CA5E05"/>
    <w:rsid w:val="00CA66D0"/>
    <w:rsid w:val="00CA7447"/>
    <w:rsid w:val="00CB2B49"/>
    <w:rsid w:val="00CB31DC"/>
    <w:rsid w:val="00CB354E"/>
    <w:rsid w:val="00CB4D6A"/>
    <w:rsid w:val="00CB61A1"/>
    <w:rsid w:val="00CC0501"/>
    <w:rsid w:val="00CC3F51"/>
    <w:rsid w:val="00CC75AF"/>
    <w:rsid w:val="00CD01C8"/>
    <w:rsid w:val="00CD0B27"/>
    <w:rsid w:val="00CD2BC6"/>
    <w:rsid w:val="00CE02CC"/>
    <w:rsid w:val="00CE2306"/>
    <w:rsid w:val="00CE67D3"/>
    <w:rsid w:val="00CF010A"/>
    <w:rsid w:val="00CF263C"/>
    <w:rsid w:val="00CF2E56"/>
    <w:rsid w:val="00CF3A18"/>
    <w:rsid w:val="00CF5335"/>
    <w:rsid w:val="00D005F1"/>
    <w:rsid w:val="00D03792"/>
    <w:rsid w:val="00D038E3"/>
    <w:rsid w:val="00D04D1E"/>
    <w:rsid w:val="00D0536F"/>
    <w:rsid w:val="00D1157B"/>
    <w:rsid w:val="00D13511"/>
    <w:rsid w:val="00D13ACD"/>
    <w:rsid w:val="00D14222"/>
    <w:rsid w:val="00D148EE"/>
    <w:rsid w:val="00D14F90"/>
    <w:rsid w:val="00D1682D"/>
    <w:rsid w:val="00D23819"/>
    <w:rsid w:val="00D23861"/>
    <w:rsid w:val="00D23ACB"/>
    <w:rsid w:val="00D26BAA"/>
    <w:rsid w:val="00D3100B"/>
    <w:rsid w:val="00D31EC9"/>
    <w:rsid w:val="00D3348D"/>
    <w:rsid w:val="00D40A37"/>
    <w:rsid w:val="00D4105E"/>
    <w:rsid w:val="00D41F77"/>
    <w:rsid w:val="00D42E19"/>
    <w:rsid w:val="00D514B6"/>
    <w:rsid w:val="00D66080"/>
    <w:rsid w:val="00D66B59"/>
    <w:rsid w:val="00D71F18"/>
    <w:rsid w:val="00D73264"/>
    <w:rsid w:val="00D82779"/>
    <w:rsid w:val="00D828FD"/>
    <w:rsid w:val="00D84653"/>
    <w:rsid w:val="00D8564C"/>
    <w:rsid w:val="00D8656B"/>
    <w:rsid w:val="00D87024"/>
    <w:rsid w:val="00D8740C"/>
    <w:rsid w:val="00D87C6D"/>
    <w:rsid w:val="00D910F4"/>
    <w:rsid w:val="00D95069"/>
    <w:rsid w:val="00DA0454"/>
    <w:rsid w:val="00DA0D30"/>
    <w:rsid w:val="00DA252D"/>
    <w:rsid w:val="00DA4714"/>
    <w:rsid w:val="00DA64F4"/>
    <w:rsid w:val="00DB173A"/>
    <w:rsid w:val="00DB31D6"/>
    <w:rsid w:val="00DB7C4C"/>
    <w:rsid w:val="00DC31A8"/>
    <w:rsid w:val="00DC41AF"/>
    <w:rsid w:val="00DC50CA"/>
    <w:rsid w:val="00DC5A09"/>
    <w:rsid w:val="00DC5B38"/>
    <w:rsid w:val="00DD3251"/>
    <w:rsid w:val="00DD4C65"/>
    <w:rsid w:val="00DD570E"/>
    <w:rsid w:val="00DE0808"/>
    <w:rsid w:val="00DE570E"/>
    <w:rsid w:val="00DE6760"/>
    <w:rsid w:val="00DF467B"/>
    <w:rsid w:val="00E028E7"/>
    <w:rsid w:val="00E02F3B"/>
    <w:rsid w:val="00E13B32"/>
    <w:rsid w:val="00E13B4F"/>
    <w:rsid w:val="00E14800"/>
    <w:rsid w:val="00E17274"/>
    <w:rsid w:val="00E224F7"/>
    <w:rsid w:val="00E319AE"/>
    <w:rsid w:val="00E36E47"/>
    <w:rsid w:val="00E37785"/>
    <w:rsid w:val="00E405A6"/>
    <w:rsid w:val="00E44BDF"/>
    <w:rsid w:val="00E47892"/>
    <w:rsid w:val="00E502F7"/>
    <w:rsid w:val="00E5641D"/>
    <w:rsid w:val="00E5671C"/>
    <w:rsid w:val="00E64D8D"/>
    <w:rsid w:val="00E705F3"/>
    <w:rsid w:val="00E8456F"/>
    <w:rsid w:val="00E858EC"/>
    <w:rsid w:val="00E90607"/>
    <w:rsid w:val="00E9211A"/>
    <w:rsid w:val="00E94EC4"/>
    <w:rsid w:val="00E97B74"/>
    <w:rsid w:val="00E97FA0"/>
    <w:rsid w:val="00EB14C0"/>
    <w:rsid w:val="00EB23B9"/>
    <w:rsid w:val="00EB4356"/>
    <w:rsid w:val="00EB4C9A"/>
    <w:rsid w:val="00EC1B52"/>
    <w:rsid w:val="00EC455C"/>
    <w:rsid w:val="00EC60AF"/>
    <w:rsid w:val="00EC7B84"/>
    <w:rsid w:val="00EC7C81"/>
    <w:rsid w:val="00ED0419"/>
    <w:rsid w:val="00ED0961"/>
    <w:rsid w:val="00ED19E8"/>
    <w:rsid w:val="00ED4903"/>
    <w:rsid w:val="00EE3C93"/>
    <w:rsid w:val="00EE4A62"/>
    <w:rsid w:val="00EE4FF2"/>
    <w:rsid w:val="00EF0834"/>
    <w:rsid w:val="00EF212D"/>
    <w:rsid w:val="00EF6AE4"/>
    <w:rsid w:val="00F016E1"/>
    <w:rsid w:val="00F03174"/>
    <w:rsid w:val="00F052CF"/>
    <w:rsid w:val="00F15B84"/>
    <w:rsid w:val="00F20476"/>
    <w:rsid w:val="00F246E2"/>
    <w:rsid w:val="00F25223"/>
    <w:rsid w:val="00F26EEB"/>
    <w:rsid w:val="00F2719F"/>
    <w:rsid w:val="00F2766C"/>
    <w:rsid w:val="00F338F0"/>
    <w:rsid w:val="00F3437D"/>
    <w:rsid w:val="00F45085"/>
    <w:rsid w:val="00F45D00"/>
    <w:rsid w:val="00F52CE0"/>
    <w:rsid w:val="00F555C1"/>
    <w:rsid w:val="00F57DE7"/>
    <w:rsid w:val="00F62939"/>
    <w:rsid w:val="00F64FE5"/>
    <w:rsid w:val="00F666B6"/>
    <w:rsid w:val="00F67587"/>
    <w:rsid w:val="00F73162"/>
    <w:rsid w:val="00F7618F"/>
    <w:rsid w:val="00F7785A"/>
    <w:rsid w:val="00F807DB"/>
    <w:rsid w:val="00F81D4A"/>
    <w:rsid w:val="00F83566"/>
    <w:rsid w:val="00F84D07"/>
    <w:rsid w:val="00F85808"/>
    <w:rsid w:val="00F85F46"/>
    <w:rsid w:val="00F878E1"/>
    <w:rsid w:val="00F95CEA"/>
    <w:rsid w:val="00FA562C"/>
    <w:rsid w:val="00FA7E0C"/>
    <w:rsid w:val="00FB4A90"/>
    <w:rsid w:val="00FC31AD"/>
    <w:rsid w:val="00FC43CF"/>
    <w:rsid w:val="00FC5544"/>
    <w:rsid w:val="00FD2754"/>
    <w:rsid w:val="00FD4CAD"/>
    <w:rsid w:val="00FE3C39"/>
    <w:rsid w:val="00FE7856"/>
    <w:rsid w:val="00FF11C9"/>
    <w:rsid w:val="00FF2215"/>
    <w:rsid w:val="00FF6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87"/>
    <o:shapelayout v:ext="edit">
      <o:idmap v:ext="edit" data="1"/>
    </o:shapelayout>
  </w:shapeDefaults>
  <w:decimalSymbol w:val=","/>
  <w:listSeparator w:val=";"/>
  <w14:docId w14:val="3E6F1294"/>
  <w15:docId w15:val="{AADF2888-484A-442C-93C1-A23146292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rsid w:val="00D23861"/>
    <w:pPr>
      <w:spacing w:before="60" w:after="60"/>
    </w:pPr>
    <w:rPr>
      <w:rFonts w:ascii="Neo Sans Pro Light" w:hAnsi="Neo Sans Pro Light"/>
      <w:sz w:val="24"/>
      <w:szCs w:val="24"/>
    </w:rPr>
  </w:style>
  <w:style w:type="paragraph" w:styleId="Ttulo1">
    <w:name w:val="heading 1"/>
    <w:aliases w:val="Título 1 de Tópico"/>
    <w:basedOn w:val="Normal"/>
    <w:next w:val="Normal"/>
    <w:link w:val="Ttulo1Char"/>
    <w:rsid w:val="00F666B6"/>
    <w:pPr>
      <w:keepNext/>
      <w:framePr w:wrap="notBeside" w:vAnchor="text" w:hAnchor="text" w:y="1"/>
      <w:numPr>
        <w:numId w:val="5"/>
      </w:numPr>
      <w:spacing w:before="240"/>
      <w:ind w:left="357" w:hanging="357"/>
      <w:outlineLvl w:val="0"/>
    </w:pPr>
    <w:rPr>
      <w:rFonts w:ascii="Neo Sans Pro Medium" w:hAnsi="Neo Sans Pro Medium"/>
      <w:bCs/>
      <w:kern w:val="32"/>
      <w:sz w:val="28"/>
      <w:szCs w:val="32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690415"/>
    <w:pPr>
      <w:keepNext/>
      <w:spacing w:befor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semiHidden/>
    <w:unhideWhenUsed/>
    <w:qFormat/>
    <w:rsid w:val="00690415"/>
    <w:pPr>
      <w:keepNext/>
      <w:spacing w:before="240"/>
      <w:outlineLvl w:val="2"/>
    </w:pPr>
    <w:rPr>
      <w:rFonts w:ascii="Cambria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semiHidden/>
    <w:unhideWhenUsed/>
    <w:qFormat/>
    <w:rsid w:val="00690415"/>
    <w:pPr>
      <w:keepNext/>
      <w:spacing w:before="240"/>
      <w:outlineLvl w:val="3"/>
    </w:pPr>
    <w:rPr>
      <w:rFonts w:ascii="Calibri" w:hAnsi="Calibr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semiHidden/>
    <w:unhideWhenUsed/>
    <w:qFormat/>
    <w:rsid w:val="00690415"/>
    <w:pPr>
      <w:spacing w:before="24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semiHidden/>
    <w:unhideWhenUsed/>
    <w:qFormat/>
    <w:rsid w:val="00690415"/>
    <w:pPr>
      <w:spacing w:before="240"/>
      <w:outlineLvl w:val="5"/>
    </w:pPr>
    <w:rPr>
      <w:rFonts w:ascii="Calibri" w:hAnsi="Calibri"/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semiHidden/>
    <w:unhideWhenUsed/>
    <w:qFormat/>
    <w:rsid w:val="00690415"/>
    <w:pPr>
      <w:spacing w:before="240"/>
      <w:outlineLvl w:val="6"/>
    </w:pPr>
    <w:rPr>
      <w:rFonts w:ascii="Calibri" w:hAnsi="Calibri"/>
    </w:rPr>
  </w:style>
  <w:style w:type="paragraph" w:styleId="Ttulo8">
    <w:name w:val="heading 8"/>
    <w:basedOn w:val="Normal"/>
    <w:next w:val="Normal"/>
    <w:link w:val="Ttulo8Char"/>
    <w:semiHidden/>
    <w:unhideWhenUsed/>
    <w:qFormat/>
    <w:rsid w:val="00690415"/>
    <w:pPr>
      <w:spacing w:before="240"/>
      <w:outlineLvl w:val="7"/>
    </w:pPr>
    <w:rPr>
      <w:rFonts w:ascii="Calibri" w:hAnsi="Calibri"/>
      <w:i/>
      <w:iCs/>
    </w:rPr>
  </w:style>
  <w:style w:type="paragraph" w:styleId="Ttulo9">
    <w:name w:val="heading 9"/>
    <w:basedOn w:val="Normal"/>
    <w:next w:val="Normal"/>
    <w:link w:val="Ttulo9Char"/>
    <w:semiHidden/>
    <w:unhideWhenUsed/>
    <w:qFormat/>
    <w:rsid w:val="00690415"/>
    <w:pPr>
      <w:spacing w:before="240"/>
      <w:outlineLvl w:val="8"/>
    </w:pPr>
    <w:rPr>
      <w:rFonts w:ascii="Cambria" w:hAnsi="Cambria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aliases w:val="Header 1,h"/>
    <w:basedOn w:val="Normal"/>
    <w:link w:val="CabealhoChar"/>
    <w:rsid w:val="00EB14C0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rsid w:val="00EB14C0"/>
    <w:pPr>
      <w:tabs>
        <w:tab w:val="center" w:pos="4419"/>
        <w:tab w:val="right" w:pos="8838"/>
      </w:tabs>
    </w:pPr>
  </w:style>
  <w:style w:type="character" w:styleId="Hyperlink">
    <w:name w:val="Hyperlink"/>
    <w:uiPriority w:val="99"/>
    <w:rsid w:val="00433B23"/>
    <w:rPr>
      <w:color w:val="0000FF"/>
      <w:u w:val="single"/>
    </w:rPr>
  </w:style>
  <w:style w:type="character" w:customStyle="1" w:styleId="RodapChar">
    <w:name w:val="Rodapé Char"/>
    <w:link w:val="Rodap"/>
    <w:uiPriority w:val="99"/>
    <w:rsid w:val="00582366"/>
    <w:rPr>
      <w:sz w:val="24"/>
      <w:szCs w:val="24"/>
    </w:rPr>
  </w:style>
  <w:style w:type="paragraph" w:styleId="Textodebalo">
    <w:name w:val="Balloon Text"/>
    <w:basedOn w:val="Normal"/>
    <w:link w:val="TextodebaloChar"/>
    <w:rsid w:val="0058236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582366"/>
    <w:rPr>
      <w:rFonts w:ascii="Tahoma" w:hAnsi="Tahoma" w:cs="Tahoma"/>
      <w:sz w:val="16"/>
      <w:szCs w:val="16"/>
    </w:rPr>
  </w:style>
  <w:style w:type="character" w:styleId="Nmerodepgina">
    <w:name w:val="page number"/>
    <w:basedOn w:val="Fontepargpadro"/>
    <w:rsid w:val="009E66B0"/>
  </w:style>
  <w:style w:type="character" w:styleId="Refdecomentrio">
    <w:name w:val="annotation reference"/>
    <w:rsid w:val="002F261B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2F261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2F261B"/>
  </w:style>
  <w:style w:type="paragraph" w:styleId="Assuntodocomentrio">
    <w:name w:val="annotation subject"/>
    <w:basedOn w:val="Textodecomentrio"/>
    <w:next w:val="Textodecomentrio"/>
    <w:link w:val="AssuntodocomentrioChar"/>
    <w:rsid w:val="002F261B"/>
    <w:rPr>
      <w:b/>
      <w:bCs/>
    </w:rPr>
  </w:style>
  <w:style w:type="character" w:customStyle="1" w:styleId="AssuntodocomentrioChar">
    <w:name w:val="Assunto do comentário Char"/>
    <w:link w:val="Assuntodocomentrio"/>
    <w:rsid w:val="002F261B"/>
    <w:rPr>
      <w:b/>
      <w:bCs/>
    </w:rPr>
  </w:style>
  <w:style w:type="paragraph" w:styleId="Corpodetexto">
    <w:name w:val="Body Text"/>
    <w:basedOn w:val="Normal"/>
    <w:link w:val="CorpodetextoChar"/>
    <w:rsid w:val="007E3E9B"/>
    <w:pPr>
      <w:suppressAutoHyphens/>
    </w:pPr>
    <w:rPr>
      <w:rFonts w:ascii="Arial" w:hAnsi="Arial"/>
      <w:szCs w:val="20"/>
      <w:lang w:eastAsia="ar-SA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CorpodetextoChar">
    <w:name w:val="Corpo de texto Char"/>
    <w:link w:val="Corpodetexto"/>
    <w:rsid w:val="007E3E9B"/>
    <w:rPr>
      <w:rFonts w:ascii="Arial" w:hAnsi="Arial"/>
      <w:sz w:val="24"/>
      <w:lang w:eastAsia="ar-SA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customStyle="1" w:styleId="CharCharCharCharCharCharCharCharChar1CharCharCharCharCharChar">
    <w:name w:val="Char Char Char Char Char Char Char Char Char1 Char Char Char Char Char Char"/>
    <w:basedOn w:val="Normal"/>
    <w:rsid w:val="00F338F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PargrafodaLista1">
    <w:name w:val="Parágrafo da Lista1"/>
    <w:basedOn w:val="Normal"/>
    <w:rsid w:val="00470FB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TtulodeCapa">
    <w:name w:val="Título de Capa"/>
    <w:basedOn w:val="Normal"/>
    <w:link w:val="TtulodeCapaChar"/>
    <w:rsid w:val="00690415"/>
    <w:pPr>
      <w:autoSpaceDE w:val="0"/>
      <w:autoSpaceDN w:val="0"/>
      <w:adjustRightInd w:val="0"/>
      <w:spacing w:before="1680" w:after="1200"/>
    </w:pPr>
    <w:rPr>
      <w:rFonts w:ascii="Dosis" w:hAnsi="Dosis" w:cs="Tahoma"/>
      <w:b/>
      <w:color w:val="000000"/>
      <w:sz w:val="52"/>
      <w:szCs w:val="52"/>
    </w:rPr>
  </w:style>
  <w:style w:type="character" w:styleId="Forte">
    <w:name w:val="Strong"/>
    <w:uiPriority w:val="22"/>
    <w:qFormat/>
    <w:rsid w:val="00690415"/>
    <w:rPr>
      <w:b/>
      <w:bCs/>
      <w:spacing w:val="0"/>
    </w:rPr>
  </w:style>
  <w:style w:type="character" w:customStyle="1" w:styleId="TtulodeCapaChar">
    <w:name w:val="Título de Capa Char"/>
    <w:link w:val="TtulodeCapa"/>
    <w:rsid w:val="00690415"/>
    <w:rPr>
      <w:rFonts w:ascii="Dosis" w:hAnsi="Dosis" w:cs="Tahoma"/>
      <w:b/>
      <w:color w:val="000000"/>
      <w:sz w:val="52"/>
      <w:szCs w:val="52"/>
    </w:rPr>
  </w:style>
  <w:style w:type="paragraph" w:styleId="Ttulo">
    <w:name w:val="Title"/>
    <w:aliases w:val="Título de Tópico"/>
    <w:basedOn w:val="Normal"/>
    <w:next w:val="Normal"/>
    <w:link w:val="TtuloChar"/>
    <w:rsid w:val="00AD6872"/>
    <w:pPr>
      <w:numPr>
        <w:numId w:val="4"/>
      </w:numPr>
      <w:pBdr>
        <w:bottom w:val="single" w:sz="4" w:space="1" w:color="auto"/>
      </w:pBdr>
      <w:spacing w:before="240" w:after="240"/>
      <w:jc w:val="center"/>
      <w:outlineLvl w:val="0"/>
    </w:pPr>
    <w:rPr>
      <w:rFonts w:ascii="Neo Sans Pro Medium" w:hAnsi="Neo Sans Pro Medium"/>
      <w:bCs/>
      <w:kern w:val="28"/>
      <w:sz w:val="32"/>
      <w:szCs w:val="32"/>
    </w:rPr>
  </w:style>
  <w:style w:type="character" w:customStyle="1" w:styleId="TtuloChar">
    <w:name w:val="Título Char"/>
    <w:aliases w:val="Título de Tópico Char"/>
    <w:link w:val="Ttulo"/>
    <w:rsid w:val="00AD6872"/>
    <w:rPr>
      <w:rFonts w:ascii="Neo Sans Pro Medium" w:hAnsi="Neo Sans Pro Medium"/>
      <w:bCs/>
      <w:kern w:val="28"/>
      <w:sz w:val="32"/>
      <w:szCs w:val="32"/>
    </w:rPr>
  </w:style>
  <w:style w:type="character" w:customStyle="1" w:styleId="Ttulo1Char">
    <w:name w:val="Título 1 Char"/>
    <w:aliases w:val="Título 1 de Tópico Char"/>
    <w:link w:val="Ttulo1"/>
    <w:rsid w:val="00F666B6"/>
    <w:rPr>
      <w:rFonts w:ascii="Neo Sans Pro Medium" w:hAnsi="Neo Sans Pro Medium"/>
      <w:bCs/>
      <w:kern w:val="32"/>
      <w:sz w:val="28"/>
      <w:szCs w:val="32"/>
    </w:rPr>
  </w:style>
  <w:style w:type="paragraph" w:styleId="Subttulo">
    <w:name w:val="Subtitle"/>
    <w:basedOn w:val="Normal"/>
    <w:next w:val="Normal"/>
    <w:link w:val="SubttuloChar"/>
    <w:rsid w:val="00690415"/>
    <w:pPr>
      <w:jc w:val="center"/>
      <w:outlineLvl w:val="1"/>
    </w:pPr>
    <w:rPr>
      <w:rFonts w:ascii="Neo Sans Pro Medium" w:hAnsi="Neo Sans Pro Medium"/>
      <w:i/>
      <w:sz w:val="26"/>
    </w:rPr>
  </w:style>
  <w:style w:type="character" w:customStyle="1" w:styleId="SubttuloChar">
    <w:name w:val="Subtítulo Char"/>
    <w:link w:val="Subttulo"/>
    <w:rsid w:val="00690415"/>
    <w:rPr>
      <w:rFonts w:ascii="Neo Sans Pro Medium" w:eastAsia="Times New Roman" w:hAnsi="Neo Sans Pro Medium" w:cs="Times New Roman"/>
      <w:i/>
      <w:sz w:val="26"/>
      <w:szCs w:val="24"/>
    </w:rPr>
  </w:style>
  <w:style w:type="paragraph" w:customStyle="1" w:styleId="Ttulo2deTpico">
    <w:name w:val="Título 2 de Tópico"/>
    <w:basedOn w:val="Normal"/>
    <w:link w:val="Ttulo2deTpicoChar"/>
    <w:rsid w:val="00F7618F"/>
    <w:pPr>
      <w:numPr>
        <w:numId w:val="6"/>
      </w:numPr>
      <w:spacing w:before="180" w:after="120"/>
    </w:pPr>
    <w:rPr>
      <w:b/>
      <w:i/>
      <w:sz w:val="28"/>
      <w:szCs w:val="28"/>
    </w:rPr>
  </w:style>
  <w:style w:type="paragraph" w:customStyle="1" w:styleId="Ttulo3deTpico">
    <w:name w:val="Título 3 de Tópico"/>
    <w:basedOn w:val="Normal"/>
    <w:link w:val="Ttulo3deTpicoChar"/>
    <w:rsid w:val="000E6AF7"/>
    <w:pPr>
      <w:spacing w:before="120"/>
    </w:pPr>
    <w:rPr>
      <w:b/>
      <w:i/>
      <w:sz w:val="28"/>
    </w:rPr>
  </w:style>
  <w:style w:type="character" w:customStyle="1" w:styleId="Ttulo2deTpicoChar">
    <w:name w:val="Título 2 de Tópico Char"/>
    <w:link w:val="Ttulo2deTpico"/>
    <w:rsid w:val="00F7618F"/>
    <w:rPr>
      <w:rFonts w:ascii="Neo Sans Pro Light" w:hAnsi="Neo Sans Pro Light"/>
      <w:b/>
      <w:i/>
      <w:sz w:val="28"/>
      <w:szCs w:val="28"/>
    </w:rPr>
  </w:style>
  <w:style w:type="paragraph" w:customStyle="1" w:styleId="Marcador1">
    <w:name w:val="Marcador 1"/>
    <w:basedOn w:val="Normal"/>
    <w:link w:val="Marcador1Char"/>
    <w:rsid w:val="00073F2D"/>
    <w:pPr>
      <w:numPr>
        <w:numId w:val="2"/>
      </w:numPr>
    </w:pPr>
  </w:style>
  <w:style w:type="character" w:customStyle="1" w:styleId="Ttulo3deTpicoChar">
    <w:name w:val="Título 3 de Tópico Char"/>
    <w:link w:val="Ttulo3deTpico"/>
    <w:rsid w:val="000E6AF7"/>
    <w:rPr>
      <w:rFonts w:ascii="Neo Sans Pro Light" w:hAnsi="Neo Sans Pro Light"/>
      <w:b/>
      <w:i/>
      <w:sz w:val="28"/>
      <w:szCs w:val="24"/>
    </w:rPr>
  </w:style>
  <w:style w:type="paragraph" w:customStyle="1" w:styleId="Numerador1">
    <w:name w:val="Numerador 1"/>
    <w:basedOn w:val="Marcador1"/>
    <w:link w:val="Numerador1Char"/>
    <w:rsid w:val="00073F2D"/>
    <w:pPr>
      <w:numPr>
        <w:numId w:val="3"/>
      </w:numPr>
      <w:ind w:left="426"/>
    </w:pPr>
  </w:style>
  <w:style w:type="character" w:customStyle="1" w:styleId="Marcador1Char">
    <w:name w:val="Marcador 1 Char"/>
    <w:link w:val="Marcador1"/>
    <w:rsid w:val="00073F2D"/>
    <w:rPr>
      <w:rFonts w:ascii="Neo Sans Pro Light" w:hAnsi="Neo Sans Pro Light"/>
      <w:sz w:val="24"/>
      <w:szCs w:val="24"/>
    </w:rPr>
  </w:style>
  <w:style w:type="character" w:customStyle="1" w:styleId="Ttulo2Char">
    <w:name w:val="Título 2 Char"/>
    <w:link w:val="Ttulo2"/>
    <w:semiHidden/>
    <w:rsid w:val="0069041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umerador1Char">
    <w:name w:val="Numerador 1 Char"/>
    <w:basedOn w:val="Marcador1Char"/>
    <w:link w:val="Numerador1"/>
    <w:rsid w:val="00073F2D"/>
    <w:rPr>
      <w:rFonts w:ascii="Neo Sans Pro Light" w:hAnsi="Neo Sans Pro Light"/>
      <w:sz w:val="24"/>
      <w:szCs w:val="24"/>
    </w:rPr>
  </w:style>
  <w:style w:type="character" w:customStyle="1" w:styleId="Ttulo3Char">
    <w:name w:val="Título 3 Char"/>
    <w:link w:val="Ttulo3"/>
    <w:semiHidden/>
    <w:rsid w:val="0069041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tulo4Char">
    <w:name w:val="Título 4 Char"/>
    <w:link w:val="Ttulo4"/>
    <w:semiHidden/>
    <w:rsid w:val="0069041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link w:val="Ttulo5"/>
    <w:semiHidden/>
    <w:rsid w:val="00690415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6Char">
    <w:name w:val="Título 6 Char"/>
    <w:link w:val="Ttulo6"/>
    <w:semiHidden/>
    <w:rsid w:val="00690415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tulo7Char">
    <w:name w:val="Título 7 Char"/>
    <w:link w:val="Ttulo7"/>
    <w:semiHidden/>
    <w:rsid w:val="00690415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link w:val="Ttulo8"/>
    <w:semiHidden/>
    <w:rsid w:val="00690415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link w:val="Ttulo9"/>
    <w:semiHidden/>
    <w:rsid w:val="00690415"/>
    <w:rPr>
      <w:rFonts w:ascii="Cambria" w:eastAsia="Times New Roman" w:hAnsi="Cambria" w:cs="Times New Roman"/>
      <w:sz w:val="22"/>
      <w:szCs w:val="22"/>
    </w:rPr>
  </w:style>
  <w:style w:type="paragraph" w:styleId="Legenda">
    <w:name w:val="caption"/>
    <w:basedOn w:val="Normal"/>
    <w:next w:val="Normal"/>
    <w:semiHidden/>
    <w:unhideWhenUsed/>
    <w:qFormat/>
    <w:rsid w:val="00690415"/>
    <w:rPr>
      <w:b/>
      <w:bCs/>
      <w:sz w:val="20"/>
      <w:szCs w:val="20"/>
    </w:rPr>
  </w:style>
  <w:style w:type="character" w:styleId="nfase">
    <w:name w:val="Emphasis"/>
    <w:uiPriority w:val="20"/>
    <w:rsid w:val="00690415"/>
    <w:rPr>
      <w:b/>
      <w:bCs/>
      <w:i/>
      <w:iCs/>
      <w:color w:val="auto"/>
    </w:rPr>
  </w:style>
  <w:style w:type="paragraph" w:styleId="SemEspaamento">
    <w:name w:val="No Spacing"/>
    <w:basedOn w:val="Normal"/>
    <w:uiPriority w:val="1"/>
    <w:rsid w:val="00690415"/>
    <w:pPr>
      <w:spacing w:after="0"/>
    </w:pPr>
  </w:style>
  <w:style w:type="paragraph" w:styleId="PargrafodaLista">
    <w:name w:val="List Paragraph"/>
    <w:basedOn w:val="Normal"/>
    <w:uiPriority w:val="34"/>
    <w:qFormat/>
    <w:rsid w:val="00690415"/>
    <w:pPr>
      <w:ind w:left="720"/>
      <w:contextualSpacing/>
    </w:pPr>
  </w:style>
  <w:style w:type="paragraph" w:styleId="Citao">
    <w:name w:val="Quote"/>
    <w:basedOn w:val="Normal"/>
    <w:next w:val="Normal"/>
    <w:link w:val="CitaoChar"/>
    <w:uiPriority w:val="29"/>
    <w:rsid w:val="00690415"/>
    <w:rPr>
      <w:rFonts w:ascii="Calibri"/>
      <w:color w:val="5A5A5A"/>
    </w:rPr>
  </w:style>
  <w:style w:type="character" w:customStyle="1" w:styleId="CitaoChar">
    <w:name w:val="Citação Char"/>
    <w:link w:val="Citao"/>
    <w:uiPriority w:val="29"/>
    <w:rsid w:val="00690415"/>
    <w:rPr>
      <w:rFonts w:ascii="Calibri"/>
      <w:color w:val="5A5A5A"/>
    </w:rPr>
  </w:style>
  <w:style w:type="paragraph" w:styleId="CitaoIntensa">
    <w:name w:val="Intense Quote"/>
    <w:basedOn w:val="Normal"/>
    <w:next w:val="Normal"/>
    <w:link w:val="CitaoIntensaChar"/>
    <w:uiPriority w:val="30"/>
    <w:rsid w:val="00690415"/>
    <w:pPr>
      <w:spacing w:before="320" w:after="480"/>
      <w:ind w:left="720" w:right="720"/>
      <w:jc w:val="center"/>
    </w:pPr>
    <w:rPr>
      <w:rFonts w:ascii="Cambria" w:hAnsi="Cambria"/>
      <w:i/>
      <w:iCs/>
      <w:sz w:val="20"/>
      <w:szCs w:val="20"/>
    </w:rPr>
  </w:style>
  <w:style w:type="character" w:customStyle="1" w:styleId="CitaoIntensaChar">
    <w:name w:val="Citação Intensa Char"/>
    <w:link w:val="CitaoIntensa"/>
    <w:uiPriority w:val="30"/>
    <w:rsid w:val="00690415"/>
    <w:rPr>
      <w:rFonts w:ascii="Cambria" w:eastAsia="Times New Roman" w:hAnsi="Cambria" w:cs="Times New Roman"/>
      <w:i/>
      <w:iCs/>
      <w:sz w:val="20"/>
      <w:szCs w:val="20"/>
    </w:rPr>
  </w:style>
  <w:style w:type="character" w:styleId="nfaseSutil">
    <w:name w:val="Subtle Emphasis"/>
    <w:uiPriority w:val="19"/>
    <w:rsid w:val="00690415"/>
    <w:rPr>
      <w:i/>
      <w:iCs/>
      <w:color w:val="5A5A5A"/>
    </w:rPr>
  </w:style>
  <w:style w:type="character" w:styleId="nfaseIntensa">
    <w:name w:val="Intense Emphasis"/>
    <w:uiPriority w:val="21"/>
    <w:rsid w:val="00690415"/>
    <w:rPr>
      <w:b/>
      <w:bCs/>
      <w:i/>
      <w:iCs/>
      <w:color w:val="auto"/>
      <w:u w:val="single"/>
    </w:rPr>
  </w:style>
  <w:style w:type="character" w:styleId="RefernciaSutil">
    <w:name w:val="Subtle Reference"/>
    <w:uiPriority w:val="31"/>
    <w:rsid w:val="00690415"/>
    <w:rPr>
      <w:smallCaps/>
    </w:rPr>
  </w:style>
  <w:style w:type="character" w:styleId="RefernciaIntensa">
    <w:name w:val="Intense Reference"/>
    <w:uiPriority w:val="32"/>
    <w:rsid w:val="00690415"/>
    <w:rPr>
      <w:b/>
      <w:bCs/>
      <w:smallCaps/>
      <w:color w:val="auto"/>
    </w:rPr>
  </w:style>
  <w:style w:type="character" w:styleId="TtulodoLivro">
    <w:name w:val="Book Title"/>
    <w:uiPriority w:val="33"/>
    <w:rsid w:val="00690415"/>
    <w:rPr>
      <w:rFonts w:ascii="Cambria" w:eastAsia="Times New Roman" w:hAnsi="Cambria" w:cs="Times New Roman"/>
      <w:b/>
      <w:bCs/>
      <w:smallCaps/>
      <w:color w:val="auto"/>
      <w:u w:val="single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690415"/>
    <w:pPr>
      <w:framePr w:wrap="notBeside"/>
      <w:outlineLvl w:val="9"/>
    </w:pPr>
    <w:rPr>
      <w:rFonts w:ascii="Cambria" w:hAnsi="Cambria"/>
      <w:b/>
      <w:sz w:val="32"/>
    </w:rPr>
  </w:style>
  <w:style w:type="paragraph" w:customStyle="1" w:styleId="ProdutosOfertados">
    <w:name w:val="Produtos Ofertados"/>
    <w:basedOn w:val="Normal"/>
    <w:link w:val="ProdutosOfertadosChar"/>
    <w:rsid w:val="00C705BD"/>
    <w:pPr>
      <w:pBdr>
        <w:top w:val="single" w:sz="12" w:space="1" w:color="auto"/>
        <w:left w:val="single" w:sz="12" w:space="1" w:color="auto"/>
        <w:bottom w:val="single" w:sz="12" w:space="1" w:color="auto"/>
        <w:right w:val="single" w:sz="12" w:space="1" w:color="auto"/>
      </w:pBdr>
      <w:autoSpaceDE w:val="0"/>
      <w:autoSpaceDN w:val="0"/>
      <w:adjustRightInd w:val="0"/>
      <w:spacing w:before="180" w:after="180"/>
    </w:pPr>
    <w:rPr>
      <w:rFonts w:ascii="Tahoma" w:hAnsi="Tahoma" w:cs="Tahoma"/>
      <w:bCs/>
      <w:sz w:val="20"/>
      <w:szCs w:val="20"/>
    </w:rPr>
  </w:style>
  <w:style w:type="paragraph" w:styleId="Remissivo1">
    <w:name w:val="index 1"/>
    <w:basedOn w:val="Normal"/>
    <w:next w:val="Normal"/>
    <w:autoRedefine/>
    <w:rsid w:val="00DE570E"/>
    <w:pPr>
      <w:ind w:left="240" w:hanging="240"/>
    </w:pPr>
  </w:style>
  <w:style w:type="paragraph" w:customStyle="1" w:styleId="Ttulo4doTpico">
    <w:name w:val="Título 4 do Tópico"/>
    <w:basedOn w:val="Ttulo3deTpico"/>
    <w:link w:val="Ttulo4doTpicoChar"/>
    <w:rsid w:val="000E6AF7"/>
    <w:rPr>
      <w:i w:val="0"/>
      <w:sz w:val="24"/>
      <w:u w:val="single"/>
    </w:rPr>
  </w:style>
  <w:style w:type="character" w:customStyle="1" w:styleId="ProdutosOfertadosChar">
    <w:name w:val="Produtos Ofertados Char"/>
    <w:link w:val="ProdutosOfertados"/>
    <w:rsid w:val="00C705BD"/>
    <w:rPr>
      <w:rFonts w:ascii="Tahoma" w:hAnsi="Tahoma" w:cs="Tahoma"/>
      <w:bCs/>
    </w:rPr>
  </w:style>
  <w:style w:type="paragraph" w:customStyle="1" w:styleId="CabealhoTabela">
    <w:name w:val="Cabeçalho Tabela"/>
    <w:basedOn w:val="Normal"/>
    <w:link w:val="CabealhoTabelaChar"/>
    <w:rsid w:val="007B325E"/>
    <w:rPr>
      <w:b/>
    </w:rPr>
  </w:style>
  <w:style w:type="character" w:customStyle="1" w:styleId="Ttulo4doTpicoChar">
    <w:name w:val="Título 4 do Tópico Char"/>
    <w:link w:val="Ttulo4doTpico"/>
    <w:rsid w:val="000E6AF7"/>
    <w:rPr>
      <w:rFonts w:ascii="Neo Sans Pro Light" w:hAnsi="Neo Sans Pro Light"/>
      <w:b/>
      <w:i w:val="0"/>
      <w:sz w:val="24"/>
      <w:szCs w:val="24"/>
      <w:u w:val="single"/>
    </w:rPr>
  </w:style>
  <w:style w:type="paragraph" w:styleId="Reviso">
    <w:name w:val="Revision"/>
    <w:hidden/>
    <w:uiPriority w:val="99"/>
    <w:semiHidden/>
    <w:rsid w:val="008E3488"/>
    <w:rPr>
      <w:rFonts w:ascii="Neo Sans Pro Light" w:hAnsi="Neo Sans Pro Light"/>
      <w:sz w:val="24"/>
      <w:szCs w:val="24"/>
    </w:rPr>
  </w:style>
  <w:style w:type="character" w:customStyle="1" w:styleId="CabealhoTabelaChar">
    <w:name w:val="Cabeçalho Tabela Char"/>
    <w:link w:val="CabealhoTabela"/>
    <w:rsid w:val="007B325E"/>
    <w:rPr>
      <w:rFonts w:ascii="Neo Sans Pro Light" w:hAnsi="Neo Sans Pro Light"/>
      <w:b/>
      <w:sz w:val="24"/>
      <w:szCs w:val="24"/>
    </w:rPr>
  </w:style>
  <w:style w:type="paragraph" w:customStyle="1" w:styleId="NormalFechamento">
    <w:name w:val="Normal Fechamento"/>
    <w:basedOn w:val="Normal"/>
    <w:link w:val="NormalFechamentoChar"/>
    <w:rsid w:val="006548AC"/>
    <w:pPr>
      <w:spacing w:before="360" w:after="360"/>
    </w:pPr>
  </w:style>
  <w:style w:type="character" w:customStyle="1" w:styleId="NormalFechamentoChar">
    <w:name w:val="Normal Fechamento Char"/>
    <w:link w:val="NormalFechamento"/>
    <w:rsid w:val="006548AC"/>
    <w:rPr>
      <w:rFonts w:ascii="Neo Sans Pro Light" w:hAnsi="Neo Sans Pro Light"/>
      <w:sz w:val="24"/>
      <w:szCs w:val="24"/>
    </w:rPr>
  </w:style>
  <w:style w:type="paragraph" w:customStyle="1" w:styleId="Default">
    <w:name w:val="Default"/>
    <w:rsid w:val="009E62C2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comgrade">
    <w:name w:val="Table Grid"/>
    <w:basedOn w:val="Tabelanormal"/>
    <w:rsid w:val="008E5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do">
    <w:name w:val="Conteúdo"/>
    <w:basedOn w:val="TtulodeCapa"/>
    <w:link w:val="ContedoCarcter"/>
    <w:autoRedefine/>
    <w:qFormat/>
    <w:rsid w:val="00945B94"/>
    <w:pPr>
      <w:framePr w:wrap="notBeside" w:vAnchor="text" w:hAnchor="text" w:y="1"/>
      <w:numPr>
        <w:ilvl w:val="1"/>
        <w:numId w:val="9"/>
      </w:numPr>
      <w:spacing w:before="0" w:after="0" w:line="276" w:lineRule="auto"/>
      <w:ind w:left="96"/>
    </w:pPr>
    <w:rPr>
      <w:rFonts w:ascii="Verdana" w:hAnsi="Verdana" w:cs="Arial"/>
      <w:sz w:val="20"/>
      <w:szCs w:val="24"/>
    </w:rPr>
  </w:style>
  <w:style w:type="paragraph" w:customStyle="1" w:styleId="Ttulos">
    <w:name w:val="Títulos"/>
    <w:basedOn w:val="TtulodeCapa"/>
    <w:link w:val="TtulosCarcter"/>
    <w:qFormat/>
    <w:rsid w:val="00DA0D30"/>
    <w:pPr>
      <w:spacing w:before="0" w:after="0"/>
      <w:ind w:left="-851"/>
    </w:pPr>
    <w:rPr>
      <w:rFonts w:ascii="Verdana" w:hAnsi="Verdana" w:cs="Arial"/>
      <w:sz w:val="28"/>
      <w:szCs w:val="24"/>
    </w:rPr>
  </w:style>
  <w:style w:type="character" w:customStyle="1" w:styleId="ContedoCarcter">
    <w:name w:val="Conteúdo Carácter"/>
    <w:basedOn w:val="Fontepargpadro"/>
    <w:link w:val="Contedo"/>
    <w:rsid w:val="00945B94"/>
    <w:rPr>
      <w:rFonts w:ascii="Verdana" w:hAnsi="Verdana" w:cs="Arial"/>
      <w:b/>
      <w:color w:val="000000"/>
      <w:szCs w:val="24"/>
    </w:rPr>
  </w:style>
  <w:style w:type="paragraph" w:customStyle="1" w:styleId="Sub-ttulo">
    <w:name w:val="Sub-título"/>
    <w:basedOn w:val="Contedo"/>
    <w:link w:val="Sub-ttuloCarcter"/>
    <w:qFormat/>
    <w:rsid w:val="00DA0D30"/>
    <w:pPr>
      <w:framePr w:wrap="notBeside"/>
      <w:ind w:left="-910" w:firstLine="59"/>
    </w:pPr>
    <w:rPr>
      <w:b w:val="0"/>
      <w:sz w:val="24"/>
    </w:rPr>
  </w:style>
  <w:style w:type="character" w:customStyle="1" w:styleId="TtulosCarcter">
    <w:name w:val="Títulos Carácter"/>
    <w:basedOn w:val="Fontepargpadro"/>
    <w:link w:val="Ttulos"/>
    <w:rsid w:val="00DA0D30"/>
    <w:rPr>
      <w:rFonts w:ascii="Verdana" w:hAnsi="Verdana" w:cs="Arial"/>
      <w:b/>
      <w:color w:val="000000"/>
      <w:sz w:val="28"/>
      <w:szCs w:val="24"/>
    </w:rPr>
  </w:style>
  <w:style w:type="paragraph" w:customStyle="1" w:styleId="Bullets">
    <w:name w:val="Bullets"/>
    <w:basedOn w:val="Normal"/>
    <w:link w:val="BulletsCarcter"/>
    <w:qFormat/>
    <w:rsid w:val="00DA0D30"/>
    <w:pPr>
      <w:numPr>
        <w:numId w:val="1"/>
      </w:numPr>
      <w:spacing w:line="276" w:lineRule="auto"/>
      <w:ind w:left="709" w:hanging="373"/>
    </w:pPr>
    <w:rPr>
      <w:rFonts w:ascii="Verdana" w:hAnsi="Verdana" w:cs="Arial"/>
      <w:sz w:val="20"/>
      <w:szCs w:val="22"/>
    </w:rPr>
  </w:style>
  <w:style w:type="character" w:customStyle="1" w:styleId="Sub-ttuloCarcter">
    <w:name w:val="Sub-título Carácter"/>
    <w:basedOn w:val="ContedoCarcter"/>
    <w:link w:val="Sub-ttulo"/>
    <w:rsid w:val="00DA0D30"/>
    <w:rPr>
      <w:rFonts w:ascii="Verdana" w:hAnsi="Verdana" w:cs="Arial"/>
      <w:b w:val="0"/>
      <w:color w:val="000000"/>
      <w:sz w:val="24"/>
      <w:szCs w:val="24"/>
    </w:rPr>
  </w:style>
  <w:style w:type="paragraph" w:customStyle="1" w:styleId="bullets0">
    <w:name w:val="bullets_"/>
    <w:basedOn w:val="Normal"/>
    <w:link w:val="bulletsCarcter0"/>
    <w:rsid w:val="00881AAF"/>
    <w:pPr>
      <w:spacing w:line="276" w:lineRule="auto"/>
      <w:ind w:left="-284" w:right="2835"/>
    </w:pPr>
    <w:rPr>
      <w:rFonts w:ascii="Arial" w:hAnsi="Arial" w:cs="Arial"/>
      <w:sz w:val="20"/>
      <w:szCs w:val="20"/>
    </w:rPr>
  </w:style>
  <w:style w:type="character" w:customStyle="1" w:styleId="BulletsCarcter">
    <w:name w:val="Bullets Carácter"/>
    <w:basedOn w:val="Fontepargpadro"/>
    <w:link w:val="Bullets"/>
    <w:rsid w:val="00DA0D30"/>
    <w:rPr>
      <w:rFonts w:ascii="Verdana" w:hAnsi="Verdana" w:cs="Arial"/>
      <w:szCs w:val="22"/>
    </w:rPr>
  </w:style>
  <w:style w:type="paragraph" w:customStyle="1" w:styleId="abullets">
    <w:name w:val="a. bullets"/>
    <w:basedOn w:val="Sub-ttulo"/>
    <w:link w:val="abulletsCarcter"/>
    <w:qFormat/>
    <w:rsid w:val="00DA0D30"/>
    <w:pPr>
      <w:framePr w:wrap="notBeside"/>
      <w:numPr>
        <w:numId w:val="7"/>
      </w:numPr>
    </w:pPr>
    <w:rPr>
      <w:sz w:val="20"/>
    </w:rPr>
  </w:style>
  <w:style w:type="character" w:customStyle="1" w:styleId="bulletsCarcter0">
    <w:name w:val="bullets_ Carácter"/>
    <w:basedOn w:val="Fontepargpadro"/>
    <w:link w:val="bullets0"/>
    <w:rsid w:val="00881AAF"/>
    <w:rPr>
      <w:rFonts w:ascii="Arial" w:hAnsi="Arial" w:cs="Arial"/>
    </w:rPr>
  </w:style>
  <w:style w:type="paragraph" w:customStyle="1" w:styleId="Ttuloanexo">
    <w:name w:val="Título anexo"/>
    <w:basedOn w:val="Ttulos"/>
    <w:link w:val="TtuloanexoCarcter"/>
    <w:qFormat/>
    <w:rsid w:val="007F292C"/>
    <w:rPr>
      <w:sz w:val="24"/>
    </w:rPr>
  </w:style>
  <w:style w:type="character" w:customStyle="1" w:styleId="abulletsCarcter">
    <w:name w:val="a. bullets Carácter"/>
    <w:basedOn w:val="Sub-ttuloCarcter"/>
    <w:link w:val="abullets"/>
    <w:rsid w:val="00DA0D30"/>
    <w:rPr>
      <w:rFonts w:ascii="Verdana" w:hAnsi="Verdana" w:cs="Arial"/>
      <w:b w:val="0"/>
      <w:color w:val="000000"/>
      <w:sz w:val="24"/>
      <w:szCs w:val="24"/>
    </w:rPr>
  </w:style>
  <w:style w:type="paragraph" w:customStyle="1" w:styleId="1bullets">
    <w:name w:val="1.bullets"/>
    <w:basedOn w:val="abullets"/>
    <w:link w:val="1bulletsCarcter"/>
    <w:qFormat/>
    <w:rsid w:val="0048399E"/>
    <w:pPr>
      <w:framePr w:wrap="notBeside"/>
      <w:numPr>
        <w:numId w:val="8"/>
      </w:numPr>
      <w:ind w:left="-567" w:hanging="315"/>
    </w:pPr>
  </w:style>
  <w:style w:type="character" w:customStyle="1" w:styleId="TtuloanexoCarcter">
    <w:name w:val="Título anexo Carácter"/>
    <w:basedOn w:val="TtulosCarcter"/>
    <w:link w:val="Ttuloanexo"/>
    <w:rsid w:val="007F292C"/>
    <w:rPr>
      <w:rFonts w:ascii="Verdana" w:hAnsi="Verdana" w:cs="Arial"/>
      <w:b/>
      <w:color w:val="000000"/>
      <w:sz w:val="24"/>
      <w:szCs w:val="24"/>
    </w:rPr>
  </w:style>
  <w:style w:type="character" w:customStyle="1" w:styleId="1bulletsCarcter">
    <w:name w:val="1.bullets Carácter"/>
    <w:basedOn w:val="abulletsCarcter"/>
    <w:link w:val="1bullets"/>
    <w:rsid w:val="0048399E"/>
    <w:rPr>
      <w:rFonts w:ascii="Verdana" w:hAnsi="Verdana" w:cs="Arial"/>
      <w:b w:val="0"/>
      <w:color w:val="000000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rsid w:val="007F292C"/>
    <w:pPr>
      <w:tabs>
        <w:tab w:val="right" w:leader="dot" w:pos="9062"/>
      </w:tabs>
      <w:spacing w:after="100" w:line="360" w:lineRule="auto"/>
      <w:ind w:left="-851"/>
    </w:pPr>
    <w:rPr>
      <w:rFonts w:ascii="Verdana" w:hAnsi="Verdana"/>
      <w:szCs w:val="20"/>
    </w:rPr>
  </w:style>
  <w:style w:type="character" w:customStyle="1" w:styleId="CabealhoChar">
    <w:name w:val="Cabeçalho Char"/>
    <w:aliases w:val="Header 1 Char,h Char"/>
    <w:basedOn w:val="Fontepargpadro"/>
    <w:link w:val="Cabealho"/>
    <w:uiPriority w:val="99"/>
    <w:rsid w:val="00C05666"/>
    <w:rPr>
      <w:rFonts w:ascii="Neo Sans Pro Light" w:hAnsi="Neo Sans Pro Light"/>
      <w:sz w:val="24"/>
      <w:szCs w:val="24"/>
    </w:rPr>
  </w:style>
  <w:style w:type="paragraph" w:styleId="MapadoDocumento">
    <w:name w:val="Document Map"/>
    <w:basedOn w:val="Normal"/>
    <w:link w:val="MapadoDocumentoChar"/>
    <w:semiHidden/>
    <w:unhideWhenUsed/>
    <w:rsid w:val="004116AF"/>
    <w:pPr>
      <w:spacing w:before="0" w:after="0"/>
    </w:pPr>
    <w:rPr>
      <w:rFonts w:ascii="Lucida Grande" w:hAnsi="Lucida Grande" w:cs="Lucida Grande"/>
    </w:rPr>
  </w:style>
  <w:style w:type="character" w:customStyle="1" w:styleId="MapadoDocumentoChar">
    <w:name w:val="Mapa do Documento Char"/>
    <w:basedOn w:val="Fontepargpadro"/>
    <w:link w:val="MapadoDocumento"/>
    <w:semiHidden/>
    <w:rsid w:val="004116AF"/>
    <w:rPr>
      <w:rFonts w:ascii="Lucida Grande" w:hAnsi="Lucida Grande" w:cs="Lucida Grande"/>
      <w:sz w:val="24"/>
      <w:szCs w:val="24"/>
    </w:rPr>
  </w:style>
  <w:style w:type="table" w:styleId="ListaClara">
    <w:name w:val="Light List"/>
    <w:basedOn w:val="Tabelanormal"/>
    <w:uiPriority w:val="61"/>
    <w:rsid w:val="000B3F32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TabeladeLista31">
    <w:name w:val="Tabela de Lista 31"/>
    <w:basedOn w:val="Tabelanormal"/>
    <w:uiPriority w:val="48"/>
    <w:rsid w:val="000B3F32"/>
    <w:pPr>
      <w:spacing w:before="20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0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5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6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5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header" Target="header9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8.xml.rels><?xml version="1.0" encoding="UTF-8" standalone="yes"?>
<Relationships xmlns="http://schemas.openxmlformats.org/package/2006/relationships"><Relationship Id="rId2" Type="http://schemas.openxmlformats.org/officeDocument/2006/relationships/image" Target="media/image60.png"/><Relationship Id="rId1" Type="http://schemas.openxmlformats.org/officeDocument/2006/relationships/image" Target="media/image5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ane.barbosa\Documents\Contratos\revisao%20de%20anexos%20Eliane%20e%20Taiana\Linx%20-%20Proposta%20Comercial%20-%20Software_v%20eliane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0F7E0ADFB03DB49BB40A1EFD00184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CA87DD-9FEE-4445-B58F-5E1CE9C015A1}"/>
      </w:docPartPr>
      <w:docPartBody>
        <w:p w:rsidR="00EE391A" w:rsidRDefault="00EE391A" w:rsidP="00EE391A">
          <w:pPr>
            <w:pStyle w:val="F0F7E0ADFB03DB49BB40A1EFD001842C"/>
          </w:pPr>
          <w:r>
            <w:t>[Type text]</w:t>
          </w:r>
        </w:p>
      </w:docPartBody>
    </w:docPart>
    <w:docPart>
      <w:docPartPr>
        <w:name w:val="B7CD85D94CE2C747862875EDD7B3C0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D29AEE-8B69-7A45-9310-E95081A1F811}"/>
      </w:docPartPr>
      <w:docPartBody>
        <w:p w:rsidR="00EE391A" w:rsidRDefault="00EE391A" w:rsidP="00EE391A">
          <w:pPr>
            <w:pStyle w:val="B7CD85D94CE2C747862875EDD7B3C045"/>
          </w:pPr>
          <w:r>
            <w:t>[Type text]</w:t>
          </w:r>
        </w:p>
      </w:docPartBody>
    </w:docPart>
    <w:docPart>
      <w:docPartPr>
        <w:name w:val="E5777D04178BCB469B0A45310BCE9A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3543A-54E0-F442-8FAD-329D473A46F6}"/>
      </w:docPartPr>
      <w:docPartBody>
        <w:p w:rsidR="00EE391A" w:rsidRDefault="00EE391A" w:rsidP="00EE391A">
          <w:pPr>
            <w:pStyle w:val="E5777D04178BCB469B0A45310BCE9A4D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o Sans Pro Light">
    <w:altName w:val="Segoe Script"/>
    <w:panose1 w:val="020B0304030504040204"/>
    <w:charset w:val="00"/>
    <w:family w:val="swiss"/>
    <w:pitch w:val="variable"/>
    <w:sig w:usb0="A00002AF" w:usb1="5000205B" w:usb2="00000000" w:usb3="00000000" w:csb0="0000009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osis">
    <w:panose1 w:val="02010503020202060003"/>
    <w:charset w:val="00"/>
    <w:family w:val="auto"/>
    <w:pitch w:val="variable"/>
    <w:sig w:usb0="A00000BF" w:usb1="5000207B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eo Sans Pro">
    <w:altName w:val="Segoe Script"/>
    <w:panose1 w:val="020B0504030504040204"/>
    <w:charset w:val="00"/>
    <w:family w:val="swiss"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391A"/>
    <w:rsid w:val="000B0631"/>
    <w:rsid w:val="000F0784"/>
    <w:rsid w:val="001144EF"/>
    <w:rsid w:val="001A4536"/>
    <w:rsid w:val="001D6C43"/>
    <w:rsid w:val="002C34B5"/>
    <w:rsid w:val="003402BF"/>
    <w:rsid w:val="00367EDC"/>
    <w:rsid w:val="003C2377"/>
    <w:rsid w:val="00415ADF"/>
    <w:rsid w:val="00473DA3"/>
    <w:rsid w:val="004D5616"/>
    <w:rsid w:val="004E6976"/>
    <w:rsid w:val="005A0568"/>
    <w:rsid w:val="005B4714"/>
    <w:rsid w:val="0066689F"/>
    <w:rsid w:val="006910D4"/>
    <w:rsid w:val="006D2FAB"/>
    <w:rsid w:val="006F49A1"/>
    <w:rsid w:val="0075543C"/>
    <w:rsid w:val="007968AA"/>
    <w:rsid w:val="008B0F4A"/>
    <w:rsid w:val="0099110A"/>
    <w:rsid w:val="009F756A"/>
    <w:rsid w:val="00A71738"/>
    <w:rsid w:val="00BB1149"/>
    <w:rsid w:val="00BE7365"/>
    <w:rsid w:val="00C405D3"/>
    <w:rsid w:val="00C84324"/>
    <w:rsid w:val="00D65AE5"/>
    <w:rsid w:val="00DB5560"/>
    <w:rsid w:val="00E77D8E"/>
    <w:rsid w:val="00E86274"/>
    <w:rsid w:val="00E90032"/>
    <w:rsid w:val="00EA1DEF"/>
    <w:rsid w:val="00EB42F9"/>
    <w:rsid w:val="00EE391A"/>
    <w:rsid w:val="00F050B3"/>
    <w:rsid w:val="00F066B3"/>
    <w:rsid w:val="00F55428"/>
    <w:rsid w:val="00FF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9DF393488389147AE977B40226592F8">
    <w:name w:val="19DF393488389147AE977B40226592F8"/>
    <w:rsid w:val="00EE391A"/>
  </w:style>
  <w:style w:type="paragraph" w:customStyle="1" w:styleId="F0F7E0ADFB03DB49BB40A1EFD001842C">
    <w:name w:val="F0F7E0ADFB03DB49BB40A1EFD001842C"/>
    <w:rsid w:val="00EE391A"/>
  </w:style>
  <w:style w:type="paragraph" w:customStyle="1" w:styleId="B7CD85D94CE2C747862875EDD7B3C045">
    <w:name w:val="B7CD85D94CE2C747862875EDD7B3C045"/>
    <w:rsid w:val="00EE391A"/>
  </w:style>
  <w:style w:type="paragraph" w:customStyle="1" w:styleId="E5777D04178BCB469B0A45310BCE9A4D">
    <w:name w:val="E5777D04178BCB469B0A45310BCE9A4D"/>
    <w:rsid w:val="00EE391A"/>
  </w:style>
  <w:style w:type="paragraph" w:customStyle="1" w:styleId="0FD37D4E063AA8489F766C8139589D8D">
    <w:name w:val="0FD37D4E063AA8489F766C8139589D8D"/>
    <w:rsid w:val="00EE391A"/>
  </w:style>
  <w:style w:type="paragraph" w:customStyle="1" w:styleId="9C9158EDD3A01D4AA25E25F8C729B11F">
    <w:name w:val="9C9158EDD3A01D4AA25E25F8C729B11F"/>
    <w:rsid w:val="00EE391A"/>
  </w:style>
  <w:style w:type="paragraph" w:customStyle="1" w:styleId="D8269300A4379E4DADCABB84BDD0115F">
    <w:name w:val="D8269300A4379E4DADCABB84BDD0115F"/>
    <w:rsid w:val="00EE391A"/>
  </w:style>
  <w:style w:type="paragraph" w:customStyle="1" w:styleId="7B53C8F07455C74DB4865343E290832D">
    <w:name w:val="7B53C8F07455C74DB4865343E290832D"/>
    <w:rsid w:val="00EE391A"/>
  </w:style>
  <w:style w:type="paragraph" w:customStyle="1" w:styleId="7E7ACDB0B5AD054BAA8EB0AD65116780">
    <w:name w:val="7E7ACDB0B5AD054BAA8EB0AD65116780"/>
    <w:rsid w:val="00EE391A"/>
  </w:style>
  <w:style w:type="paragraph" w:customStyle="1" w:styleId="3A281F64DBE4E347A18B4AE0BE4171AA">
    <w:name w:val="3A281F64DBE4E347A18B4AE0BE4171AA"/>
    <w:rsid w:val="00EE391A"/>
  </w:style>
  <w:style w:type="paragraph" w:customStyle="1" w:styleId="3B66A27849955E44900FF0606886B204">
    <w:name w:val="3B66A27849955E44900FF0606886B204"/>
    <w:rsid w:val="00EE391A"/>
  </w:style>
  <w:style w:type="paragraph" w:customStyle="1" w:styleId="096409E993771345AA39EA8A1B39F546">
    <w:name w:val="096409E993771345AA39EA8A1B39F546"/>
    <w:rsid w:val="00EE391A"/>
  </w:style>
  <w:style w:type="paragraph" w:customStyle="1" w:styleId="CD1D1470EFC0A7479876878FB93B0D99">
    <w:name w:val="CD1D1470EFC0A7479876878FB93B0D99"/>
    <w:rsid w:val="00EE391A"/>
  </w:style>
  <w:style w:type="paragraph" w:customStyle="1" w:styleId="F5E65369DE4B8C48AF35845C95951130">
    <w:name w:val="F5E65369DE4B8C48AF35845C95951130"/>
    <w:rsid w:val="00EE391A"/>
  </w:style>
  <w:style w:type="paragraph" w:customStyle="1" w:styleId="B38F3D6BEDA09342851B619A8A8B0560">
    <w:name w:val="B38F3D6BEDA09342851B619A8A8B0560"/>
    <w:rsid w:val="00EE391A"/>
  </w:style>
  <w:style w:type="paragraph" w:customStyle="1" w:styleId="CA0631D29DA12F41966AAEC24650D4AB">
    <w:name w:val="CA0631D29DA12F41966AAEC24650D4AB"/>
    <w:rsid w:val="00EE39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7F5E01E2130846ABE87C64C335F28D" ma:contentTypeVersion="2" ma:contentTypeDescription="Crie um novo documento." ma:contentTypeScope="" ma:versionID="57e8c35fbf7398588dc8f4ccca4607a1">
  <xsd:schema xmlns:xsd="http://www.w3.org/2001/XMLSchema" xmlns:xs="http://www.w3.org/2001/XMLSchema" xmlns:p="http://schemas.microsoft.com/office/2006/metadata/properties" xmlns:ns2="744014f9-b381-4d57-9569-1658a6c28a47" targetNamespace="http://schemas.microsoft.com/office/2006/metadata/properties" ma:root="true" ma:fieldsID="821d2028f4c30e3b33b474d2a3a034e6" ns2:_="">
    <xsd:import namespace="744014f9-b381-4d57-9569-1658a6c28a4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4014f9-b381-4d57-9569-1658a6c28a4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44014f9-b381-4d57-9569-1658a6c28a47">
      <UserInfo>
        <DisplayName>Denise Rodrigues dos Santos</DisplayName>
        <AccountId>801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2BC61-69AB-47AE-B978-15855C79ED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4014f9-b381-4d57-9569-1658a6c28a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41B9EC-DDB5-4BA0-AD17-FCBE826C91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829C9-BCBD-4822-9EF6-31877EB61F9D}">
  <ds:schemaRefs>
    <ds:schemaRef ds:uri="http://schemas.microsoft.com/office/2006/documentManagement/types"/>
    <ds:schemaRef ds:uri="http://purl.org/dc/terms/"/>
    <ds:schemaRef ds:uri="744014f9-b381-4d57-9569-1658a6c28a47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B003509-0C19-4EB5-BE0C-A251731BC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Linx - Proposta Comercial - Software_v eliane.dot</Template>
  <TotalTime>3524</TotalTime>
  <Pages>49</Pages>
  <Words>10618</Words>
  <Characters>57340</Characters>
  <Application>Microsoft Office Word</Application>
  <DocSecurity>0</DocSecurity>
  <Lines>477</Lines>
  <Paragraphs>135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Proposta Nº:</vt:lpstr>
    </vt:vector>
  </TitlesOfParts>
  <Company>Bematech S/A</Company>
  <LinksUpToDate>false</LinksUpToDate>
  <CharactersWithSpaces>67823</CharactersWithSpaces>
  <SharedDoc>false</SharedDoc>
  <HLinks>
    <vt:vector size="12" baseType="variant">
      <vt:variant>
        <vt:i4>5242903</vt:i4>
      </vt:variant>
      <vt:variant>
        <vt:i4>225</vt:i4>
      </vt:variant>
      <vt:variant>
        <vt:i4>0</vt:i4>
      </vt:variant>
      <vt:variant>
        <vt:i4>5</vt:i4>
      </vt:variant>
      <vt:variant>
        <vt:lpwstr>http://www.linx..xxxxxx/</vt:lpwstr>
      </vt:variant>
      <vt:variant>
        <vt:lpwstr/>
      </vt:variant>
      <vt:variant>
        <vt:i4>5242903</vt:i4>
      </vt:variant>
      <vt:variant>
        <vt:i4>54</vt:i4>
      </vt:variant>
      <vt:variant>
        <vt:i4>0</vt:i4>
      </vt:variant>
      <vt:variant>
        <vt:i4>5</vt:i4>
      </vt:variant>
      <vt:variant>
        <vt:lpwstr>http://www.linx..xxxxxx/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Proposta Nº:</dc:title>
  <dc:creator>Eliane Barbosa</dc:creator>
  <cp:lastModifiedBy>Thiago Alexandre Rochadel de Oliveira</cp:lastModifiedBy>
  <cp:revision>272</cp:revision>
  <cp:lastPrinted>2017-04-12T13:25:00Z</cp:lastPrinted>
  <dcterms:created xsi:type="dcterms:W3CDTF">2016-10-17T19:20:00Z</dcterms:created>
  <dcterms:modified xsi:type="dcterms:W3CDTF">2018-11-21T16:30:00Z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0x010100F67F5E01E2130846ABE87C64C335F28D</vt:lpwstr>
  </property>
</Properties>
</file>